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3D5" w:rsidRDefault="007B53D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7B53D5" w:rsidRDefault="007B53D5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  <w:t>ПРОЕКТ</w:t>
      </w:r>
    </w:p>
    <w:p w:rsidR="007B53D5" w:rsidRDefault="007B53D5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</w:p>
    <w:p w:rsidR="007B53D5" w:rsidRDefault="007B53D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7B53D5" w:rsidRDefault="007B53D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B53D5" w:rsidRDefault="007B53D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7B53D5" w:rsidRDefault="007B53D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B53D5" w:rsidRDefault="007B53D5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B53D5" w:rsidRDefault="007B53D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B53D5" w:rsidRDefault="007B53D5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B53D5" w:rsidRDefault="007B53D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B53D5" w:rsidRDefault="007B53D5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    »          </w:t>
      </w:r>
      <w:smartTag w:uri="urn:schemas-microsoft-com:office:smarttags" w:element="metricconverter">
        <w:smartTagPr>
          <w:attr w:name="ProductID" w:val="2024 г"/>
        </w:smartTagPr>
        <w:r>
          <w:rPr>
            <w:b/>
            <w:bCs/>
            <w:sz w:val="26"/>
            <w:szCs w:val="26"/>
          </w:rPr>
          <w:t>2024 г</w:t>
        </w:r>
      </w:smartTag>
      <w:r>
        <w:rPr>
          <w:b/>
          <w:bCs/>
          <w:sz w:val="26"/>
          <w:szCs w:val="26"/>
        </w:rPr>
        <w:t xml:space="preserve">.                                                                        № </w:t>
      </w:r>
    </w:p>
    <w:p w:rsidR="007B53D5" w:rsidRDefault="007B53D5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7B53D5" w:rsidRDefault="007B53D5" w:rsidP="000A502D">
      <w:pPr>
        <w:jc w:val="center"/>
        <w:rPr>
          <w:b/>
          <w:bCs/>
          <w:sz w:val="26"/>
          <w:szCs w:val="26"/>
        </w:rPr>
      </w:pPr>
    </w:p>
    <w:p w:rsidR="007B53D5" w:rsidRDefault="007B53D5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7B53D5" w:rsidRDefault="007B53D5" w:rsidP="000A502D">
      <w:pPr>
        <w:jc w:val="center"/>
        <w:rPr>
          <w:sz w:val="26"/>
          <w:szCs w:val="26"/>
        </w:rPr>
      </w:pPr>
    </w:p>
    <w:p w:rsidR="007B53D5" w:rsidRPr="000A502D" w:rsidRDefault="007B53D5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7B53D5" w:rsidRDefault="007B53D5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7B53D5" w:rsidRDefault="007B53D5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7B53D5" w:rsidRPr="002F0167" w:rsidRDefault="007B53D5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2B62A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Салминского </w:t>
      </w:r>
      <w:r w:rsidRPr="002F0167">
        <w:rPr>
          <w:sz w:val="28"/>
          <w:szCs w:val="28"/>
        </w:rPr>
        <w:t xml:space="preserve"> сельского поселения</w:t>
      </w:r>
      <w:r w:rsidRPr="00C67B8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поселения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поселения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B53D5" w:rsidRDefault="007B53D5" w:rsidP="004D7399">
      <w:pPr>
        <w:jc w:val="both"/>
        <w:rPr>
          <w:sz w:val="28"/>
          <w:szCs w:val="28"/>
        </w:rPr>
      </w:pPr>
    </w:p>
    <w:p w:rsidR="007B53D5" w:rsidRDefault="007B53D5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B53D5" w:rsidRDefault="007B53D5" w:rsidP="004D7399">
      <w:pPr>
        <w:jc w:val="center"/>
        <w:rPr>
          <w:sz w:val="28"/>
          <w:szCs w:val="28"/>
        </w:rPr>
      </w:pPr>
    </w:p>
    <w:p w:rsidR="007B53D5" w:rsidRPr="002F0167" w:rsidRDefault="007B53D5" w:rsidP="004D7399">
      <w:pPr>
        <w:jc w:val="center"/>
        <w:rPr>
          <w:sz w:val="28"/>
          <w:szCs w:val="28"/>
        </w:rPr>
      </w:pPr>
    </w:p>
    <w:p w:rsidR="007B53D5" w:rsidRDefault="007B53D5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Pr="00637C03">
        <w:rPr>
          <w:b/>
          <w:sz w:val="28"/>
          <w:szCs w:val="28"/>
        </w:rPr>
        <w:t xml:space="preserve">Салминского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Pr="00637C03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7B53D5" w:rsidRPr="005210A0" w:rsidRDefault="007B53D5" w:rsidP="004D7399">
      <w:pPr>
        <w:ind w:firstLine="567"/>
        <w:jc w:val="both"/>
        <w:rPr>
          <w:b/>
          <w:sz w:val="28"/>
          <w:szCs w:val="28"/>
        </w:rPr>
      </w:pPr>
    </w:p>
    <w:p w:rsidR="007B53D5" w:rsidRDefault="007B53D5" w:rsidP="00690E2C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r>
        <w:rPr>
          <w:rFonts w:ascii="Times New Roman" w:hAnsi="Times New Roman" w:cs="Times New Roman"/>
          <w:sz w:val="28"/>
          <w:szCs w:val="28"/>
        </w:rPr>
        <w:t>Салминского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в сумме 1951,8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1883,5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профицит в сумме 68,3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2026 год в сумме 1647,6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2027 год в сумме 4810,0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53D5" w:rsidRDefault="007B53D5" w:rsidP="00690E2C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2026 год в сумме 1556,6 тыс. рублей, в том числе условно утвержденные расходы в сумме 37,2 тыс. рублей, и на 2027 год в сумме 4696,2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>
        <w:rPr>
          <w:rFonts w:ascii="Times New Roman" w:hAnsi="Times New Roman" w:cs="Times New Roman"/>
          <w:sz w:val="28"/>
          <w:szCs w:val="28"/>
        </w:rPr>
        <w:t xml:space="preserve">77,5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3D5" w:rsidRDefault="007B53D5" w:rsidP="00690E2C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2026 год в сумме 91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 и профицит на 2027 год в сумме 113,8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7B53D5" w:rsidRPr="00690E2C" w:rsidRDefault="007B53D5" w:rsidP="004D7399">
      <w:pPr>
        <w:ind w:firstLine="567"/>
        <w:jc w:val="both"/>
        <w:rPr>
          <w:b/>
          <w:sz w:val="28"/>
          <w:szCs w:val="28"/>
        </w:rPr>
      </w:pPr>
    </w:p>
    <w:p w:rsidR="007B53D5" w:rsidRDefault="007B53D5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>Статья 2. Нормативы распределения доходов между бюджетом Салминского сельского поселения Ромодановского муниципального района Республики Мордовия и  Ромодановским муниципальным районом</w:t>
      </w:r>
      <w:r>
        <w:rPr>
          <w:b/>
          <w:sz w:val="28"/>
          <w:szCs w:val="28"/>
        </w:rPr>
        <w:t xml:space="preserve"> Республики Мордовия</w:t>
      </w:r>
    </w:p>
    <w:p w:rsidR="007B53D5" w:rsidRDefault="007B53D5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7B53D5" w:rsidRPr="00637C03" w:rsidRDefault="007B53D5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r w:rsidRPr="00637C03">
        <w:rPr>
          <w:sz w:val="28"/>
          <w:szCs w:val="28"/>
        </w:rPr>
        <w:t>Салминского сельского поселения  Ромодановского муниципального района Республики Мордовия и бюджетом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, не установленные бюджетным законодательством Российской Федерации согласно приложению 1 к настоящему Решению. </w:t>
      </w:r>
    </w:p>
    <w:p w:rsidR="007B53D5" w:rsidRDefault="007B53D5" w:rsidP="004D7399">
      <w:pPr>
        <w:ind w:firstLine="851"/>
        <w:jc w:val="both"/>
        <w:rPr>
          <w:b/>
          <w:bCs/>
          <w:sz w:val="28"/>
          <w:szCs w:val="28"/>
        </w:rPr>
      </w:pPr>
    </w:p>
    <w:p w:rsidR="007B53D5" w:rsidRPr="00637C03" w:rsidRDefault="007B53D5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7B53D5" w:rsidRDefault="007B53D5" w:rsidP="004D7399">
      <w:pPr>
        <w:ind w:firstLine="851"/>
        <w:jc w:val="both"/>
        <w:rPr>
          <w:sz w:val="28"/>
          <w:szCs w:val="28"/>
        </w:rPr>
      </w:pPr>
    </w:p>
    <w:p w:rsidR="007B53D5" w:rsidRPr="00637C03" w:rsidRDefault="007B53D5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Утвердить объем безвозмездных поступлений в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 xml:space="preserve">6 и </w:t>
      </w:r>
      <w:r w:rsidRPr="00637C03">
        <w:rPr>
          <w:sz w:val="28"/>
          <w:szCs w:val="28"/>
        </w:rPr>
        <w:t>202</w:t>
      </w:r>
      <w:r>
        <w:rPr>
          <w:sz w:val="28"/>
          <w:szCs w:val="28"/>
        </w:rPr>
        <w:t>7</w:t>
      </w:r>
      <w:r w:rsidRPr="00637C03">
        <w:rPr>
          <w:sz w:val="28"/>
          <w:szCs w:val="28"/>
        </w:rPr>
        <w:t xml:space="preserve"> годов, согласно приложению 2 к настоящему Решению.        </w:t>
      </w:r>
    </w:p>
    <w:p w:rsidR="007B53D5" w:rsidRDefault="007B53D5" w:rsidP="004D7399">
      <w:pPr>
        <w:ind w:firstLine="851"/>
        <w:jc w:val="both"/>
        <w:rPr>
          <w:b/>
          <w:bCs/>
          <w:sz w:val="28"/>
          <w:szCs w:val="28"/>
        </w:rPr>
      </w:pPr>
    </w:p>
    <w:p w:rsidR="007B53D5" w:rsidRPr="00637C03" w:rsidRDefault="007B53D5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7B53D5" w:rsidRDefault="007B53D5" w:rsidP="004D7399">
      <w:pPr>
        <w:ind w:firstLine="851"/>
        <w:jc w:val="both"/>
        <w:rPr>
          <w:sz w:val="28"/>
          <w:szCs w:val="28"/>
        </w:rPr>
      </w:pPr>
    </w:p>
    <w:p w:rsidR="007B53D5" w:rsidRPr="00637C03" w:rsidRDefault="007B53D5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7B53D5" w:rsidRPr="00637C03" w:rsidRDefault="007B53D5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ведомственную структуру расходов бюджета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6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7</w:t>
      </w:r>
      <w:r w:rsidRPr="00637C03">
        <w:rPr>
          <w:sz w:val="28"/>
          <w:szCs w:val="28"/>
        </w:rPr>
        <w:t xml:space="preserve"> годов согласно приложению 3 к настоящему Решению;               </w:t>
      </w: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7C03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7B53D5" w:rsidRPr="00637C03" w:rsidRDefault="007B53D5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37C03">
        <w:rPr>
          <w:sz w:val="28"/>
          <w:szCs w:val="28"/>
        </w:rPr>
        <w:t>распределение бюджетных ассигнований из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7</w:t>
      </w:r>
      <w:r w:rsidRPr="00637C03">
        <w:rPr>
          <w:sz w:val="28"/>
          <w:szCs w:val="28"/>
        </w:rPr>
        <w:t xml:space="preserve"> годов,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5 к настоящему Решению.</w:t>
      </w:r>
      <w:r w:rsidRPr="00637C03">
        <w:rPr>
          <w:sz w:val="28"/>
          <w:szCs w:val="28"/>
        </w:rPr>
        <w:t xml:space="preserve">              </w:t>
      </w:r>
    </w:p>
    <w:p w:rsidR="007B53D5" w:rsidRDefault="007B53D5" w:rsidP="004D7399">
      <w:pPr>
        <w:ind w:firstLine="851"/>
        <w:jc w:val="both"/>
        <w:rPr>
          <w:b/>
          <w:bCs/>
          <w:sz w:val="28"/>
          <w:szCs w:val="28"/>
        </w:rPr>
      </w:pPr>
    </w:p>
    <w:p w:rsidR="007B53D5" w:rsidRDefault="007B53D5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5. Бюджетные ассигнования  на социальное обеспечение населения</w:t>
      </w:r>
    </w:p>
    <w:p w:rsidR="007B53D5" w:rsidRPr="00637C03" w:rsidRDefault="007B53D5" w:rsidP="004D7399">
      <w:pPr>
        <w:ind w:firstLine="851"/>
        <w:jc w:val="both"/>
        <w:rPr>
          <w:b/>
          <w:bCs/>
          <w:sz w:val="28"/>
          <w:szCs w:val="28"/>
        </w:rPr>
      </w:pPr>
    </w:p>
    <w:p w:rsidR="007B53D5" w:rsidRPr="00637C03" w:rsidRDefault="007B53D5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Салминского сельского поселения Ромодановского муниципального района Республики Мордовия предоставляются  бюджетные ассигнования на социальное обеспечение населения </w:t>
      </w:r>
      <w:r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>с законодательством Российской Федерации,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Республики Мордовия и нормативными правовыми актами Салминского сельского поселения 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6. Бюджетные ассигнования Дорожного фонда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310,0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329,0</w:t>
      </w:r>
      <w:r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342,0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тыс.рублей. </w:t>
      </w: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2. Направления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Салминского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установленном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B53D5" w:rsidRPr="00463855" w:rsidRDefault="007B53D5" w:rsidP="00866755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637C03">
        <w:rPr>
          <w:sz w:val="28"/>
          <w:szCs w:val="28"/>
        </w:rPr>
        <w:t xml:space="preserve">Салминского сельского поселения </w:t>
      </w:r>
      <w:r w:rsidRPr="00637C03">
        <w:rPr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637C03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 в сумме 5,0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 на плановый период 2026 и 2027 годов в сумме 5,0 тыс. рублей ежегодно.</w:t>
      </w:r>
      <w:r w:rsidRPr="00463855">
        <w:rPr>
          <w:sz w:val="28"/>
          <w:szCs w:val="28"/>
        </w:rPr>
        <w:t xml:space="preserve"> </w:t>
      </w:r>
    </w:p>
    <w:p w:rsidR="007B53D5" w:rsidRDefault="007B53D5" w:rsidP="004D7399">
      <w:pPr>
        <w:ind w:firstLine="540"/>
        <w:jc w:val="both"/>
        <w:rPr>
          <w:b/>
          <w:bCs/>
          <w:sz w:val="28"/>
          <w:szCs w:val="28"/>
        </w:rPr>
      </w:pPr>
    </w:p>
    <w:p w:rsidR="007B53D5" w:rsidRDefault="007B53D5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:rsidR="007B53D5" w:rsidRDefault="007B53D5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</w:p>
    <w:p w:rsidR="007B53D5" w:rsidRDefault="007B53D5" w:rsidP="000F30E3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2025 год в сумме 92,3 тыс. рублей, на 2026 год – 92,3 тыс. рублей, на 2027 год – 92,3 тыс. рублей.</w:t>
      </w:r>
    </w:p>
    <w:p w:rsidR="007B53D5" w:rsidRDefault="007B53D5" w:rsidP="004D7399">
      <w:pPr>
        <w:ind w:firstLine="540"/>
        <w:jc w:val="both"/>
        <w:rPr>
          <w:b/>
          <w:bCs/>
          <w:sz w:val="28"/>
          <w:szCs w:val="28"/>
        </w:rPr>
      </w:pPr>
    </w:p>
    <w:p w:rsidR="007B53D5" w:rsidRDefault="007B53D5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9</w:t>
      </w:r>
      <w:r w:rsidRPr="00637C03">
        <w:rPr>
          <w:b/>
          <w:bCs/>
          <w:sz w:val="28"/>
          <w:szCs w:val="28"/>
        </w:rPr>
        <w:t xml:space="preserve">. </w:t>
      </w:r>
      <w:r w:rsidRPr="00637C03">
        <w:rPr>
          <w:b/>
          <w:sz w:val="28"/>
          <w:szCs w:val="28"/>
        </w:rPr>
        <w:t>Расходы на исполнение судебных актов по искам к Салминско</w:t>
      </w:r>
      <w:r>
        <w:rPr>
          <w:b/>
          <w:sz w:val="28"/>
          <w:szCs w:val="28"/>
        </w:rPr>
        <w:t>му</w:t>
      </w:r>
      <w:r w:rsidRPr="00637C03">
        <w:rPr>
          <w:b/>
          <w:sz w:val="28"/>
          <w:szCs w:val="28"/>
        </w:rPr>
        <w:t xml:space="preserve"> сельскому поселению  Ромод</w:t>
      </w:r>
      <w:r>
        <w:rPr>
          <w:b/>
          <w:sz w:val="28"/>
          <w:szCs w:val="28"/>
        </w:rPr>
        <w:t>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7B53D5" w:rsidRPr="00637C03" w:rsidRDefault="007B53D5" w:rsidP="004D7399">
      <w:pPr>
        <w:ind w:firstLine="540"/>
        <w:jc w:val="both"/>
        <w:rPr>
          <w:b/>
          <w:sz w:val="28"/>
          <w:szCs w:val="28"/>
        </w:rPr>
      </w:pPr>
    </w:p>
    <w:p w:rsidR="007B53D5" w:rsidRDefault="007B53D5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>Из бюджета Салминского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Салминскому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Салминского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Салминского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Салминского сельского поселения Ромодановского муниципального района Республики Мордовия.</w:t>
      </w:r>
    </w:p>
    <w:p w:rsidR="007B53D5" w:rsidRPr="00637C03" w:rsidRDefault="007B53D5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7B53D5" w:rsidRPr="00637C03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10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53D5" w:rsidRPr="00637C03" w:rsidRDefault="007B53D5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53D5" w:rsidRPr="00637C03" w:rsidRDefault="007B53D5" w:rsidP="001E3FDA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7B53D5" w:rsidRPr="00637C03" w:rsidRDefault="007B53D5" w:rsidP="001E3FDA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7B53D5" w:rsidRPr="00637C03" w:rsidRDefault="007B53D5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7B53D5" w:rsidRDefault="007B53D5" w:rsidP="001E3FD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2162,6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2071,6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1957,8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на1января 2026 года в сумме 0 тыс.рублей, на1января 2027 года – 0 тыс.рублей, на1 января 2028 год – 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53D5" w:rsidRDefault="007B53D5" w:rsidP="001E3FDA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объем расходов на обслуживание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2025 год в сумме 2,2 тыс.рублей, на  2026 год-2,2тыс.рублей, на 2027 год- 2,1  тыс. рублей.</w:t>
      </w:r>
    </w:p>
    <w:p w:rsidR="007B53D5" w:rsidRDefault="007B53D5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53D5" w:rsidRDefault="007B53D5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 xml:space="preserve">            </w:t>
      </w:r>
    </w:p>
    <w:p w:rsidR="007B53D5" w:rsidRPr="00637C03" w:rsidRDefault="007B53D5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:rsidR="007B53D5" w:rsidRPr="00637C03" w:rsidRDefault="007B53D5" w:rsidP="004D739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Решением Совета депутатов  Салминского сельского поселения  Ромодановского муниципального района Республики Мордовия  от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18 мая 2016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№2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(в редакции Решения Совета депутатов от 02.11.2020</w:t>
      </w:r>
      <w:r>
        <w:rPr>
          <w:sz w:val="28"/>
          <w:szCs w:val="28"/>
        </w:rPr>
        <w:t xml:space="preserve"> года</w:t>
      </w:r>
      <w:r w:rsidRPr="00637C03">
        <w:rPr>
          <w:sz w:val="28"/>
          <w:szCs w:val="28"/>
        </w:rPr>
        <w:t xml:space="preserve"> №113)  «О бюджетном процессе  Салминского сельского поселения Ромодановско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Салминского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7B53D5" w:rsidRPr="00637C03" w:rsidRDefault="007B53D5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</w:t>
      </w:r>
      <w:r>
        <w:rPr>
          <w:sz w:val="28"/>
          <w:szCs w:val="28"/>
        </w:rPr>
        <w:t xml:space="preserve"> обслуживание,</w:t>
      </w:r>
      <w:r w:rsidRPr="00637C03">
        <w:rPr>
          <w:sz w:val="28"/>
          <w:szCs w:val="28"/>
        </w:rPr>
        <w:t xml:space="preserve"> сокращение и погашение  долговых обязательств Салминского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7B53D5" w:rsidRPr="00637C03" w:rsidRDefault="007B53D5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B53D5" w:rsidRDefault="007B53D5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7B53D5" w:rsidRPr="005331A9" w:rsidRDefault="007B53D5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7B53D5" w:rsidRPr="005331A9" w:rsidRDefault="007B53D5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7B53D5" w:rsidRPr="005331A9" w:rsidRDefault="007B53D5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7B53D5" w:rsidRPr="005331A9" w:rsidRDefault="007B53D5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7B53D5" w:rsidRDefault="007B53D5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7B53D5" w:rsidRPr="000F4724" w:rsidRDefault="007B53D5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7B53D5" w:rsidRDefault="007B53D5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10) перераспределение бюджетных ассигнований Дорожного фонда</w:t>
      </w:r>
      <w:r w:rsidRPr="00866755">
        <w:rPr>
          <w:sz w:val="28"/>
          <w:szCs w:val="28"/>
          <w:lang w:val="ru-RU"/>
        </w:rPr>
        <w:t xml:space="preserve">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Ромодановского муниципального района Республики Мордовия;</w:t>
      </w:r>
    </w:p>
    <w:p w:rsidR="007B53D5" w:rsidRDefault="007B53D5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в целях подготовки учреждений к отопительному сезону.</w:t>
      </w:r>
    </w:p>
    <w:p w:rsidR="007B53D5" w:rsidRDefault="007B53D5" w:rsidP="000438C9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B53D5" w:rsidRDefault="007B53D5" w:rsidP="008667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7B53D5" w:rsidRPr="000466FF" w:rsidRDefault="007B53D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B53D5" w:rsidRPr="00AD78FE" w:rsidRDefault="007B53D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B53D5" w:rsidRDefault="007B53D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7B53D5" w:rsidRDefault="007B53D5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92A19">
        <w:rPr>
          <w:sz w:val="28"/>
          <w:szCs w:val="28"/>
        </w:rPr>
        <w:t xml:space="preserve">Положения пункта </w:t>
      </w:r>
      <w:r>
        <w:rPr>
          <w:sz w:val="28"/>
          <w:szCs w:val="28"/>
        </w:rPr>
        <w:t xml:space="preserve">2 настоящей статьи </w:t>
      </w:r>
      <w:r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sz w:val="28"/>
          <w:szCs w:val="28"/>
        </w:rPr>
        <w:t>5</w:t>
      </w:r>
      <w:r w:rsidRPr="00692A1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692A19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692A19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2025 году</w:t>
      </w:r>
      <w:r w:rsidRPr="00692A19">
        <w:rPr>
          <w:sz w:val="28"/>
          <w:szCs w:val="28"/>
        </w:rPr>
        <w:t>.</w:t>
      </w:r>
    </w:p>
    <w:p w:rsidR="007B53D5" w:rsidRPr="000466FF" w:rsidRDefault="007B53D5" w:rsidP="00866755">
      <w:pPr>
        <w:ind w:firstLine="708"/>
        <w:jc w:val="both"/>
        <w:rPr>
          <w:sz w:val="28"/>
          <w:szCs w:val="28"/>
        </w:rPr>
      </w:pPr>
    </w:p>
    <w:p w:rsidR="007B53D5" w:rsidRDefault="007B53D5" w:rsidP="00866755">
      <w:pPr>
        <w:ind w:firstLine="851"/>
        <w:jc w:val="both"/>
        <w:rPr>
          <w:b/>
          <w:bCs/>
          <w:sz w:val="16"/>
          <w:szCs w:val="16"/>
        </w:rPr>
      </w:pPr>
    </w:p>
    <w:p w:rsidR="007B53D5" w:rsidRDefault="007B53D5" w:rsidP="00E93AC8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</w:p>
    <w:p w:rsidR="007B53D5" w:rsidRPr="00637C03" w:rsidRDefault="007B53D5" w:rsidP="00E93AC8">
      <w:pPr>
        <w:ind w:firstLine="851"/>
        <w:jc w:val="center"/>
        <w:outlineLvl w:val="0"/>
        <w:rPr>
          <w:sz w:val="28"/>
          <w:szCs w:val="28"/>
        </w:rPr>
      </w:pPr>
    </w:p>
    <w:p w:rsidR="007B53D5" w:rsidRDefault="007B53D5" w:rsidP="00E93AC8">
      <w:pPr>
        <w:ind w:firstLine="851"/>
        <w:jc w:val="center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года.</w:t>
      </w:r>
    </w:p>
    <w:p w:rsidR="007B53D5" w:rsidRPr="00637C03" w:rsidRDefault="007B53D5" w:rsidP="004D7399">
      <w:pPr>
        <w:ind w:firstLine="851"/>
        <w:jc w:val="both"/>
        <w:rPr>
          <w:sz w:val="28"/>
          <w:szCs w:val="28"/>
        </w:rPr>
      </w:pPr>
    </w:p>
    <w:p w:rsidR="007B53D5" w:rsidRDefault="007B53D5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  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:rsidR="007B53D5" w:rsidRPr="00637C03" w:rsidRDefault="007B53D5" w:rsidP="004D7399">
      <w:pPr>
        <w:ind w:firstLine="851"/>
        <w:jc w:val="both"/>
        <w:rPr>
          <w:b/>
          <w:bCs/>
          <w:sz w:val="28"/>
          <w:szCs w:val="28"/>
        </w:rPr>
      </w:pPr>
    </w:p>
    <w:p w:rsidR="007B53D5" w:rsidRDefault="007B53D5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637C03">
        <w:rPr>
          <w:sz w:val="28"/>
          <w:szCs w:val="28"/>
        </w:rPr>
        <w:t>Салминского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 , принятые на основе и во исполнение решений Совета депутатов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7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</w:t>
      </w:r>
      <w:r w:rsidRPr="00965E6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  <w:r w:rsidRPr="00637C03">
        <w:rPr>
          <w:sz w:val="28"/>
          <w:szCs w:val="28"/>
        </w:rPr>
        <w:t xml:space="preserve"> действуют в части, не противоречащей настоящему Решению.</w:t>
      </w: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6"/>
          <w:szCs w:val="26"/>
        </w:rPr>
        <w:t>Т.В. Горячева</w:t>
      </w: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2776" w:type="dxa"/>
        <w:tblInd w:w="108" w:type="dxa"/>
        <w:tblLook w:val="0000"/>
      </w:tblPr>
      <w:tblGrid>
        <w:gridCol w:w="7980"/>
        <w:gridCol w:w="3305"/>
        <w:gridCol w:w="1491"/>
      </w:tblGrid>
      <w:tr w:rsidR="007B53D5" w:rsidRPr="00711D90" w:rsidTr="00711D90">
        <w:trPr>
          <w:trHeight w:val="765"/>
        </w:trPr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7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  <w:r w:rsidRPr="00711D90">
              <w:rPr>
                <w:b/>
                <w:bCs/>
                <w:sz w:val="28"/>
                <w:szCs w:val="28"/>
              </w:rPr>
              <w:t>Приложение 1</w:t>
            </w:r>
          </w:p>
        </w:tc>
      </w:tr>
      <w:tr w:rsidR="007B53D5" w:rsidRPr="00711D90" w:rsidTr="00711D90">
        <w:trPr>
          <w:trHeight w:val="2490"/>
        </w:trPr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к проекту 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2025 год и на плановый период 2026 и 2027 годов"</w:t>
            </w:r>
          </w:p>
        </w:tc>
      </w:tr>
      <w:tr w:rsidR="007B53D5" w:rsidRPr="00711D90" w:rsidTr="00711D90">
        <w:trPr>
          <w:trHeight w:val="3555"/>
        </w:trPr>
        <w:tc>
          <w:tcPr>
            <w:tcW w:w="127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711D90">
              <w:rPr>
                <w:b/>
                <w:bCs/>
                <w:sz w:val="28"/>
                <w:szCs w:val="28"/>
              </w:rPr>
              <w:t xml:space="preserve">НОРМАТИВЫ </w:t>
            </w:r>
            <w:r w:rsidRPr="00711D90">
              <w:rPr>
                <w:b/>
                <w:bCs/>
                <w:sz w:val="28"/>
                <w:szCs w:val="28"/>
              </w:rPr>
              <w:br/>
              <w:t>РАСПРЕДЕЛЕНИЯ ДОХОДОВ МЕЖДУ БЮДЖЕТОМ САЛМИНСКОГО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2025 ГОД И НА ПЛАНОВЫЙ ПЕРИОД 2026 И 2027 ГОДОВ</w:t>
            </w:r>
            <w:r w:rsidRPr="00711D90">
              <w:rPr>
                <w:b/>
                <w:bCs/>
                <w:sz w:val="28"/>
                <w:szCs w:val="28"/>
              </w:rPr>
              <w:br/>
              <w:t xml:space="preserve"> (в процентах от сумм, зачисляемых в консолидированный бюджет </w:t>
            </w:r>
            <w:r w:rsidRPr="00711D90">
              <w:rPr>
                <w:b/>
                <w:bCs/>
                <w:sz w:val="28"/>
                <w:szCs w:val="28"/>
              </w:rPr>
              <w:br/>
              <w:t>Салминского  сельского поселения Ромодановского муниципального района Республики Мордовия)</w:t>
            </w: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72"/>
        </w:trPr>
        <w:tc>
          <w:tcPr>
            <w:tcW w:w="7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Наименование дохода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Местные бюджеты,%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7B53D5" w:rsidRPr="00711D90" w:rsidTr="00711D90">
        <w:trPr>
          <w:trHeight w:val="1095"/>
        </w:trPr>
        <w:tc>
          <w:tcPr>
            <w:tcW w:w="7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Бюджет поселение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323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42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Доходы от федеральных налогов и сборов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75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78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Налог с продаж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94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42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Налог на рекламу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94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Лицензионный сбор за право торговли спиртными напитками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местные налоги и сборы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66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В части административных платежей и сборов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81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В части штрафов, санкций, возмещение ущерба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0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00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103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11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0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1009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7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66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В части прочих неналоговых доходов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7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7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39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7B53D5" w:rsidRPr="00711D90" w:rsidTr="00711D90">
        <w:trPr>
          <w:trHeight w:val="409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2440" w:type="dxa"/>
        <w:tblInd w:w="108" w:type="dxa"/>
        <w:tblLook w:val="0000"/>
      </w:tblPr>
      <w:tblGrid>
        <w:gridCol w:w="2480"/>
        <w:gridCol w:w="5540"/>
        <w:gridCol w:w="1500"/>
        <w:gridCol w:w="1440"/>
        <w:gridCol w:w="1480"/>
      </w:tblGrid>
      <w:tr w:rsidR="007B53D5" w:rsidRPr="00711D90" w:rsidTr="00711D90">
        <w:trPr>
          <w:trHeight w:val="3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  <w:bookmarkStart w:id="1" w:name="RANGE!A1:E28"/>
            <w:bookmarkEnd w:id="1"/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  <w:r w:rsidRPr="00711D90">
              <w:t>Приложение 2</w:t>
            </w:r>
            <w:r w:rsidRPr="00711D90">
              <w:br/>
              <w:t>к проекту  решения  Совета депутатов Салминского сельского поселения Ромодановского муниципального района  Республики Мордовия «О бюджете Салминского сельского поселения Ромодановского муниципального района  Республики Мордовия на 2025 год и на плановый период 2026 и 2027 годов»</w:t>
            </w:r>
          </w:p>
        </w:tc>
      </w:tr>
      <w:tr w:rsidR="007B53D5" w:rsidRPr="00711D90" w:rsidTr="00711D90">
        <w:trPr>
          <w:trHeight w:val="3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3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67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52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4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1260"/>
        </w:trPr>
        <w:tc>
          <w:tcPr>
            <w:tcW w:w="12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 xml:space="preserve"> ОБЪЕМ </w:t>
            </w:r>
            <w:r w:rsidRPr="00711D90">
              <w:rPr>
                <w:b/>
                <w:bCs/>
                <w:sz w:val="24"/>
                <w:szCs w:val="24"/>
              </w:rPr>
              <w:br/>
              <w:t>БЕЗВОЗМЕЗДНЫХ ПОСТУПЛЕНИЙ В БЮДЖЕТ САЛМИНСКОГО СЕЛЬСКОГО ПОСЕЛЕНИЯ  РОМОДАНОВСКОГО МУНИЦИПАЛЬНОГО РАЙОНА  РЕСПУБЛИКИ МОРДОВИЯ НА 2025 ГОД И НА ПЛАНОВЫЙ ПЕРИОД 2026 И 2027 ГОДОВ</w:t>
            </w:r>
            <w:r w:rsidRPr="00711D90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7B53D5" w:rsidRPr="00711D90" w:rsidTr="00711D90">
        <w:trPr>
          <w:trHeight w:val="25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</w:pPr>
            <w:r w:rsidRPr="00711D90">
              <w:t>(тыс. рублей)</w:t>
            </w:r>
          </w:p>
        </w:tc>
      </w:tr>
      <w:tr w:rsidR="007B53D5" w:rsidRPr="00711D90" w:rsidTr="00711D90">
        <w:trPr>
          <w:trHeight w:val="255"/>
        </w:trPr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 xml:space="preserve"> Код </w:t>
            </w:r>
          </w:p>
        </w:tc>
        <w:tc>
          <w:tcPr>
            <w:tcW w:w="5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 xml:space="preserve"> Наименование </w:t>
            </w:r>
          </w:p>
        </w:tc>
        <w:tc>
          <w:tcPr>
            <w:tcW w:w="4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Сумма</w:t>
            </w:r>
          </w:p>
        </w:tc>
      </w:tr>
      <w:tr w:rsidR="007B53D5" w:rsidRPr="00711D90" w:rsidTr="00711D90">
        <w:trPr>
          <w:trHeight w:val="330"/>
        </w:trPr>
        <w:tc>
          <w:tcPr>
            <w:tcW w:w="2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2025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2026 год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2027 год</w:t>
            </w:r>
          </w:p>
        </w:tc>
      </w:tr>
      <w:tr w:rsidR="007B53D5" w:rsidRPr="00711D90" w:rsidTr="00711D90">
        <w:trPr>
          <w:trHeight w:val="255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1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711D90">
              <w:rPr>
                <w:b/>
                <w:bCs/>
              </w:rPr>
              <w:t>5</w:t>
            </w:r>
          </w:p>
        </w:tc>
      </w:tr>
      <w:tr w:rsidR="007B53D5" w:rsidRPr="00711D90" w:rsidTr="00711D90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 1 544,0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1 225,0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 4 367,5   </w:t>
            </w:r>
          </w:p>
        </w:tc>
      </w:tr>
      <w:tr w:rsidR="007B53D5" w:rsidRPr="00711D90" w:rsidTr="00711D90">
        <w:trPr>
          <w:trHeight w:val="6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2 02 00000 00 0000 000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 1 612,3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1 225,0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11D90">
              <w:rPr>
                <w:color w:val="000000"/>
                <w:sz w:val="24"/>
                <w:szCs w:val="24"/>
              </w:rPr>
              <w:t xml:space="preserve">        4 367,5   </w:t>
            </w:r>
          </w:p>
        </w:tc>
      </w:tr>
      <w:tr w:rsidR="007B53D5" w:rsidRPr="00711D90" w:rsidTr="00711D90">
        <w:trPr>
          <w:trHeight w:val="57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2 02 10000 00 0000 150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1 087,9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735,8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765,3   </w:t>
            </w:r>
          </w:p>
        </w:tc>
      </w:tr>
      <w:tr w:rsidR="007B53D5" w:rsidRPr="00711D90" w:rsidTr="00711D90">
        <w:trPr>
          <w:trHeight w:val="405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5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910,7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735,8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765,3   </w:t>
            </w:r>
          </w:p>
        </w:tc>
      </w:tr>
      <w:tr w:rsidR="007B53D5" w:rsidRPr="00711D90" w:rsidTr="00711D90">
        <w:trPr>
          <w:trHeight w:val="9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910,7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735,8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765,3   </w:t>
            </w:r>
          </w:p>
        </w:tc>
      </w:tr>
      <w:tr w:rsidR="007B53D5" w:rsidRPr="00711D90" w:rsidTr="00711D90">
        <w:trPr>
          <w:trHeight w:val="6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2 02 15002 00 0000 150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Дотация бюджетам на поддержку мер по обеспечению сбалансированности бюджетов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108,9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53D5" w:rsidRPr="00711D90" w:rsidTr="00711D90">
        <w:trPr>
          <w:trHeight w:val="6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2 02 15002 10 0000 150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108,9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53D5" w:rsidRPr="00711D90" w:rsidTr="00711D90">
        <w:trPr>
          <w:trHeight w:val="57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2 02 20000 00 0000 150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68,3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3 100,0   </w:t>
            </w:r>
          </w:p>
        </w:tc>
      </w:tr>
      <w:tr w:rsidR="007B53D5" w:rsidRPr="00711D90" w:rsidTr="00711D90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2 02 29999 00 0000 150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68,3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3 100,0   </w:t>
            </w:r>
          </w:p>
        </w:tc>
      </w:tr>
      <w:tr w:rsidR="007B53D5" w:rsidRPr="00711D90" w:rsidTr="00711D90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68,3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3 100,0   </w:t>
            </w:r>
          </w:p>
        </w:tc>
      </w:tr>
      <w:tr w:rsidR="007B53D5" w:rsidRPr="00711D90" w:rsidTr="00711D90">
        <w:trPr>
          <w:trHeight w:val="6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146,1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160,2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160,2   </w:t>
            </w:r>
          </w:p>
        </w:tc>
      </w:tr>
      <w:tr w:rsidR="007B53D5" w:rsidRPr="00711D90" w:rsidTr="00711D90">
        <w:trPr>
          <w:trHeight w:val="9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0,4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0,4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0,4   </w:t>
            </w:r>
          </w:p>
        </w:tc>
      </w:tr>
      <w:tr w:rsidR="007B53D5" w:rsidRPr="00711D90" w:rsidTr="00711D90">
        <w:trPr>
          <w:trHeight w:val="9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0,4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0,4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    0,4   </w:t>
            </w:r>
          </w:p>
        </w:tc>
      </w:tr>
      <w:tr w:rsidR="007B53D5" w:rsidRPr="00711D90" w:rsidTr="00711D90">
        <w:trPr>
          <w:trHeight w:val="9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145,7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159,8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159,8   </w:t>
            </w:r>
          </w:p>
        </w:tc>
      </w:tr>
      <w:tr w:rsidR="007B53D5" w:rsidRPr="00711D90" w:rsidTr="00711D90">
        <w:trPr>
          <w:trHeight w:val="12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145,7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159,8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159,8   </w:t>
            </w:r>
          </w:p>
        </w:tc>
      </w:tr>
      <w:tr w:rsidR="007B53D5" w:rsidRPr="00711D90" w:rsidTr="00711D90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310,0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329,0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342,0   </w:t>
            </w:r>
          </w:p>
        </w:tc>
      </w:tr>
      <w:tr w:rsidR="007B53D5" w:rsidRPr="00711D90" w:rsidTr="00711D90">
        <w:trPr>
          <w:trHeight w:val="1185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310,0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329,0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342,0   </w:t>
            </w:r>
          </w:p>
        </w:tc>
      </w:tr>
      <w:tr w:rsidR="007B53D5" w:rsidRPr="00711D90" w:rsidTr="00711D90">
        <w:trPr>
          <w:trHeight w:val="1500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310,0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329,0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 xml:space="preserve">           342,0   </w:t>
            </w:r>
          </w:p>
        </w:tc>
      </w:tr>
      <w:tr w:rsidR="007B53D5" w:rsidRPr="00711D90" w:rsidTr="00711D90">
        <w:trPr>
          <w:trHeight w:val="25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0720" w:type="dxa"/>
        <w:tblInd w:w="108" w:type="dxa"/>
        <w:tblLook w:val="0000"/>
      </w:tblPr>
      <w:tblGrid>
        <w:gridCol w:w="3105"/>
        <w:gridCol w:w="598"/>
        <w:gridCol w:w="436"/>
        <w:gridCol w:w="564"/>
        <w:gridCol w:w="396"/>
        <w:gridCol w:w="316"/>
        <w:gridCol w:w="396"/>
        <w:gridCol w:w="699"/>
        <w:gridCol w:w="546"/>
        <w:gridCol w:w="1259"/>
        <w:gridCol w:w="1259"/>
        <w:gridCol w:w="1259"/>
      </w:tblGrid>
      <w:tr w:rsidR="007B53D5" w:rsidRPr="00711D90" w:rsidTr="00711D90">
        <w:trPr>
          <w:trHeight w:val="247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93"/>
            <w:bookmarkEnd w:id="2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711D90">
              <w:rPr>
                <w:color w:val="000000"/>
              </w:rPr>
              <w:t xml:space="preserve">Приложение 3 </w:t>
            </w:r>
            <w:r w:rsidRPr="00711D90">
              <w:rPr>
                <w:color w:val="000000"/>
              </w:rPr>
              <w:br/>
              <w:t>к проекту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7B53D5" w:rsidRPr="00711D90" w:rsidTr="00711D90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1D90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711D90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САЛМИНСКОГО СЕЛЬСКОГО ПОСЕЛЕНИЯ РОМОДАНОВСКОГО МУНИЦИПАЛЬНОГО РАЙОНА РЕСПУБЛИКИ МОРДОВИЯ НА 2025 ГОД И НА ПЛАНОВЫЙ ПЕРИОД 2026 И 2027 ГОДОВ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711D90">
              <w:rPr>
                <w:color w:val="000000"/>
              </w:rPr>
              <w:t>(тыс. рублей)</w:t>
            </w:r>
          </w:p>
        </w:tc>
      </w:tr>
      <w:tr w:rsidR="007B53D5" w:rsidRPr="00711D90" w:rsidTr="00711D90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Сумма</w:t>
            </w:r>
          </w:p>
        </w:tc>
      </w:tr>
      <w:tr w:rsidR="007B53D5" w:rsidRPr="00711D90" w:rsidTr="00711D90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2027 год</w:t>
            </w:r>
          </w:p>
        </w:tc>
      </w:tr>
      <w:tr w:rsidR="007B53D5" w:rsidRPr="00711D90" w:rsidTr="00711D90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12</w:t>
            </w:r>
          </w:p>
        </w:tc>
      </w:tr>
      <w:tr w:rsidR="007B53D5" w:rsidRPr="00711D90" w:rsidTr="00711D90">
        <w:trPr>
          <w:trHeight w:val="142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1 883,5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1 556,6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4 696,2</w:t>
            </w:r>
          </w:p>
        </w:tc>
      </w:tr>
      <w:tr w:rsidR="007B53D5" w:rsidRPr="00711D90" w:rsidTr="00711D90">
        <w:trPr>
          <w:trHeight w:val="3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1 107,6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886,1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835,2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15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6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19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</w:tr>
      <w:tr w:rsidR="007B53D5" w:rsidRPr="00711D90" w:rsidTr="00711D90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</w:tr>
      <w:tr w:rsidR="007B53D5" w:rsidRPr="00711D90" w:rsidTr="00711D90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0,0</w:t>
            </w:r>
          </w:p>
        </w:tc>
      </w:tr>
      <w:tr w:rsidR="007B53D5" w:rsidRPr="00711D90" w:rsidTr="00711D90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675,4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436,6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430,5</w:t>
            </w:r>
          </w:p>
        </w:tc>
      </w:tr>
      <w:tr w:rsidR="007B53D5" w:rsidRPr="00711D90" w:rsidTr="00711D90">
        <w:trPr>
          <w:trHeight w:val="16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675,0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436,2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430,1</w:t>
            </w:r>
          </w:p>
        </w:tc>
      </w:tr>
      <w:tr w:rsidR="007B53D5" w:rsidRPr="00711D90" w:rsidTr="00711D90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675,0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436,2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430,1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9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295,0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110,7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100,1</w:t>
            </w:r>
          </w:p>
        </w:tc>
      </w:tr>
      <w:tr w:rsidR="007B53D5" w:rsidRPr="00711D90" w:rsidTr="00711D90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95,1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95,1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229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15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22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21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140,7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140,7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</w:tr>
      <w:tr w:rsidR="007B53D5" w:rsidRPr="00711D90" w:rsidTr="00711D90">
        <w:trPr>
          <w:trHeight w:val="106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3 442,0</w:t>
            </w:r>
          </w:p>
        </w:tc>
      </w:tr>
      <w:tr w:rsidR="007B53D5" w:rsidRPr="00711D90" w:rsidTr="00711D90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Водное хозяйства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22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6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Мероприятия в облости водного хозяйства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10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11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20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пользоваемя  в границах поселения, поддержание дорожного полотна в работоспособном состоянии"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75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3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21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7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10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9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70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63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15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17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58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63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66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37,2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77,5 </w:t>
            </w:r>
          </w:p>
        </w:tc>
      </w:tr>
      <w:tr w:rsidR="007B53D5" w:rsidRPr="00711D90" w:rsidTr="00711D90">
        <w:trPr>
          <w:trHeight w:val="25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0840" w:type="dxa"/>
        <w:tblInd w:w="108" w:type="dxa"/>
        <w:tblLook w:val="0000"/>
      </w:tblPr>
      <w:tblGrid>
        <w:gridCol w:w="3660"/>
        <w:gridCol w:w="436"/>
        <w:gridCol w:w="564"/>
        <w:gridCol w:w="396"/>
        <w:gridCol w:w="362"/>
        <w:gridCol w:w="396"/>
        <w:gridCol w:w="700"/>
        <w:gridCol w:w="546"/>
        <w:gridCol w:w="1260"/>
        <w:gridCol w:w="1260"/>
        <w:gridCol w:w="1260"/>
      </w:tblGrid>
      <w:tr w:rsidR="007B53D5" w:rsidRPr="00711D90" w:rsidTr="00711D90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711D90">
              <w:rPr>
                <w:color w:val="000000"/>
              </w:rPr>
              <w:t xml:space="preserve">Приложение 4 </w:t>
            </w:r>
            <w:r w:rsidRPr="00711D90">
              <w:rPr>
                <w:color w:val="000000"/>
              </w:rPr>
              <w:br/>
              <w:t>к проекту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поселеняи 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7B53D5" w:rsidRPr="00711D90" w:rsidTr="00711D90">
        <w:trPr>
          <w:trHeight w:val="2535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1D9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711D9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САЛМИНСКОГО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</w:t>
            </w:r>
            <w:r w:rsidRPr="00711D90">
              <w:rPr>
                <w:b/>
                <w:bCs/>
                <w:color w:val="000000"/>
                <w:sz w:val="24"/>
                <w:szCs w:val="24"/>
              </w:rPr>
              <w:br/>
              <w:t>2026 И 2027 ГОДОВ</w:t>
            </w:r>
          </w:p>
        </w:tc>
      </w:tr>
      <w:tr w:rsidR="007B53D5" w:rsidRPr="00711D90" w:rsidTr="00711D90">
        <w:trPr>
          <w:trHeight w:val="360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711D90">
              <w:rPr>
                <w:color w:val="000000"/>
              </w:rPr>
              <w:t>(тыс. рублей)</w:t>
            </w:r>
          </w:p>
        </w:tc>
      </w:tr>
      <w:tr w:rsidR="007B53D5" w:rsidRPr="00711D90" w:rsidTr="00711D90">
        <w:trPr>
          <w:trHeight w:val="405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Сумма</w:t>
            </w:r>
          </w:p>
        </w:tc>
      </w:tr>
      <w:tr w:rsidR="007B53D5" w:rsidRPr="00711D90" w:rsidTr="00711D90">
        <w:trPr>
          <w:trHeight w:val="3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2027 год</w:t>
            </w:r>
          </w:p>
        </w:tc>
      </w:tr>
      <w:tr w:rsidR="007B53D5" w:rsidRPr="00711D90" w:rsidTr="00711D90">
        <w:trPr>
          <w:trHeight w:val="57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11</w:t>
            </w:r>
          </w:p>
        </w:tc>
      </w:tr>
      <w:tr w:rsidR="007B53D5" w:rsidRPr="00711D90" w:rsidTr="00711D90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11D9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1 883,5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1 556,6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4 696,2</w:t>
            </w:r>
          </w:p>
        </w:tc>
      </w:tr>
      <w:tr w:rsidR="007B53D5" w:rsidRPr="00711D90" w:rsidTr="00711D90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1 107,6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886,1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835,2</w:t>
            </w:r>
          </w:p>
        </w:tc>
      </w:tr>
      <w:tr w:rsidR="007B53D5" w:rsidRPr="00711D90" w:rsidTr="00711D90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358,9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399,7</w:t>
            </w:r>
          </w:p>
        </w:tc>
      </w:tr>
      <w:tr w:rsidR="007B53D5" w:rsidRPr="00711D90" w:rsidTr="00711D9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</w:tr>
      <w:tr w:rsidR="007B53D5" w:rsidRPr="00711D90" w:rsidTr="00711D90">
        <w:trPr>
          <w:trHeight w:val="22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</w:tr>
      <w:tr w:rsidR="007B53D5" w:rsidRPr="00711D90" w:rsidTr="00711D90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</w:tr>
      <w:tr w:rsidR="007B53D5" w:rsidRPr="00711D90" w:rsidTr="00711D90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430,1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430,1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330,0</w:t>
            </w:r>
          </w:p>
        </w:tc>
      </w:tr>
      <w:tr w:rsidR="007B53D5" w:rsidRPr="00711D90" w:rsidTr="00711D90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100,1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95,1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95,1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6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0,4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9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12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4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166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19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18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159,8</w:t>
            </w:r>
          </w:p>
        </w:tc>
      </w:tr>
      <w:tr w:rsidR="007B53D5" w:rsidRPr="00711D90" w:rsidTr="00711D9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</w:tr>
      <w:tr w:rsidR="007B53D5" w:rsidRPr="00711D90" w:rsidTr="00711D90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140,7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154,8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</w:tr>
      <w:tr w:rsidR="007B53D5" w:rsidRPr="00711D90" w:rsidTr="00711D90">
        <w:trPr>
          <w:trHeight w:val="3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3 442,0</w:t>
            </w:r>
          </w:p>
        </w:tc>
      </w:tr>
      <w:tr w:rsidR="007B53D5" w:rsidRPr="00711D90" w:rsidTr="00711D90">
        <w:trPr>
          <w:trHeight w:val="3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Водное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15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6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Мероприятия в облости водного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9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06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3 100,0</w:t>
            </w:r>
          </w:p>
        </w:tc>
      </w:tr>
      <w:tr w:rsidR="007B53D5" w:rsidRPr="00711D90" w:rsidTr="00711D90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19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15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6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342,0</w:t>
            </w:r>
          </w:p>
        </w:tc>
      </w:tr>
      <w:tr w:rsidR="007B53D5" w:rsidRPr="00711D90" w:rsidTr="00711D90">
        <w:trPr>
          <w:trHeight w:val="4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87,3</w:t>
            </w:r>
          </w:p>
        </w:tc>
      </w:tr>
      <w:tr w:rsidR="007B53D5" w:rsidRPr="00711D90" w:rsidTr="00711D9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27,3</w:t>
            </w:r>
          </w:p>
        </w:tc>
      </w:tr>
      <w:tr w:rsidR="007B53D5" w:rsidRPr="00711D90" w:rsidTr="00711D9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3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60,0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711D9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18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92,3</w:t>
            </w:r>
          </w:p>
        </w:tc>
      </w:tr>
      <w:tr w:rsidR="007B53D5" w:rsidRPr="00711D90" w:rsidTr="00711D9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7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18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7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3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2,1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77,5</w:t>
            </w:r>
          </w:p>
        </w:tc>
      </w:tr>
      <w:tr w:rsidR="007B53D5" w:rsidRPr="00711D90" w:rsidTr="00711D90">
        <w:trPr>
          <w:trHeight w:val="2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0500" w:type="dxa"/>
        <w:tblInd w:w="108" w:type="dxa"/>
        <w:tblLook w:val="0000"/>
      </w:tblPr>
      <w:tblGrid>
        <w:gridCol w:w="3222"/>
        <w:gridCol w:w="396"/>
        <w:gridCol w:w="369"/>
        <w:gridCol w:w="396"/>
        <w:gridCol w:w="699"/>
        <w:gridCol w:w="546"/>
        <w:gridCol w:w="440"/>
        <w:gridCol w:w="564"/>
        <w:gridCol w:w="598"/>
        <w:gridCol w:w="1151"/>
        <w:gridCol w:w="968"/>
        <w:gridCol w:w="1151"/>
      </w:tblGrid>
      <w:tr w:rsidR="007B53D5" w:rsidRPr="00711D90" w:rsidTr="00711D90">
        <w:trPr>
          <w:trHeight w:val="238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711D90">
              <w:rPr>
                <w:color w:val="000000"/>
              </w:rPr>
              <w:t xml:space="preserve">Приложение 5 </w:t>
            </w:r>
            <w:r w:rsidRPr="00711D90">
              <w:rPr>
                <w:color w:val="000000"/>
              </w:rPr>
              <w:br/>
              <w:t>к проекту 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7B53D5" w:rsidRPr="00711D90" w:rsidTr="00711D90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1D9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711D9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711D90">
              <w:rPr>
                <w:color w:val="000000"/>
              </w:rPr>
              <w:t>(тыс. рублей)</w:t>
            </w:r>
          </w:p>
        </w:tc>
      </w:tr>
      <w:tr w:rsidR="007B53D5" w:rsidRPr="00711D90" w:rsidTr="00711D90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Сумма</w:t>
            </w:r>
          </w:p>
        </w:tc>
      </w:tr>
      <w:tr w:rsidR="007B53D5" w:rsidRPr="00711D90" w:rsidTr="00711D90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2027 год</w:t>
            </w:r>
          </w:p>
        </w:tc>
      </w:tr>
      <w:tr w:rsidR="007B53D5" w:rsidRPr="00711D90" w:rsidTr="00711D90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711D90">
              <w:rPr>
                <w:b/>
                <w:bCs/>
                <w:color w:val="000000"/>
              </w:rPr>
              <w:t>12</w:t>
            </w:r>
          </w:p>
        </w:tc>
      </w:tr>
      <w:tr w:rsidR="007B53D5" w:rsidRPr="00711D90" w:rsidTr="00711D90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1 883,5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1 556,6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4 696,2</w:t>
            </w:r>
          </w:p>
        </w:tc>
      </w:tr>
      <w:tr w:rsidR="007B53D5" w:rsidRPr="00711D90" w:rsidTr="00711D90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87,3</w:t>
            </w:r>
          </w:p>
        </w:tc>
      </w:tr>
      <w:tr w:rsidR="007B53D5" w:rsidRPr="00711D90" w:rsidTr="00711D9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7B53D5" w:rsidRPr="00711D90" w:rsidTr="00711D90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125,7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60,0</w:t>
            </w:r>
          </w:p>
        </w:tc>
      </w:tr>
      <w:tr w:rsidR="007B53D5" w:rsidRPr="00711D90" w:rsidTr="00711D90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11D90">
              <w:rPr>
                <w:b/>
                <w:bCs/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71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711D90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4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13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342,0</w:t>
            </w:r>
          </w:p>
        </w:tc>
      </w:tr>
      <w:tr w:rsidR="007B53D5" w:rsidRPr="00711D90" w:rsidTr="00711D90">
        <w:trPr>
          <w:trHeight w:val="14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1 102,2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917,9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427,2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477,2</w:t>
            </w:r>
          </w:p>
        </w:tc>
      </w:tr>
      <w:tr w:rsidR="007B53D5" w:rsidRPr="00711D90" w:rsidTr="00711D9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399,7</w:t>
            </w:r>
          </w:p>
        </w:tc>
      </w:tr>
      <w:tr w:rsidR="007B53D5" w:rsidRPr="00711D90" w:rsidTr="00711D90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77,5</w:t>
            </w:r>
          </w:p>
        </w:tc>
      </w:tr>
      <w:tr w:rsidR="007B53D5" w:rsidRPr="00711D90" w:rsidTr="00711D90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53D5" w:rsidRPr="00711D90" w:rsidTr="00711D9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675,0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430,1</w:t>
            </w:r>
          </w:p>
        </w:tc>
      </w:tr>
      <w:tr w:rsidR="007B53D5" w:rsidRPr="00711D90" w:rsidTr="00711D9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23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330,0</w:t>
            </w:r>
          </w:p>
        </w:tc>
      </w:tr>
      <w:tr w:rsidR="007B53D5" w:rsidRPr="00711D90" w:rsidTr="00711D90">
        <w:trPr>
          <w:trHeight w:val="11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295,0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100,1</w:t>
            </w:r>
          </w:p>
        </w:tc>
      </w:tr>
      <w:tr w:rsidR="007B53D5" w:rsidRPr="00711D90" w:rsidTr="00711D9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95,1</w:t>
            </w:r>
          </w:p>
        </w:tc>
      </w:tr>
      <w:tr w:rsidR="007B53D5" w:rsidRPr="00711D90" w:rsidTr="00711D9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95,1</w:t>
            </w:r>
          </w:p>
        </w:tc>
      </w:tr>
      <w:tr w:rsidR="007B53D5" w:rsidRPr="00711D90" w:rsidTr="00711D90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95,1</w:t>
            </w:r>
          </w:p>
        </w:tc>
      </w:tr>
      <w:tr w:rsidR="007B53D5" w:rsidRPr="00711D90" w:rsidTr="00711D90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95,1</w:t>
            </w:r>
          </w:p>
        </w:tc>
      </w:tr>
      <w:tr w:rsidR="007B53D5" w:rsidRPr="00711D90" w:rsidTr="00711D90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95,1</w:t>
            </w:r>
          </w:p>
        </w:tc>
      </w:tr>
      <w:tr w:rsidR="007B53D5" w:rsidRPr="00711D90" w:rsidTr="00711D9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5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245,6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3 359,6</w:t>
            </w:r>
          </w:p>
        </w:tc>
      </w:tr>
      <w:tr w:rsidR="007B53D5" w:rsidRPr="00711D90" w:rsidTr="00711D90">
        <w:trPr>
          <w:trHeight w:val="22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245,6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3 359,6</w:t>
            </w:r>
          </w:p>
        </w:tc>
      </w:tr>
      <w:tr w:rsidR="007B53D5" w:rsidRPr="00711D90" w:rsidTr="00711D90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7B53D5" w:rsidRPr="00711D90" w:rsidTr="00711D9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Мероприятия в облости водного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Водное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3 100,0</w:t>
            </w:r>
          </w:p>
        </w:tc>
      </w:tr>
      <w:tr w:rsidR="007B53D5" w:rsidRPr="00711D90" w:rsidTr="00711D90">
        <w:trPr>
          <w:trHeight w:val="22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7B53D5" w:rsidRPr="00711D90" w:rsidTr="00711D90">
        <w:trPr>
          <w:trHeight w:val="25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</w:tr>
      <w:tr w:rsidR="007B53D5" w:rsidRPr="00711D90" w:rsidTr="00711D90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</w:tr>
      <w:tr w:rsidR="007B53D5" w:rsidRPr="00711D90" w:rsidTr="00711D90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</w:tr>
      <w:tr w:rsidR="007B53D5" w:rsidRPr="00711D90" w:rsidTr="00711D9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</w:tr>
      <w:tr w:rsidR="007B53D5" w:rsidRPr="00711D90" w:rsidTr="00711D90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154,8</w:t>
            </w:r>
          </w:p>
        </w:tc>
      </w:tr>
      <w:tr w:rsidR="007B53D5" w:rsidRPr="00711D90" w:rsidTr="00711D90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53D5" w:rsidRPr="00711D90" w:rsidTr="00711D90">
        <w:trPr>
          <w:trHeight w:val="3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7B53D5" w:rsidRPr="00711D90" w:rsidTr="00711D9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7B53D5" w:rsidRPr="00711D90" w:rsidTr="00711D9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7B53D5" w:rsidRPr="00711D90" w:rsidTr="00711D90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7B53D5" w:rsidRPr="00711D90" w:rsidTr="00711D90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7B53D5" w:rsidRPr="00711D90" w:rsidTr="00711D90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11D9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711D90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711D90">
              <w:rPr>
                <w:color w:val="000000"/>
                <w:sz w:val="18"/>
                <w:szCs w:val="18"/>
              </w:rPr>
              <w:t>0,4</w:t>
            </w: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24256" w:type="dxa"/>
        <w:tblInd w:w="108" w:type="dxa"/>
        <w:tblLook w:val="0000"/>
      </w:tblPr>
      <w:tblGrid>
        <w:gridCol w:w="5280"/>
        <w:gridCol w:w="11260"/>
        <w:gridCol w:w="2513"/>
        <w:gridCol w:w="2672"/>
        <w:gridCol w:w="2531"/>
      </w:tblGrid>
      <w:tr w:rsidR="007B53D5" w:rsidRPr="00711D90" w:rsidTr="00711D90">
        <w:trPr>
          <w:trHeight w:val="1032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  <w:bookmarkStart w:id="3" w:name="RANGE!A1:E30"/>
            <w:bookmarkEnd w:id="3"/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77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Приложение 6</w:t>
            </w:r>
          </w:p>
        </w:tc>
      </w:tr>
      <w:tr w:rsidR="007B53D5" w:rsidRPr="00711D90" w:rsidTr="00711D90">
        <w:trPr>
          <w:trHeight w:val="279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7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32"/>
                <w:szCs w:val="32"/>
              </w:rPr>
            </w:pPr>
            <w:r w:rsidRPr="00711D90">
              <w:rPr>
                <w:sz w:val="32"/>
                <w:szCs w:val="32"/>
              </w:rPr>
              <w:t>к проекту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 Ромодановского муниципального района Республики Мордовия на 2025 год и на  плановый период 2026 и 2027 годов"</w:t>
            </w:r>
          </w:p>
        </w:tc>
      </w:tr>
      <w:tr w:rsidR="007B53D5" w:rsidRPr="00711D90" w:rsidTr="00711D90">
        <w:trPr>
          <w:trHeight w:val="506"/>
        </w:trPr>
        <w:tc>
          <w:tcPr>
            <w:tcW w:w="2425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 xml:space="preserve">ИСТОЧНИКИ </w:t>
            </w:r>
            <w:r w:rsidRPr="00711D90">
              <w:rPr>
                <w:b/>
                <w:bCs/>
                <w:sz w:val="44"/>
                <w:szCs w:val="44"/>
              </w:rPr>
              <w:br/>
              <w:t>ВНУТРЕННЕГО ФИНАНСИРОВАНИЯ ДЕФИЦИТА БЮДЖЕТА САЛМИНСКОГО СЕЛЬСКОГО ПОСЕЛЕНИЯ  РОМОДАНОВСКОГО МУНИЦИПАЛЬНОГО РАЙОНА РЕСПУБЛИКИ МОРДОВИЯ НА 2025 ГОД И НА ПЛАНОВЫЙ ПЕРИОД 2026 и 2027 ГОДОВ</w:t>
            </w:r>
          </w:p>
        </w:tc>
      </w:tr>
      <w:tr w:rsidR="007B53D5" w:rsidRPr="00711D90" w:rsidTr="00711D90">
        <w:trPr>
          <w:trHeight w:val="506"/>
        </w:trPr>
        <w:tc>
          <w:tcPr>
            <w:tcW w:w="2425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7B53D5" w:rsidRPr="00711D90" w:rsidTr="00711D90">
        <w:trPr>
          <w:trHeight w:val="1665"/>
        </w:trPr>
        <w:tc>
          <w:tcPr>
            <w:tcW w:w="2425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7B53D5" w:rsidRPr="00711D90" w:rsidTr="00711D90">
        <w:trPr>
          <w:trHeight w:val="46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743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Код</w:t>
            </w:r>
          </w:p>
        </w:tc>
        <w:tc>
          <w:tcPr>
            <w:tcW w:w="1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7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Сумма (тыс. руб.)</w:t>
            </w:r>
          </w:p>
        </w:tc>
      </w:tr>
      <w:tr w:rsidR="007B53D5" w:rsidRPr="00711D90" w:rsidTr="00711D90">
        <w:trPr>
          <w:trHeight w:val="2772"/>
        </w:trPr>
        <w:tc>
          <w:tcPr>
            <w:tcW w:w="5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2025 год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2026 год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2027 год</w:t>
            </w:r>
          </w:p>
        </w:tc>
      </w:tr>
      <w:tr w:rsidR="007B53D5" w:rsidRPr="00711D90" w:rsidTr="00711D90">
        <w:trPr>
          <w:trHeight w:val="563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711D90">
              <w:rPr>
                <w:b/>
                <w:bCs/>
                <w:sz w:val="32"/>
                <w:szCs w:val="32"/>
              </w:rPr>
              <w:t>5</w:t>
            </w:r>
          </w:p>
        </w:tc>
      </w:tr>
      <w:tr w:rsidR="007B53D5" w:rsidRPr="00711D90" w:rsidTr="00711D90">
        <w:trPr>
          <w:trHeight w:val="889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000 01 00 00 00 00 0000 000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32"/>
                <w:szCs w:val="32"/>
              </w:rPr>
            </w:pPr>
            <w:r w:rsidRPr="00711D90">
              <w:rPr>
                <w:sz w:val="32"/>
                <w:szCs w:val="32"/>
              </w:rPr>
              <w:t>ИСТОЧНИКИ ВНУТРЕННЕГО ФИНАНСИРОВАНИЯ ДЕФИЦИТОВ БЮДЖЕТОВ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111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000 01 02 00 00 00 0000 000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Кредиты кредитных организаций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09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000 01 02 00 00 00 0000 700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05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000 01 02 00 00 05 0000 710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260"/>
        </w:trPr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000 01 03 00 00 00 0000 000</w:t>
            </w:r>
          </w:p>
        </w:tc>
        <w:tc>
          <w:tcPr>
            <w:tcW w:w="1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1140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000 01 03 01 00 00 0000 000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1658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000 01 03 01 00 00 0000 800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1549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000 01 03 01 00 10 0000 810</w:t>
            </w: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960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000 01 06 00 00 00 0000 000</w:t>
            </w:r>
          </w:p>
        </w:tc>
        <w:tc>
          <w:tcPr>
            <w:tcW w:w="1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Иные источники внутреннего финансирования дефицитов бюджетов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152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000 01 06 05 00 00 0000 000</w:t>
            </w:r>
          </w:p>
        </w:tc>
        <w:tc>
          <w:tcPr>
            <w:tcW w:w="1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549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000 01 06 05 02 00 0000 600</w:t>
            </w:r>
          </w:p>
        </w:tc>
        <w:tc>
          <w:tcPr>
            <w:tcW w:w="1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2029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000 01 06 05 02 05 0000 640</w:t>
            </w:r>
          </w:p>
        </w:tc>
        <w:tc>
          <w:tcPr>
            <w:tcW w:w="1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1058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000 01 05 00 00 00 0000 000</w:t>
            </w:r>
          </w:p>
        </w:tc>
        <w:tc>
          <w:tcPr>
            <w:tcW w:w="1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Изменения остатков средств на счетах по учету средств бюджета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803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000 01 05 02 00 00 0000 500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Увеличение прочих остатков средств бюджетов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-4810,0</w:t>
            </w:r>
          </w:p>
        </w:tc>
      </w:tr>
      <w:tr w:rsidR="007B53D5" w:rsidRPr="00711D90" w:rsidTr="00711D90">
        <w:trPr>
          <w:trHeight w:val="923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000 01 05 02 01 00 0000 510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Увеличение прочих остатков денежных средств бюджетов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-4810,0</w:t>
            </w:r>
          </w:p>
        </w:tc>
      </w:tr>
      <w:tr w:rsidR="007B53D5" w:rsidRPr="00711D90" w:rsidTr="00711D90">
        <w:trPr>
          <w:trHeight w:val="1163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000 01 05 02 01 10 0000 510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-4810,0</w:t>
            </w:r>
          </w:p>
        </w:tc>
      </w:tr>
      <w:tr w:rsidR="007B53D5" w:rsidRPr="00711D90" w:rsidTr="00711D90">
        <w:trPr>
          <w:trHeight w:val="863"/>
        </w:trPr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000 01 05 02 00 00 0000 600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Уменьшение прочих остатков средств бюджетов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4810,0</w:t>
            </w:r>
          </w:p>
        </w:tc>
      </w:tr>
      <w:tr w:rsidR="007B53D5" w:rsidRPr="00711D90" w:rsidTr="00711D90">
        <w:trPr>
          <w:trHeight w:val="949"/>
        </w:trPr>
        <w:tc>
          <w:tcPr>
            <w:tcW w:w="52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000 01 05 02 01 00 0000 610</w:t>
            </w: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Уменьшение прочих остатков денежных средств бюджетов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4810,0</w:t>
            </w:r>
          </w:p>
        </w:tc>
      </w:tr>
      <w:tr w:rsidR="007B53D5" w:rsidRPr="00711D90" w:rsidTr="00711D90">
        <w:trPr>
          <w:trHeight w:val="112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000 01 05 02 01 05 0000 610</w:t>
            </w:r>
          </w:p>
        </w:tc>
        <w:tc>
          <w:tcPr>
            <w:tcW w:w="1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1951,8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1647,6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4810,0</w:t>
            </w:r>
          </w:p>
        </w:tc>
      </w:tr>
      <w:tr w:rsidR="007B53D5" w:rsidRPr="00711D90" w:rsidTr="00711D90">
        <w:trPr>
          <w:trHeight w:val="150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000 01 00 00 00 00 0000 000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Итого источников внутреннего финансирования дефицита бюджета Салминского сельского поселения  Ромодановского муниципального района Республики Мордовия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0,0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0,0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743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 </w:t>
            </w:r>
          </w:p>
        </w:tc>
        <w:tc>
          <w:tcPr>
            <w:tcW w:w="1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собственные доходы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407,8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422,6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442,5</w:t>
            </w:r>
          </w:p>
        </w:tc>
      </w:tr>
      <w:tr w:rsidR="007B53D5" w:rsidRPr="00711D90" w:rsidTr="00711D90">
        <w:trPr>
          <w:trHeight w:val="25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255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  <w:tr w:rsidR="007B53D5" w:rsidRPr="00711D90" w:rsidTr="00711D90">
        <w:trPr>
          <w:trHeight w:val="889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8064" w:type="dxa"/>
        <w:tblInd w:w="108" w:type="dxa"/>
        <w:tblLook w:val="0000"/>
      </w:tblPr>
      <w:tblGrid>
        <w:gridCol w:w="2276"/>
        <w:gridCol w:w="8216"/>
        <w:gridCol w:w="2396"/>
        <w:gridCol w:w="2466"/>
        <w:gridCol w:w="2710"/>
      </w:tblGrid>
      <w:tr w:rsidR="007B53D5" w:rsidRPr="00711D90" w:rsidTr="00711D90">
        <w:trPr>
          <w:trHeight w:val="540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8"/>
                <w:szCs w:val="48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8"/>
                <w:szCs w:val="48"/>
              </w:rPr>
            </w:pPr>
          </w:p>
        </w:tc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  <w:r w:rsidRPr="00711D90">
              <w:rPr>
                <w:b/>
                <w:bCs/>
                <w:sz w:val="28"/>
                <w:szCs w:val="28"/>
              </w:rPr>
              <w:t>Приложение 7</w:t>
            </w:r>
          </w:p>
        </w:tc>
      </w:tr>
      <w:tr w:rsidR="007B53D5" w:rsidRPr="00711D90" w:rsidTr="00711D90">
        <w:trPr>
          <w:trHeight w:val="2760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8"/>
                <w:szCs w:val="48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8"/>
                <w:szCs w:val="48"/>
              </w:rPr>
            </w:pPr>
          </w:p>
        </w:tc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11D90">
              <w:rPr>
                <w:sz w:val="24"/>
                <w:szCs w:val="24"/>
              </w:rPr>
              <w:t>к проекту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2025 год и на плановый период 2026 и 2027 годов"</w:t>
            </w:r>
          </w:p>
        </w:tc>
      </w:tr>
      <w:tr w:rsidR="007B53D5" w:rsidRPr="00711D90" w:rsidTr="00711D90">
        <w:trPr>
          <w:trHeight w:val="460"/>
        </w:trPr>
        <w:tc>
          <w:tcPr>
            <w:tcW w:w="1806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 xml:space="preserve">ПРОГРАММА </w:t>
            </w:r>
            <w:r w:rsidRPr="00711D90">
              <w:rPr>
                <w:b/>
                <w:bCs/>
                <w:sz w:val="40"/>
                <w:szCs w:val="40"/>
              </w:rPr>
              <w:br/>
              <w:t xml:space="preserve">МУНИЦИПАЛЬНЫХ ВНУТРЕННИХ ЗАИМСТВОВАНИЙ САЛМИНСКОГО СЕЛЬСКОГО ПОСЕЛЕНИЯ РОМОДАНОВСКОГО МУНИЦИПАЛЬНОГО РАЙОНА РЕСПУБЛИКИ МОРДОВИЯ НА 2025 ГОД И </w:t>
            </w:r>
            <w:r w:rsidRPr="00711D90">
              <w:rPr>
                <w:b/>
                <w:bCs/>
                <w:sz w:val="40"/>
                <w:szCs w:val="40"/>
              </w:rPr>
              <w:br/>
              <w:t xml:space="preserve">НА ПЛАНОВЫЙ ПЕРИОД 2026 И 2027 ГОДОВ </w:t>
            </w:r>
          </w:p>
        </w:tc>
      </w:tr>
      <w:tr w:rsidR="007B53D5" w:rsidRPr="00711D90" w:rsidTr="00711D90">
        <w:trPr>
          <w:trHeight w:val="460"/>
        </w:trPr>
        <w:tc>
          <w:tcPr>
            <w:tcW w:w="1806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</w:tr>
      <w:tr w:rsidR="007B53D5" w:rsidRPr="00711D90" w:rsidTr="00711D90">
        <w:trPr>
          <w:trHeight w:val="2078"/>
        </w:trPr>
        <w:tc>
          <w:tcPr>
            <w:tcW w:w="1806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</w:tr>
      <w:tr w:rsidR="007B53D5" w:rsidRPr="00711D90" w:rsidTr="00711D90">
        <w:trPr>
          <w:trHeight w:val="495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</w:p>
        </w:tc>
      </w:tr>
      <w:tr w:rsidR="007B53D5" w:rsidRPr="00711D90" w:rsidTr="00711D90">
        <w:trPr>
          <w:trHeight w:val="510"/>
        </w:trPr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№ п/п</w:t>
            </w:r>
          </w:p>
        </w:tc>
        <w:tc>
          <w:tcPr>
            <w:tcW w:w="8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ВИДЫ ЗАИМСТВОВАНИЙ</w:t>
            </w:r>
          </w:p>
        </w:tc>
        <w:tc>
          <w:tcPr>
            <w:tcW w:w="7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Сумма (тыс. рублей)</w:t>
            </w:r>
          </w:p>
        </w:tc>
      </w:tr>
      <w:tr w:rsidR="007B53D5" w:rsidRPr="00711D90" w:rsidTr="00711D90">
        <w:trPr>
          <w:trHeight w:val="623"/>
        </w:trPr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2025 год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2026 год</w:t>
            </w: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6"/>
                <w:szCs w:val="36"/>
              </w:rPr>
            </w:pPr>
            <w:r w:rsidRPr="00711D90">
              <w:rPr>
                <w:b/>
                <w:bCs/>
                <w:sz w:val="36"/>
                <w:szCs w:val="36"/>
              </w:rPr>
              <w:t>2027 год</w:t>
            </w:r>
          </w:p>
        </w:tc>
      </w:tr>
      <w:tr w:rsidR="007B53D5" w:rsidRPr="00711D90" w:rsidTr="00711D90">
        <w:trPr>
          <w:trHeight w:val="525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5</w:t>
            </w:r>
          </w:p>
        </w:tc>
      </w:tr>
      <w:tr w:rsidR="007B53D5" w:rsidRPr="00711D90" w:rsidTr="00711D90">
        <w:trPr>
          <w:trHeight w:val="525"/>
        </w:trPr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ВСЕГО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</w:tr>
      <w:tr w:rsidR="007B53D5" w:rsidRPr="00711D90" w:rsidTr="00711D90">
        <w:trPr>
          <w:trHeight w:val="1092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Кредиты кредитных организаций в валюте Российской Федерации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0,0</w:t>
            </w:r>
          </w:p>
        </w:tc>
      </w:tr>
      <w:tr w:rsidR="007B53D5" w:rsidRPr="00711D90" w:rsidTr="00711D90">
        <w:trPr>
          <w:trHeight w:val="623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в том числе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</w:tr>
      <w:tr w:rsidR="007B53D5" w:rsidRPr="00711D90" w:rsidTr="00711D90">
        <w:trPr>
          <w:trHeight w:val="863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1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Объем привлечения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</w:tr>
      <w:tr w:rsidR="007B53D5" w:rsidRPr="00711D90" w:rsidTr="00711D90">
        <w:trPr>
          <w:trHeight w:val="1080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2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Объем средств, направляемых на погашение основной суммы долга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 </w:t>
            </w:r>
          </w:p>
        </w:tc>
      </w:tr>
      <w:tr w:rsidR="007B53D5" w:rsidRPr="00711D90" w:rsidTr="00711D90">
        <w:trPr>
          <w:trHeight w:val="1163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11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-68,3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-91,0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589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40"/>
                <w:szCs w:val="40"/>
              </w:rPr>
            </w:pPr>
            <w:r w:rsidRPr="00711D90">
              <w:rPr>
                <w:b/>
                <w:bCs/>
                <w:sz w:val="40"/>
                <w:szCs w:val="40"/>
              </w:rPr>
              <w:t> 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в том числе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</w:tr>
      <w:tr w:rsidR="007B53D5" w:rsidRPr="00711D90" w:rsidTr="00711D90">
        <w:trPr>
          <w:trHeight w:val="589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1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Объем привлечения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44"/>
                <w:szCs w:val="44"/>
              </w:rPr>
            </w:pPr>
            <w:r w:rsidRPr="00711D90">
              <w:rPr>
                <w:b/>
                <w:bCs/>
                <w:sz w:val="44"/>
                <w:szCs w:val="44"/>
              </w:rPr>
              <w:t> </w:t>
            </w:r>
          </w:p>
        </w:tc>
      </w:tr>
      <w:tr w:rsidR="007B53D5" w:rsidRPr="00711D90" w:rsidTr="00711D90">
        <w:trPr>
          <w:trHeight w:val="1118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2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Объем средств, направляемых на погашение основной суммы долга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-68,3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-91,0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720"/>
        </w:trPr>
        <w:tc>
          <w:tcPr>
            <w:tcW w:w="2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center"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 </w:t>
            </w:r>
          </w:p>
        </w:tc>
        <w:tc>
          <w:tcPr>
            <w:tcW w:w="821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40"/>
                <w:szCs w:val="40"/>
              </w:rPr>
            </w:pPr>
            <w:r w:rsidRPr="00711D90">
              <w:rPr>
                <w:sz w:val="40"/>
                <w:szCs w:val="40"/>
              </w:rPr>
              <w:t>ВСЕГО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-68,3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-91,0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jc w:val="right"/>
              <w:rPr>
                <w:sz w:val="44"/>
                <w:szCs w:val="44"/>
              </w:rPr>
            </w:pPr>
            <w:r w:rsidRPr="00711D90">
              <w:rPr>
                <w:sz w:val="44"/>
                <w:szCs w:val="44"/>
              </w:rPr>
              <w:t>-113,8</w:t>
            </w:r>
          </w:p>
        </w:tc>
      </w:tr>
      <w:tr w:rsidR="007B53D5" w:rsidRPr="00711D90" w:rsidTr="00711D90">
        <w:trPr>
          <w:trHeight w:val="315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53D5" w:rsidRPr="00711D90" w:rsidRDefault="007B53D5" w:rsidP="00711D9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</w:tbl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7B53D5" w:rsidRDefault="007B53D5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7B53D5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3D5" w:rsidRDefault="007B53D5" w:rsidP="00DE1BA3">
      <w:r>
        <w:separator/>
      </w:r>
    </w:p>
  </w:endnote>
  <w:endnote w:type="continuationSeparator" w:id="0">
    <w:p w:rsidR="007B53D5" w:rsidRDefault="007B53D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3D5" w:rsidRDefault="007B53D5" w:rsidP="00DE1BA3">
      <w:r>
        <w:separator/>
      </w:r>
    </w:p>
  </w:footnote>
  <w:footnote w:type="continuationSeparator" w:id="0">
    <w:p w:rsidR="007B53D5" w:rsidRDefault="007B53D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38C9"/>
    <w:rsid w:val="000466FF"/>
    <w:rsid w:val="00050D2D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DBF"/>
    <w:rsid w:val="000B3F8F"/>
    <w:rsid w:val="000C3FD4"/>
    <w:rsid w:val="000E0DA3"/>
    <w:rsid w:val="000F30E3"/>
    <w:rsid w:val="000F4724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64089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3FDA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40CC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297E"/>
    <w:rsid w:val="00317E36"/>
    <w:rsid w:val="00334D1E"/>
    <w:rsid w:val="0033595A"/>
    <w:rsid w:val="0034092C"/>
    <w:rsid w:val="00357F37"/>
    <w:rsid w:val="0036390C"/>
    <w:rsid w:val="00375E01"/>
    <w:rsid w:val="00381E3D"/>
    <w:rsid w:val="00395133"/>
    <w:rsid w:val="00397487"/>
    <w:rsid w:val="003A769C"/>
    <w:rsid w:val="003C3BB0"/>
    <w:rsid w:val="003C75BB"/>
    <w:rsid w:val="003F1A6B"/>
    <w:rsid w:val="00405474"/>
    <w:rsid w:val="004079CC"/>
    <w:rsid w:val="00426E53"/>
    <w:rsid w:val="0043466D"/>
    <w:rsid w:val="00444AE3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3826"/>
    <w:rsid w:val="004B512E"/>
    <w:rsid w:val="004C0E4E"/>
    <w:rsid w:val="004C5C66"/>
    <w:rsid w:val="004D343E"/>
    <w:rsid w:val="004D7399"/>
    <w:rsid w:val="004F4A7F"/>
    <w:rsid w:val="004F776D"/>
    <w:rsid w:val="005027CD"/>
    <w:rsid w:val="0050333A"/>
    <w:rsid w:val="005061AA"/>
    <w:rsid w:val="005110CE"/>
    <w:rsid w:val="005157E7"/>
    <w:rsid w:val="005210A0"/>
    <w:rsid w:val="00530F8A"/>
    <w:rsid w:val="005331A9"/>
    <w:rsid w:val="00541855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C74C8"/>
    <w:rsid w:val="005D534E"/>
    <w:rsid w:val="005E34E5"/>
    <w:rsid w:val="005F7E86"/>
    <w:rsid w:val="006045D6"/>
    <w:rsid w:val="00610076"/>
    <w:rsid w:val="0061139E"/>
    <w:rsid w:val="006174DF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B6"/>
    <w:rsid w:val="00672299"/>
    <w:rsid w:val="00672E7C"/>
    <w:rsid w:val="00674995"/>
    <w:rsid w:val="00674C6C"/>
    <w:rsid w:val="006805B2"/>
    <w:rsid w:val="00682484"/>
    <w:rsid w:val="00685A60"/>
    <w:rsid w:val="00690E2C"/>
    <w:rsid w:val="00692A19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022F"/>
    <w:rsid w:val="006E5B78"/>
    <w:rsid w:val="006E5CE2"/>
    <w:rsid w:val="006F5EFA"/>
    <w:rsid w:val="006F61D5"/>
    <w:rsid w:val="00704FF0"/>
    <w:rsid w:val="00705B51"/>
    <w:rsid w:val="00711D90"/>
    <w:rsid w:val="007126C3"/>
    <w:rsid w:val="00715E94"/>
    <w:rsid w:val="007262E7"/>
    <w:rsid w:val="00727CBA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3D5"/>
    <w:rsid w:val="007B5ABF"/>
    <w:rsid w:val="007B5B59"/>
    <w:rsid w:val="007C4075"/>
    <w:rsid w:val="007C65C0"/>
    <w:rsid w:val="007E6B26"/>
    <w:rsid w:val="007E71A3"/>
    <w:rsid w:val="007F27F0"/>
    <w:rsid w:val="007F74D7"/>
    <w:rsid w:val="007F7841"/>
    <w:rsid w:val="008156A8"/>
    <w:rsid w:val="00817139"/>
    <w:rsid w:val="00824DA1"/>
    <w:rsid w:val="0084022A"/>
    <w:rsid w:val="00852288"/>
    <w:rsid w:val="00854A97"/>
    <w:rsid w:val="00857CC2"/>
    <w:rsid w:val="00866755"/>
    <w:rsid w:val="0086764B"/>
    <w:rsid w:val="00883E34"/>
    <w:rsid w:val="008861DB"/>
    <w:rsid w:val="0089036C"/>
    <w:rsid w:val="008978B4"/>
    <w:rsid w:val="008A4DBD"/>
    <w:rsid w:val="008C693C"/>
    <w:rsid w:val="008D3719"/>
    <w:rsid w:val="008E0361"/>
    <w:rsid w:val="008E3FA1"/>
    <w:rsid w:val="008F5DCC"/>
    <w:rsid w:val="00904000"/>
    <w:rsid w:val="00913534"/>
    <w:rsid w:val="00916A02"/>
    <w:rsid w:val="00921FE7"/>
    <w:rsid w:val="00922D41"/>
    <w:rsid w:val="0092300E"/>
    <w:rsid w:val="009270E9"/>
    <w:rsid w:val="0093147C"/>
    <w:rsid w:val="00936B43"/>
    <w:rsid w:val="00936FF1"/>
    <w:rsid w:val="00937F94"/>
    <w:rsid w:val="009421FF"/>
    <w:rsid w:val="00965E69"/>
    <w:rsid w:val="0096716A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17C7"/>
    <w:rsid w:val="00A33CF8"/>
    <w:rsid w:val="00A37E86"/>
    <w:rsid w:val="00A41055"/>
    <w:rsid w:val="00A41724"/>
    <w:rsid w:val="00A50775"/>
    <w:rsid w:val="00A5263F"/>
    <w:rsid w:val="00A54E37"/>
    <w:rsid w:val="00A65A94"/>
    <w:rsid w:val="00A71B10"/>
    <w:rsid w:val="00A91CC5"/>
    <w:rsid w:val="00A95A7B"/>
    <w:rsid w:val="00AA0264"/>
    <w:rsid w:val="00AA1248"/>
    <w:rsid w:val="00AA51F8"/>
    <w:rsid w:val="00AA6EE3"/>
    <w:rsid w:val="00AB054B"/>
    <w:rsid w:val="00AC31BC"/>
    <w:rsid w:val="00AD00AA"/>
    <w:rsid w:val="00AD78FE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7623"/>
    <w:rsid w:val="00C426C8"/>
    <w:rsid w:val="00C531A8"/>
    <w:rsid w:val="00C55B81"/>
    <w:rsid w:val="00C5667D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0267"/>
    <w:rsid w:val="00D1384E"/>
    <w:rsid w:val="00D1576A"/>
    <w:rsid w:val="00D15B80"/>
    <w:rsid w:val="00D204E8"/>
    <w:rsid w:val="00D214FB"/>
    <w:rsid w:val="00D30B63"/>
    <w:rsid w:val="00D32E97"/>
    <w:rsid w:val="00D378BC"/>
    <w:rsid w:val="00D44D84"/>
    <w:rsid w:val="00D52668"/>
    <w:rsid w:val="00D61B1D"/>
    <w:rsid w:val="00D85ACD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4CD1"/>
    <w:rsid w:val="00E7509D"/>
    <w:rsid w:val="00E8100A"/>
    <w:rsid w:val="00E84CA4"/>
    <w:rsid w:val="00E87132"/>
    <w:rsid w:val="00E93AC8"/>
    <w:rsid w:val="00EA0078"/>
    <w:rsid w:val="00EA4D8F"/>
    <w:rsid w:val="00EB0061"/>
    <w:rsid w:val="00EB72E3"/>
    <w:rsid w:val="00EC48D6"/>
    <w:rsid w:val="00EC4B75"/>
    <w:rsid w:val="00EC526A"/>
    <w:rsid w:val="00EC6D6A"/>
    <w:rsid w:val="00ED41C3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73BF7"/>
    <w:rsid w:val="00F82266"/>
    <w:rsid w:val="00F906E4"/>
    <w:rsid w:val="00F9359F"/>
    <w:rsid w:val="00F93676"/>
    <w:rsid w:val="00FA6B38"/>
    <w:rsid w:val="00FB5877"/>
    <w:rsid w:val="00FC6C87"/>
    <w:rsid w:val="00FD5D0C"/>
    <w:rsid w:val="00FE27FD"/>
    <w:rsid w:val="00FE7EF1"/>
    <w:rsid w:val="00FF6713"/>
    <w:rsid w:val="00FF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locked/>
    <w:rsid w:val="00711D90"/>
    <w:rPr>
      <w:rFonts w:cs="Times New Roman"/>
      <w:color w:val="800080"/>
      <w:u w:val="single"/>
    </w:rPr>
  </w:style>
  <w:style w:type="paragraph" w:customStyle="1" w:styleId="xl410">
    <w:name w:val="xl410"/>
    <w:basedOn w:val="Normal"/>
    <w:uiPriority w:val="99"/>
    <w:rsid w:val="00711D90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11">
    <w:name w:val="xl411"/>
    <w:basedOn w:val="Normal"/>
    <w:uiPriority w:val="99"/>
    <w:rsid w:val="00711D9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12">
    <w:name w:val="xl412"/>
    <w:basedOn w:val="Normal"/>
    <w:uiPriority w:val="99"/>
    <w:rsid w:val="00711D9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3">
    <w:name w:val="xl413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5">
    <w:name w:val="xl415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6">
    <w:name w:val="xl416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7">
    <w:name w:val="xl417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18">
    <w:name w:val="xl418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19">
    <w:name w:val="xl419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3">
    <w:name w:val="xl423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4">
    <w:name w:val="xl424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5">
    <w:name w:val="xl425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6">
    <w:name w:val="xl426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7">
    <w:name w:val="xl427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28">
    <w:name w:val="xl428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30">
    <w:name w:val="xl430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1">
    <w:name w:val="xl431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2">
    <w:name w:val="xl432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3">
    <w:name w:val="xl433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4">
    <w:name w:val="xl434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5">
    <w:name w:val="xl435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36">
    <w:name w:val="xl436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7">
    <w:name w:val="xl437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8">
    <w:name w:val="xl438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9">
    <w:name w:val="xl439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2"/>
      <w:szCs w:val="22"/>
    </w:rPr>
  </w:style>
  <w:style w:type="paragraph" w:customStyle="1" w:styleId="xl440">
    <w:name w:val="xl440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41">
    <w:name w:val="xl441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42">
    <w:name w:val="xl442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Calibri"/>
      <w:sz w:val="22"/>
      <w:szCs w:val="22"/>
    </w:rPr>
  </w:style>
  <w:style w:type="paragraph" w:customStyle="1" w:styleId="xl443">
    <w:name w:val="xl443"/>
    <w:basedOn w:val="Normal"/>
    <w:uiPriority w:val="99"/>
    <w:rsid w:val="00711D9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44">
    <w:name w:val="xl444"/>
    <w:basedOn w:val="Normal"/>
    <w:uiPriority w:val="99"/>
    <w:rsid w:val="00711D9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5">
    <w:name w:val="xl445"/>
    <w:basedOn w:val="Normal"/>
    <w:uiPriority w:val="99"/>
    <w:rsid w:val="00711D9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29">
    <w:name w:val="xl429"/>
    <w:basedOn w:val="Normal"/>
    <w:uiPriority w:val="99"/>
    <w:rsid w:val="00711D9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58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40</Pages>
  <Words>10139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ОДМ</cp:lastModifiedBy>
  <cp:revision>3</cp:revision>
  <cp:lastPrinted>2020-12-22T12:02:00Z</cp:lastPrinted>
  <dcterms:created xsi:type="dcterms:W3CDTF">2024-11-15T11:36:00Z</dcterms:created>
  <dcterms:modified xsi:type="dcterms:W3CDTF">2024-11-15T12:23:00Z</dcterms:modified>
</cp:coreProperties>
</file>