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A02" w:rsidRDefault="007A6A02" w:rsidP="00F30043">
      <w:pPr>
        <w:ind w:firstLine="567"/>
        <w:jc w:val="both"/>
        <w:rPr>
          <w:b/>
          <w:i/>
          <w:sz w:val="28"/>
          <w:szCs w:val="28"/>
        </w:rPr>
      </w:pPr>
    </w:p>
    <w:p w:rsidR="007A6A02" w:rsidRDefault="007A6A02" w:rsidP="00865BD8">
      <w:pPr>
        <w:pStyle w:val="NormalWeb"/>
        <w:ind w:firstLine="567"/>
        <w:jc w:val="both"/>
        <w:rPr>
          <w:sz w:val="28"/>
          <w:szCs w:val="28"/>
        </w:rPr>
      </w:pPr>
      <w:r w:rsidRPr="00865BD8">
        <w:rPr>
          <w:sz w:val="28"/>
          <w:szCs w:val="28"/>
        </w:rPr>
        <w:t>25 февраля 2025 г. в 14.08 час. на 43 км ПК 5 перегона Позимь – Вожой  (г.Ижевск, Республика Удмуртия) допущен групповой случай транспортного происшествия при участии несовершенно</w:t>
      </w:r>
      <w:r>
        <w:rPr>
          <w:sz w:val="28"/>
          <w:szCs w:val="28"/>
        </w:rPr>
        <w:t>летних граждан (3 подростка).</w:t>
      </w:r>
    </w:p>
    <w:p w:rsidR="007A6A02" w:rsidRDefault="007A6A02" w:rsidP="00865BD8">
      <w:pPr>
        <w:pStyle w:val="NormalWeb"/>
        <w:ind w:firstLine="567"/>
        <w:jc w:val="both"/>
        <w:rPr>
          <w:sz w:val="28"/>
          <w:szCs w:val="28"/>
        </w:rPr>
      </w:pPr>
      <w:r w:rsidRPr="00865BD8">
        <w:rPr>
          <w:sz w:val="28"/>
          <w:szCs w:val="28"/>
        </w:rPr>
        <w:t>Случай допущен при следующих обстоятельствах: пострадавшие, управляющие снегоходом, не убедившись в отсутствии приближающихся поездов, выехали на железнодорожные пути в неустановленном месте для движения транспортных средств. Произошло столкновение снегохода с электропоездом № 6364. Один из подростков до столкновени</w:t>
      </w:r>
      <w:r>
        <w:rPr>
          <w:sz w:val="28"/>
          <w:szCs w:val="28"/>
        </w:rPr>
        <w:t>я успел спрыгнуть со снегохода (15 лет).</w:t>
      </w:r>
    </w:p>
    <w:p w:rsidR="007A6A02" w:rsidRDefault="007A6A02" w:rsidP="00865BD8">
      <w:pPr>
        <w:pStyle w:val="NormalWeb"/>
        <w:ind w:firstLine="567"/>
        <w:jc w:val="both"/>
        <w:rPr>
          <w:sz w:val="28"/>
          <w:szCs w:val="28"/>
        </w:rPr>
      </w:pPr>
      <w:r w:rsidRPr="00865BD8">
        <w:rPr>
          <w:sz w:val="28"/>
          <w:szCs w:val="28"/>
        </w:rPr>
        <w:t>В результате столкновения один подросток травмирован смертельно (16 лет), у вт</w:t>
      </w:r>
      <w:r>
        <w:rPr>
          <w:sz w:val="28"/>
          <w:szCs w:val="28"/>
        </w:rPr>
        <w:t xml:space="preserve">орого тяжелые травмы (15 лет). </w:t>
      </w:r>
    </w:p>
    <w:p w:rsidR="007A6A02" w:rsidRPr="00865BD8" w:rsidRDefault="007A6A02" w:rsidP="00865BD8">
      <w:pPr>
        <w:pStyle w:val="NormalWeb"/>
        <w:ind w:firstLine="567"/>
        <w:jc w:val="both"/>
        <w:rPr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20.35pt;margin-top:54.9pt;width:267.85pt;height:201pt;z-index:-251658240;visibility:visible">
            <v:imagedata r:id="rId7" o:title=""/>
          </v:shape>
        </w:pict>
      </w:r>
      <w:r w:rsidRPr="00865BD8">
        <w:rPr>
          <w:sz w:val="28"/>
          <w:szCs w:val="28"/>
        </w:rPr>
        <w:t>Видимость приближающегося поезда четно</w:t>
      </w:r>
      <w:r>
        <w:rPr>
          <w:sz w:val="28"/>
          <w:szCs w:val="28"/>
        </w:rPr>
        <w:t xml:space="preserve">го – 1000 м., нечет. – 1000 м. </w:t>
      </w:r>
      <w:r w:rsidRPr="00865BD8">
        <w:rPr>
          <w:sz w:val="28"/>
          <w:szCs w:val="28"/>
        </w:rPr>
        <w:t>Образовательное учреждение, в котором обучались пострадавшие, не значит</w:t>
      </w:r>
      <w:r>
        <w:rPr>
          <w:sz w:val="28"/>
          <w:szCs w:val="28"/>
        </w:rPr>
        <w:t xml:space="preserve">ся в реестре закрепленных школ. </w:t>
      </w:r>
      <w:r w:rsidRPr="00865BD8">
        <w:rPr>
          <w:sz w:val="28"/>
          <w:szCs w:val="28"/>
        </w:rPr>
        <w:t xml:space="preserve">Снегоход принадлежал </w:t>
      </w:r>
      <w:r>
        <w:rPr>
          <w:sz w:val="28"/>
          <w:szCs w:val="28"/>
        </w:rPr>
        <w:t>подростку, который спрыгнул</w:t>
      </w:r>
      <w:r w:rsidRPr="00865BD8">
        <w:rPr>
          <w:sz w:val="28"/>
          <w:szCs w:val="28"/>
        </w:rPr>
        <w:t xml:space="preserve"> (подарок от родителей).</w:t>
      </w:r>
    </w:p>
    <w:p w:rsidR="007A6A02" w:rsidRDefault="007A6A02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7A6A02" w:rsidRDefault="007A6A02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7A6A02" w:rsidRDefault="007A6A02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7A6A02" w:rsidRDefault="007A6A02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7A6A02" w:rsidRDefault="007A6A02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7A6A02" w:rsidRDefault="007A6A02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7A6A02" w:rsidRDefault="007A6A02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7A6A02" w:rsidRDefault="007A6A02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7A6A02" w:rsidRDefault="007A6A02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7A6A02" w:rsidRDefault="007A6A02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7A6A02" w:rsidRDefault="007A6A02" w:rsidP="00865BD8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Несмотря на общее снижение дорожно-транспортных происшествий на железнодорожных переездах (далее – ДТП) п</w:t>
      </w:r>
      <w:r w:rsidRPr="00F76D26">
        <w:rPr>
          <w:sz w:val="28"/>
          <w:szCs w:val="28"/>
        </w:rPr>
        <w:t xml:space="preserve">оложение с обеспечением безопасности движения </w:t>
      </w:r>
      <w:r>
        <w:rPr>
          <w:sz w:val="28"/>
          <w:szCs w:val="28"/>
        </w:rPr>
        <w:t xml:space="preserve">поездов </w:t>
      </w:r>
      <w:r w:rsidRPr="00F76D26">
        <w:rPr>
          <w:sz w:val="28"/>
          <w:szCs w:val="28"/>
        </w:rPr>
        <w:t xml:space="preserve">на железнодорожных переездах свидетельствует о недостаточности принимаемых мер по </w:t>
      </w:r>
      <w:r>
        <w:rPr>
          <w:sz w:val="28"/>
          <w:szCs w:val="28"/>
        </w:rPr>
        <w:t xml:space="preserve">их </w:t>
      </w:r>
      <w:r w:rsidRPr="00F76D26">
        <w:rPr>
          <w:sz w:val="28"/>
          <w:szCs w:val="28"/>
        </w:rPr>
        <w:t>с</w:t>
      </w:r>
      <w:r>
        <w:rPr>
          <w:sz w:val="28"/>
          <w:szCs w:val="28"/>
        </w:rPr>
        <w:t>окращению</w:t>
      </w:r>
      <w:r w:rsidRPr="00F76D26">
        <w:rPr>
          <w:sz w:val="28"/>
          <w:szCs w:val="28"/>
        </w:rPr>
        <w:t>.</w:t>
      </w:r>
    </w:p>
    <w:p w:rsidR="007A6A02" w:rsidRPr="00200D8C" w:rsidRDefault="007A6A02" w:rsidP="00865BD8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 состоянию на 2</w:t>
      </w:r>
      <w:r w:rsidRPr="00274D74">
        <w:rPr>
          <w:sz w:val="28"/>
          <w:szCs w:val="28"/>
        </w:rPr>
        <w:t>4</w:t>
      </w:r>
      <w:r>
        <w:rPr>
          <w:sz w:val="28"/>
          <w:szCs w:val="28"/>
        </w:rPr>
        <w:t>.02.2025</w:t>
      </w:r>
      <w:r w:rsidRPr="00200D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произошло </w:t>
      </w:r>
      <w:r w:rsidRPr="00274D74">
        <w:rPr>
          <w:sz w:val="28"/>
          <w:szCs w:val="28"/>
        </w:rPr>
        <w:t>32</w:t>
      </w:r>
      <w:r>
        <w:rPr>
          <w:sz w:val="28"/>
          <w:szCs w:val="28"/>
        </w:rPr>
        <w:t xml:space="preserve"> ДТП </w:t>
      </w:r>
      <w:r w:rsidRPr="00200D8C">
        <w:rPr>
          <w:sz w:val="28"/>
          <w:szCs w:val="28"/>
        </w:rPr>
        <w:t>(</w:t>
      </w:r>
      <w:r>
        <w:rPr>
          <w:sz w:val="28"/>
          <w:szCs w:val="28"/>
        </w:rPr>
        <w:t xml:space="preserve">в </w:t>
      </w:r>
      <w:r w:rsidRPr="00200D8C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200D8C">
        <w:rPr>
          <w:sz w:val="28"/>
          <w:szCs w:val="28"/>
        </w:rPr>
        <w:t xml:space="preserve"> г</w:t>
      </w:r>
      <w:r>
        <w:rPr>
          <w:sz w:val="28"/>
          <w:szCs w:val="28"/>
        </w:rPr>
        <w:t>оду</w:t>
      </w:r>
      <w:r w:rsidRPr="00200D8C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33</w:t>
      </w:r>
      <w:r w:rsidRPr="00200D8C">
        <w:rPr>
          <w:sz w:val="28"/>
          <w:szCs w:val="28"/>
        </w:rPr>
        <w:t xml:space="preserve"> случа</w:t>
      </w:r>
      <w:r>
        <w:rPr>
          <w:sz w:val="28"/>
          <w:szCs w:val="28"/>
        </w:rPr>
        <w:t xml:space="preserve">я, снижение на </w:t>
      </w:r>
      <w:r w:rsidRPr="00274D74">
        <w:rPr>
          <w:sz w:val="28"/>
          <w:szCs w:val="28"/>
        </w:rPr>
        <w:t>3</w:t>
      </w:r>
      <w:r>
        <w:rPr>
          <w:sz w:val="28"/>
          <w:szCs w:val="28"/>
        </w:rPr>
        <w:t>%</w:t>
      </w:r>
      <w:r w:rsidRPr="00200D8C">
        <w:rPr>
          <w:sz w:val="28"/>
          <w:szCs w:val="28"/>
        </w:rPr>
        <w:t xml:space="preserve">), </w:t>
      </w:r>
      <w:r>
        <w:rPr>
          <w:sz w:val="28"/>
          <w:szCs w:val="28"/>
        </w:rPr>
        <w:t>в которых</w:t>
      </w:r>
      <w:r w:rsidRPr="00200D8C">
        <w:rPr>
          <w:sz w:val="28"/>
          <w:szCs w:val="28"/>
        </w:rPr>
        <w:t xml:space="preserve"> пострада</w:t>
      </w:r>
      <w:r>
        <w:rPr>
          <w:sz w:val="28"/>
          <w:szCs w:val="28"/>
        </w:rPr>
        <w:t>ли 1</w:t>
      </w:r>
      <w:r w:rsidRPr="00274D74">
        <w:rPr>
          <w:sz w:val="28"/>
          <w:szCs w:val="28"/>
        </w:rPr>
        <w:t>4</w:t>
      </w:r>
      <w:r>
        <w:rPr>
          <w:sz w:val="28"/>
          <w:szCs w:val="28"/>
        </w:rPr>
        <w:t xml:space="preserve"> человек (в 2024 году – 18 человек, снижение на </w:t>
      </w:r>
      <w:r w:rsidRPr="00274D74">
        <w:rPr>
          <w:sz w:val="28"/>
          <w:szCs w:val="28"/>
        </w:rPr>
        <w:t>22</w:t>
      </w:r>
      <w:r>
        <w:rPr>
          <w:sz w:val="28"/>
          <w:szCs w:val="28"/>
        </w:rPr>
        <w:t>%)</w:t>
      </w:r>
      <w:r w:rsidRPr="00200D8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из них </w:t>
      </w:r>
      <w:r w:rsidRPr="00274D74">
        <w:rPr>
          <w:sz w:val="28"/>
          <w:szCs w:val="28"/>
        </w:rPr>
        <w:t>7</w:t>
      </w:r>
      <w:r>
        <w:rPr>
          <w:sz w:val="28"/>
          <w:szCs w:val="28"/>
        </w:rPr>
        <w:t xml:space="preserve"> человек </w:t>
      </w:r>
      <w:r w:rsidRPr="00200D8C">
        <w:rPr>
          <w:sz w:val="28"/>
          <w:szCs w:val="28"/>
        </w:rPr>
        <w:t>погиб</w:t>
      </w:r>
      <w:r>
        <w:rPr>
          <w:sz w:val="28"/>
          <w:szCs w:val="28"/>
        </w:rPr>
        <w:t xml:space="preserve">ли (в 2024 году – 7). Особую тревогу вызывают ДТП с пассажирскими и пригородными поездами, таких происшествий за указанный период произошло 9 (в 2023 году – 12, снижение на 25%). </w:t>
      </w:r>
    </w:p>
    <w:p w:rsidR="007A6A02" w:rsidRDefault="007A6A02" w:rsidP="00865BD8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200D8C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200D8C"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 w:rsidRPr="00200D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10:48 </w:t>
      </w:r>
      <w:r w:rsidRPr="00200D8C">
        <w:rPr>
          <w:sz w:val="28"/>
          <w:szCs w:val="28"/>
        </w:rPr>
        <w:t xml:space="preserve">на </w:t>
      </w:r>
      <w:r>
        <w:rPr>
          <w:sz w:val="28"/>
          <w:szCs w:val="28"/>
        </w:rPr>
        <w:t>регулируемом, не</w:t>
      </w:r>
      <w:r w:rsidRPr="00200D8C">
        <w:rPr>
          <w:sz w:val="28"/>
          <w:szCs w:val="28"/>
        </w:rPr>
        <w:t xml:space="preserve">обслуживаемом дежурным работником железнодорожном переезде </w:t>
      </w:r>
      <w:r w:rsidRPr="00E65E1B">
        <w:rPr>
          <w:sz w:val="28"/>
          <w:szCs w:val="28"/>
        </w:rPr>
        <w:t xml:space="preserve">474 км пк 1 перегона Брасово </w:t>
      </w:r>
      <w:r>
        <w:rPr>
          <w:sz w:val="28"/>
          <w:szCs w:val="28"/>
        </w:rPr>
        <w:t>–</w:t>
      </w:r>
      <w:r w:rsidRPr="00E65E1B">
        <w:rPr>
          <w:sz w:val="28"/>
          <w:szCs w:val="28"/>
        </w:rPr>
        <w:t xml:space="preserve"> Комаричи</w:t>
      </w:r>
      <w:r>
        <w:rPr>
          <w:sz w:val="28"/>
          <w:szCs w:val="28"/>
        </w:rPr>
        <w:t xml:space="preserve"> МОСК ДИ </w:t>
      </w:r>
      <w:r w:rsidRPr="00200D8C">
        <w:rPr>
          <w:sz w:val="28"/>
          <w:szCs w:val="28"/>
        </w:rPr>
        <w:t xml:space="preserve">произошло столкновение </w:t>
      </w:r>
      <w:r>
        <w:rPr>
          <w:sz w:val="28"/>
          <w:szCs w:val="28"/>
        </w:rPr>
        <w:t xml:space="preserve">пригородного поезда № 6683 (РА-3) с грузовым автомобилем </w:t>
      </w:r>
      <w:r>
        <w:rPr>
          <w:sz w:val="28"/>
          <w:szCs w:val="28"/>
          <w:lang w:val="en-US"/>
        </w:rPr>
        <w:t>DAF</w:t>
      </w:r>
      <w:r>
        <w:rPr>
          <w:sz w:val="28"/>
          <w:szCs w:val="28"/>
        </w:rPr>
        <w:t xml:space="preserve"> с полуприцепом, который выехал на железнодорожный переезд на запрещающие показания переездной сигнализации. В результате ДТП схода железнодорожного подвижного состава нет, пострадали машинист поезда и член поездной бригады. </w:t>
      </w:r>
    </w:p>
    <w:p w:rsidR="007A6A02" w:rsidRPr="00437F39" w:rsidRDefault="007A6A02" w:rsidP="00865BD8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15.02.2025 </w:t>
      </w:r>
      <w:r w:rsidRPr="00437F39">
        <w:rPr>
          <w:color w:val="000000"/>
          <w:sz w:val="28"/>
          <w:szCs w:val="28"/>
        </w:rPr>
        <w:t>в 18:50 на регулируемом необслуживаемом дежурным работ</w:t>
      </w:r>
      <w:r>
        <w:rPr>
          <w:color w:val="000000"/>
          <w:sz w:val="28"/>
          <w:szCs w:val="28"/>
        </w:rPr>
        <w:t xml:space="preserve">ником железнодорожном переезде </w:t>
      </w:r>
      <w:r w:rsidRPr="00437F39">
        <w:rPr>
          <w:color w:val="000000"/>
          <w:sz w:val="28"/>
          <w:szCs w:val="28"/>
        </w:rPr>
        <w:t xml:space="preserve">273 км пк 9 перегона Сандарово </w:t>
      </w:r>
      <w:r>
        <w:rPr>
          <w:color w:val="000000"/>
          <w:sz w:val="28"/>
          <w:szCs w:val="28"/>
        </w:rPr>
        <w:t>–</w:t>
      </w:r>
      <w:r w:rsidRPr="00437F39">
        <w:rPr>
          <w:color w:val="000000"/>
          <w:sz w:val="28"/>
          <w:szCs w:val="28"/>
        </w:rPr>
        <w:t xml:space="preserve"> Кресты</w:t>
      </w:r>
      <w:r>
        <w:rPr>
          <w:color w:val="000000"/>
          <w:sz w:val="28"/>
          <w:szCs w:val="28"/>
        </w:rPr>
        <w:t xml:space="preserve"> </w:t>
      </w:r>
      <w:r w:rsidRPr="00437F39">
        <w:rPr>
          <w:color w:val="000000"/>
          <w:sz w:val="28"/>
          <w:szCs w:val="28"/>
        </w:rPr>
        <w:t>Москов</w:t>
      </w:r>
      <w:r>
        <w:rPr>
          <w:color w:val="000000"/>
          <w:sz w:val="28"/>
          <w:szCs w:val="28"/>
        </w:rPr>
        <w:t xml:space="preserve">ской ДИ произошло столкновение </w:t>
      </w:r>
      <w:r w:rsidRPr="00437F39">
        <w:rPr>
          <w:color w:val="000000"/>
          <w:sz w:val="28"/>
          <w:szCs w:val="28"/>
        </w:rPr>
        <w:t xml:space="preserve">грузового поезда № 1025 с а/м </w:t>
      </w:r>
      <w:r>
        <w:rPr>
          <w:color w:val="000000"/>
          <w:sz w:val="28"/>
          <w:szCs w:val="28"/>
          <w:lang w:val="en-US"/>
        </w:rPr>
        <w:t>Chery</w:t>
      </w:r>
      <w:r w:rsidRPr="00437F3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Tigo</w:t>
      </w:r>
      <w:r w:rsidRPr="00437F3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Pro</w:t>
      </w:r>
      <w:r w:rsidRPr="00437F39">
        <w:rPr>
          <w:color w:val="000000"/>
          <w:sz w:val="28"/>
          <w:szCs w:val="28"/>
        </w:rPr>
        <w:t>-4, после чего а/ м отбросило на соседний путь, где  произошло столкновение с грузовым поездом № 1258</w:t>
      </w:r>
      <w:r>
        <w:rPr>
          <w:color w:val="000000"/>
          <w:sz w:val="28"/>
          <w:szCs w:val="28"/>
        </w:rPr>
        <w:t>, что привело к длительной задержке в движении поездов</w:t>
      </w:r>
      <w:r w:rsidRPr="00437F39">
        <w:rPr>
          <w:color w:val="000000"/>
          <w:sz w:val="28"/>
          <w:szCs w:val="28"/>
        </w:rPr>
        <w:t xml:space="preserve">. В результате ДТП </w:t>
      </w:r>
      <w:r>
        <w:rPr>
          <w:color w:val="000000"/>
          <w:sz w:val="28"/>
          <w:szCs w:val="28"/>
        </w:rPr>
        <w:t xml:space="preserve">автомобиль зажало между поездами, </w:t>
      </w:r>
      <w:r w:rsidRPr="00437F39">
        <w:rPr>
          <w:color w:val="000000"/>
          <w:sz w:val="28"/>
          <w:szCs w:val="28"/>
        </w:rPr>
        <w:t>пострадавших не</w:t>
      </w:r>
      <w:r>
        <w:rPr>
          <w:color w:val="000000"/>
          <w:sz w:val="28"/>
          <w:szCs w:val="28"/>
        </w:rPr>
        <w:t>т.</w:t>
      </w:r>
    </w:p>
    <w:p w:rsidR="007A6A02" w:rsidRDefault="007A6A02" w:rsidP="00865BD8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18.02.2025 в 21:20</w:t>
      </w:r>
      <w:r w:rsidRPr="00B651ED">
        <w:rPr>
          <w:sz w:val="28"/>
          <w:szCs w:val="28"/>
        </w:rPr>
        <w:t xml:space="preserve"> </w:t>
      </w:r>
      <w:r w:rsidRPr="00200D8C">
        <w:rPr>
          <w:sz w:val="28"/>
          <w:szCs w:val="28"/>
        </w:rPr>
        <w:t xml:space="preserve">на </w:t>
      </w:r>
      <w:r>
        <w:rPr>
          <w:sz w:val="28"/>
          <w:szCs w:val="28"/>
        </w:rPr>
        <w:t>регулируемом, не</w:t>
      </w:r>
      <w:r w:rsidRPr="00200D8C">
        <w:rPr>
          <w:sz w:val="28"/>
          <w:szCs w:val="28"/>
        </w:rPr>
        <w:t xml:space="preserve">обслуживаемом дежурным работником железнодорожном переезде </w:t>
      </w:r>
      <w:r>
        <w:rPr>
          <w:sz w:val="28"/>
          <w:szCs w:val="28"/>
        </w:rPr>
        <w:t>849 км пк 9</w:t>
      </w:r>
      <w:r w:rsidRPr="004A4C1B">
        <w:rPr>
          <w:sz w:val="28"/>
          <w:szCs w:val="28"/>
        </w:rPr>
        <w:t xml:space="preserve"> перегона Арск – Куркачи</w:t>
      </w:r>
      <w:r>
        <w:rPr>
          <w:sz w:val="28"/>
          <w:szCs w:val="28"/>
        </w:rPr>
        <w:t xml:space="preserve"> ГОРЬК ДИ </w:t>
      </w:r>
      <w:r w:rsidRPr="00200D8C">
        <w:rPr>
          <w:sz w:val="28"/>
          <w:szCs w:val="28"/>
        </w:rPr>
        <w:t xml:space="preserve">произошло столкновение </w:t>
      </w:r>
      <w:r>
        <w:rPr>
          <w:sz w:val="28"/>
          <w:szCs w:val="28"/>
        </w:rPr>
        <w:t>поезда № 903 (2 вагона) с автомобилем Лада Приора, который выехал на железнодорожный переезд на запрещающие показания переездной сигнализации в непосредственной близости от приближающегося поезда. В результате ДТП водитель автомобиля погиб.</w:t>
      </w:r>
    </w:p>
    <w:p w:rsidR="007A6A02" w:rsidRDefault="007A6A02" w:rsidP="00865BD8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21.02.2025 в 10:30 </w:t>
      </w:r>
      <w:r w:rsidRPr="00200D8C">
        <w:rPr>
          <w:sz w:val="28"/>
          <w:szCs w:val="28"/>
        </w:rPr>
        <w:t xml:space="preserve">на </w:t>
      </w:r>
      <w:r>
        <w:rPr>
          <w:sz w:val="28"/>
          <w:szCs w:val="28"/>
        </w:rPr>
        <w:t>регулируемом, не</w:t>
      </w:r>
      <w:r w:rsidRPr="00200D8C">
        <w:rPr>
          <w:sz w:val="28"/>
          <w:szCs w:val="28"/>
        </w:rPr>
        <w:t>обслуживаемом дежурным работником железнодорожном переезде</w:t>
      </w:r>
      <w:r>
        <w:rPr>
          <w:sz w:val="28"/>
          <w:szCs w:val="28"/>
        </w:rPr>
        <w:t xml:space="preserve"> 125 км пк 4 перегона Соревнование – Большая Волга МОСК ДИ произошло столкновение пригородного электропоезда № 6128 с автомобилем Лада Ларгус, который выехал на железнодорожный переезд на запрещающие показания переездной сигнализации в непосредственной близости от приближающегося поезда. В результате ДТП водитель автомобиля погиб.</w:t>
      </w:r>
    </w:p>
    <w:p w:rsidR="007A6A02" w:rsidRDefault="007A6A02" w:rsidP="000B4245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указанные ДТП произошли по вине водителей транспортных средств грубо нарушивших Правила дорожного движения при проезде через железнодорожный переезд и при пересечении ж/д путей в неположенном месте.</w:t>
      </w:r>
    </w:p>
    <w:sectPr w:rsidR="007A6A02" w:rsidSect="001874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A02" w:rsidRDefault="007A6A02" w:rsidP="00C925ED">
      <w:r>
        <w:separator/>
      </w:r>
    </w:p>
  </w:endnote>
  <w:endnote w:type="continuationSeparator" w:id="0">
    <w:p w:rsidR="007A6A02" w:rsidRDefault="007A6A02" w:rsidP="00C92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A02" w:rsidRDefault="007A6A0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A02" w:rsidRPr="003E2D51" w:rsidRDefault="007A6A02" w:rsidP="00763BE8">
    <w:pPr>
      <w:rPr>
        <w:sz w:val="18"/>
        <w:szCs w:val="18"/>
      </w:rPr>
    </w:pPr>
    <w:r w:rsidRPr="003E2D51">
      <w:rPr>
        <w:sz w:val="18"/>
        <w:szCs w:val="18"/>
      </w:rPr>
      <w:t xml:space="preserve">Исп. </w:t>
    </w:r>
    <w:r>
      <w:rPr>
        <w:sz w:val="18"/>
        <w:szCs w:val="18"/>
      </w:rPr>
      <w:t>Глазова Надежда Александровна</w:t>
    </w:r>
    <w:r w:rsidRPr="003E2D51">
      <w:rPr>
        <w:sz w:val="18"/>
        <w:szCs w:val="18"/>
      </w:rPr>
      <w:t>, технолог</w:t>
    </w:r>
  </w:p>
  <w:p w:rsidR="007A6A02" w:rsidRPr="003E2D51" w:rsidRDefault="007A6A02" w:rsidP="00763BE8">
    <w:pPr>
      <w:rPr>
        <w:sz w:val="18"/>
        <w:szCs w:val="18"/>
      </w:rPr>
    </w:pPr>
    <w:r w:rsidRPr="003E2D51">
      <w:rPr>
        <w:sz w:val="18"/>
        <w:szCs w:val="18"/>
      </w:rPr>
      <w:t>Тел. Ж/Д 30-1-34, +79</w:t>
    </w:r>
    <w:r>
      <w:rPr>
        <w:sz w:val="18"/>
        <w:szCs w:val="18"/>
      </w:rPr>
      <w:t>506050806</w:t>
    </w:r>
  </w:p>
  <w:p w:rsidR="007A6A02" w:rsidRDefault="007A6A0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A02" w:rsidRDefault="007A6A0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A02" w:rsidRDefault="007A6A02" w:rsidP="00C925ED">
      <w:r>
        <w:separator/>
      </w:r>
    </w:p>
  </w:footnote>
  <w:footnote w:type="continuationSeparator" w:id="0">
    <w:p w:rsidR="007A6A02" w:rsidRDefault="007A6A02" w:rsidP="00C925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A02" w:rsidRDefault="007A6A0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A02" w:rsidRDefault="007A6A0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A02" w:rsidRDefault="007A6A0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6164E"/>
    <w:multiLevelType w:val="hybridMultilevel"/>
    <w:tmpl w:val="4ED834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35AE"/>
    <w:rsid w:val="00001E24"/>
    <w:rsid w:val="00004FF2"/>
    <w:rsid w:val="00006751"/>
    <w:rsid w:val="000108C2"/>
    <w:rsid w:val="00013A81"/>
    <w:rsid w:val="00020B99"/>
    <w:rsid w:val="00024CE6"/>
    <w:rsid w:val="00027F51"/>
    <w:rsid w:val="00047589"/>
    <w:rsid w:val="00050806"/>
    <w:rsid w:val="00054E75"/>
    <w:rsid w:val="0005617D"/>
    <w:rsid w:val="00070837"/>
    <w:rsid w:val="000724FF"/>
    <w:rsid w:val="00074D36"/>
    <w:rsid w:val="00082EC9"/>
    <w:rsid w:val="000A0152"/>
    <w:rsid w:val="000A6B8B"/>
    <w:rsid w:val="000B0616"/>
    <w:rsid w:val="000B4245"/>
    <w:rsid w:val="000B50DD"/>
    <w:rsid w:val="000B6E85"/>
    <w:rsid w:val="000B73A6"/>
    <w:rsid w:val="000C7E3C"/>
    <w:rsid w:val="000D1942"/>
    <w:rsid w:val="000D1C70"/>
    <w:rsid w:val="00110DE5"/>
    <w:rsid w:val="001148C8"/>
    <w:rsid w:val="00143832"/>
    <w:rsid w:val="0015710A"/>
    <w:rsid w:val="0016640A"/>
    <w:rsid w:val="00187447"/>
    <w:rsid w:val="001908FD"/>
    <w:rsid w:val="0019102D"/>
    <w:rsid w:val="00191731"/>
    <w:rsid w:val="00197D55"/>
    <w:rsid w:val="001A287D"/>
    <w:rsid w:val="001A36E0"/>
    <w:rsid w:val="001A3D93"/>
    <w:rsid w:val="001A4101"/>
    <w:rsid w:val="001A4450"/>
    <w:rsid w:val="001B1D61"/>
    <w:rsid w:val="001B45FD"/>
    <w:rsid w:val="001C48C0"/>
    <w:rsid w:val="001D4934"/>
    <w:rsid w:val="001D7A4D"/>
    <w:rsid w:val="001D7E87"/>
    <w:rsid w:val="002000F0"/>
    <w:rsid w:val="002005D7"/>
    <w:rsid w:val="00200D8C"/>
    <w:rsid w:val="0020413A"/>
    <w:rsid w:val="00211ED5"/>
    <w:rsid w:val="0021411E"/>
    <w:rsid w:val="00221C58"/>
    <w:rsid w:val="00224BEE"/>
    <w:rsid w:val="00242254"/>
    <w:rsid w:val="00244B77"/>
    <w:rsid w:val="00254AD0"/>
    <w:rsid w:val="002574A0"/>
    <w:rsid w:val="00257FF7"/>
    <w:rsid w:val="00266FFE"/>
    <w:rsid w:val="00274D74"/>
    <w:rsid w:val="00281C0D"/>
    <w:rsid w:val="002A11EA"/>
    <w:rsid w:val="002A3670"/>
    <w:rsid w:val="002E060F"/>
    <w:rsid w:val="002E4576"/>
    <w:rsid w:val="00304AF0"/>
    <w:rsid w:val="00316E4A"/>
    <w:rsid w:val="00324B4C"/>
    <w:rsid w:val="00324BD7"/>
    <w:rsid w:val="003402D1"/>
    <w:rsid w:val="00354AF0"/>
    <w:rsid w:val="0035724C"/>
    <w:rsid w:val="003615B9"/>
    <w:rsid w:val="00370110"/>
    <w:rsid w:val="00373D44"/>
    <w:rsid w:val="003754A1"/>
    <w:rsid w:val="003A3D14"/>
    <w:rsid w:val="003B3AEA"/>
    <w:rsid w:val="003E2D51"/>
    <w:rsid w:val="00413158"/>
    <w:rsid w:val="004150E7"/>
    <w:rsid w:val="00423F23"/>
    <w:rsid w:val="00437F39"/>
    <w:rsid w:val="0045603B"/>
    <w:rsid w:val="004757BC"/>
    <w:rsid w:val="004815AD"/>
    <w:rsid w:val="00486FCD"/>
    <w:rsid w:val="0048757A"/>
    <w:rsid w:val="004A1EDB"/>
    <w:rsid w:val="004A4C1B"/>
    <w:rsid w:val="004A4C7A"/>
    <w:rsid w:val="004B4135"/>
    <w:rsid w:val="004C757E"/>
    <w:rsid w:val="004D29C7"/>
    <w:rsid w:val="004E5BE3"/>
    <w:rsid w:val="005201F8"/>
    <w:rsid w:val="00520A45"/>
    <w:rsid w:val="005264B1"/>
    <w:rsid w:val="005435AE"/>
    <w:rsid w:val="00550755"/>
    <w:rsid w:val="00557A7C"/>
    <w:rsid w:val="00574287"/>
    <w:rsid w:val="00575F4B"/>
    <w:rsid w:val="00583746"/>
    <w:rsid w:val="00585DF3"/>
    <w:rsid w:val="005870DA"/>
    <w:rsid w:val="00591028"/>
    <w:rsid w:val="005A013B"/>
    <w:rsid w:val="005A7025"/>
    <w:rsid w:val="005B01FE"/>
    <w:rsid w:val="005B46CF"/>
    <w:rsid w:val="005D3255"/>
    <w:rsid w:val="005E04AE"/>
    <w:rsid w:val="005F0F38"/>
    <w:rsid w:val="00601F6A"/>
    <w:rsid w:val="00604051"/>
    <w:rsid w:val="00604398"/>
    <w:rsid w:val="006264BC"/>
    <w:rsid w:val="006333C8"/>
    <w:rsid w:val="0064132E"/>
    <w:rsid w:val="00646F21"/>
    <w:rsid w:val="00656C4A"/>
    <w:rsid w:val="006627CC"/>
    <w:rsid w:val="00666C0B"/>
    <w:rsid w:val="006825C7"/>
    <w:rsid w:val="00685220"/>
    <w:rsid w:val="006A4CAF"/>
    <w:rsid w:val="006B6038"/>
    <w:rsid w:val="006C0893"/>
    <w:rsid w:val="006C2567"/>
    <w:rsid w:val="006C6616"/>
    <w:rsid w:val="006D34EF"/>
    <w:rsid w:val="006F5489"/>
    <w:rsid w:val="007003B6"/>
    <w:rsid w:val="00716B85"/>
    <w:rsid w:val="007218F9"/>
    <w:rsid w:val="00742FE8"/>
    <w:rsid w:val="00743B40"/>
    <w:rsid w:val="007462F9"/>
    <w:rsid w:val="007566FD"/>
    <w:rsid w:val="007572A7"/>
    <w:rsid w:val="00763BE8"/>
    <w:rsid w:val="00764204"/>
    <w:rsid w:val="00767E2A"/>
    <w:rsid w:val="00773B4E"/>
    <w:rsid w:val="00776023"/>
    <w:rsid w:val="0078390C"/>
    <w:rsid w:val="007905E9"/>
    <w:rsid w:val="007A0AEE"/>
    <w:rsid w:val="007A6A02"/>
    <w:rsid w:val="007B2246"/>
    <w:rsid w:val="007B4AC7"/>
    <w:rsid w:val="007B6B8D"/>
    <w:rsid w:val="007B71C4"/>
    <w:rsid w:val="007C2165"/>
    <w:rsid w:val="007D2D39"/>
    <w:rsid w:val="007D7A01"/>
    <w:rsid w:val="007F437A"/>
    <w:rsid w:val="00800616"/>
    <w:rsid w:val="00802DC7"/>
    <w:rsid w:val="008034B0"/>
    <w:rsid w:val="00804209"/>
    <w:rsid w:val="0080639B"/>
    <w:rsid w:val="00807B1B"/>
    <w:rsid w:val="008276A4"/>
    <w:rsid w:val="008302B9"/>
    <w:rsid w:val="00832664"/>
    <w:rsid w:val="00833233"/>
    <w:rsid w:val="00834DC5"/>
    <w:rsid w:val="008378C6"/>
    <w:rsid w:val="00852683"/>
    <w:rsid w:val="00853A2C"/>
    <w:rsid w:val="00865BD8"/>
    <w:rsid w:val="008734C7"/>
    <w:rsid w:val="00876A4D"/>
    <w:rsid w:val="008A0B73"/>
    <w:rsid w:val="008A455E"/>
    <w:rsid w:val="008B13E5"/>
    <w:rsid w:val="008B1883"/>
    <w:rsid w:val="008B3A6A"/>
    <w:rsid w:val="008C111A"/>
    <w:rsid w:val="008C44FD"/>
    <w:rsid w:val="008C51E7"/>
    <w:rsid w:val="008C72A8"/>
    <w:rsid w:val="008D4EAF"/>
    <w:rsid w:val="008E2B13"/>
    <w:rsid w:val="008E5059"/>
    <w:rsid w:val="008E61A4"/>
    <w:rsid w:val="00900444"/>
    <w:rsid w:val="00900BA8"/>
    <w:rsid w:val="009242BE"/>
    <w:rsid w:val="009272DC"/>
    <w:rsid w:val="0092760C"/>
    <w:rsid w:val="00931342"/>
    <w:rsid w:val="00931F13"/>
    <w:rsid w:val="00940C87"/>
    <w:rsid w:val="00952B6F"/>
    <w:rsid w:val="009575B8"/>
    <w:rsid w:val="009779F5"/>
    <w:rsid w:val="00980BB0"/>
    <w:rsid w:val="009866E8"/>
    <w:rsid w:val="00992337"/>
    <w:rsid w:val="00994EE3"/>
    <w:rsid w:val="009A0EBB"/>
    <w:rsid w:val="009A3F6B"/>
    <w:rsid w:val="009B5CB5"/>
    <w:rsid w:val="009B5EC2"/>
    <w:rsid w:val="009D6905"/>
    <w:rsid w:val="009E04D6"/>
    <w:rsid w:val="009E18B7"/>
    <w:rsid w:val="009E245A"/>
    <w:rsid w:val="009E6C7F"/>
    <w:rsid w:val="00A01438"/>
    <w:rsid w:val="00A04CD8"/>
    <w:rsid w:val="00A072FB"/>
    <w:rsid w:val="00A14C1F"/>
    <w:rsid w:val="00A34D82"/>
    <w:rsid w:val="00A432FA"/>
    <w:rsid w:val="00A479D5"/>
    <w:rsid w:val="00A5608B"/>
    <w:rsid w:val="00A665B5"/>
    <w:rsid w:val="00A74624"/>
    <w:rsid w:val="00A764C0"/>
    <w:rsid w:val="00AB72BF"/>
    <w:rsid w:val="00AC6C56"/>
    <w:rsid w:val="00AD2FFB"/>
    <w:rsid w:val="00AE04B6"/>
    <w:rsid w:val="00AE0CBC"/>
    <w:rsid w:val="00AF2ACC"/>
    <w:rsid w:val="00AF4C45"/>
    <w:rsid w:val="00AF5B90"/>
    <w:rsid w:val="00AF6FA9"/>
    <w:rsid w:val="00AF7122"/>
    <w:rsid w:val="00B04E69"/>
    <w:rsid w:val="00B1156F"/>
    <w:rsid w:val="00B20918"/>
    <w:rsid w:val="00B60D44"/>
    <w:rsid w:val="00B61652"/>
    <w:rsid w:val="00B651ED"/>
    <w:rsid w:val="00B71130"/>
    <w:rsid w:val="00B742BB"/>
    <w:rsid w:val="00B96378"/>
    <w:rsid w:val="00BB389D"/>
    <w:rsid w:val="00BB46C5"/>
    <w:rsid w:val="00BC32EF"/>
    <w:rsid w:val="00BC6BF0"/>
    <w:rsid w:val="00BD00A6"/>
    <w:rsid w:val="00BD08F4"/>
    <w:rsid w:val="00BD7AB6"/>
    <w:rsid w:val="00BF2020"/>
    <w:rsid w:val="00C06508"/>
    <w:rsid w:val="00C113E2"/>
    <w:rsid w:val="00C210CF"/>
    <w:rsid w:val="00C24FF0"/>
    <w:rsid w:val="00C35000"/>
    <w:rsid w:val="00C745DB"/>
    <w:rsid w:val="00C77C90"/>
    <w:rsid w:val="00C80F4F"/>
    <w:rsid w:val="00C815C4"/>
    <w:rsid w:val="00C925ED"/>
    <w:rsid w:val="00CA0D6D"/>
    <w:rsid w:val="00CA619B"/>
    <w:rsid w:val="00CB4C7F"/>
    <w:rsid w:val="00CB50FC"/>
    <w:rsid w:val="00CD125F"/>
    <w:rsid w:val="00CD48F2"/>
    <w:rsid w:val="00CE2C00"/>
    <w:rsid w:val="00CE42E3"/>
    <w:rsid w:val="00CE4C6D"/>
    <w:rsid w:val="00CF38A8"/>
    <w:rsid w:val="00D07BCD"/>
    <w:rsid w:val="00D1129D"/>
    <w:rsid w:val="00D16576"/>
    <w:rsid w:val="00D21932"/>
    <w:rsid w:val="00D26534"/>
    <w:rsid w:val="00D330DF"/>
    <w:rsid w:val="00D41460"/>
    <w:rsid w:val="00D47209"/>
    <w:rsid w:val="00D52AC2"/>
    <w:rsid w:val="00D52CED"/>
    <w:rsid w:val="00D52F5E"/>
    <w:rsid w:val="00D612AD"/>
    <w:rsid w:val="00D61823"/>
    <w:rsid w:val="00D640E3"/>
    <w:rsid w:val="00D76F5B"/>
    <w:rsid w:val="00D80862"/>
    <w:rsid w:val="00D87585"/>
    <w:rsid w:val="00D97C53"/>
    <w:rsid w:val="00DA145B"/>
    <w:rsid w:val="00DA2BF9"/>
    <w:rsid w:val="00DB18BB"/>
    <w:rsid w:val="00DC0417"/>
    <w:rsid w:val="00DC56F6"/>
    <w:rsid w:val="00DE71F4"/>
    <w:rsid w:val="00DF33E7"/>
    <w:rsid w:val="00E00B18"/>
    <w:rsid w:val="00E0640D"/>
    <w:rsid w:val="00E15A10"/>
    <w:rsid w:val="00E1630B"/>
    <w:rsid w:val="00E278E8"/>
    <w:rsid w:val="00E3173A"/>
    <w:rsid w:val="00E379BD"/>
    <w:rsid w:val="00E42490"/>
    <w:rsid w:val="00E54F16"/>
    <w:rsid w:val="00E57175"/>
    <w:rsid w:val="00E600D5"/>
    <w:rsid w:val="00E6571F"/>
    <w:rsid w:val="00E65E1B"/>
    <w:rsid w:val="00E7693E"/>
    <w:rsid w:val="00E93B81"/>
    <w:rsid w:val="00EB6778"/>
    <w:rsid w:val="00ED39D6"/>
    <w:rsid w:val="00ED4D18"/>
    <w:rsid w:val="00EF6E84"/>
    <w:rsid w:val="00F02F9E"/>
    <w:rsid w:val="00F136E9"/>
    <w:rsid w:val="00F16AE6"/>
    <w:rsid w:val="00F25347"/>
    <w:rsid w:val="00F26035"/>
    <w:rsid w:val="00F30043"/>
    <w:rsid w:val="00F440C5"/>
    <w:rsid w:val="00F46B53"/>
    <w:rsid w:val="00F65DC6"/>
    <w:rsid w:val="00F71C10"/>
    <w:rsid w:val="00F76D26"/>
    <w:rsid w:val="00F85819"/>
    <w:rsid w:val="00F913C4"/>
    <w:rsid w:val="00F94ECB"/>
    <w:rsid w:val="00F95CFC"/>
    <w:rsid w:val="00FB0142"/>
    <w:rsid w:val="00FB7294"/>
    <w:rsid w:val="00FC3C8D"/>
    <w:rsid w:val="00FC5BBC"/>
    <w:rsid w:val="00FE3124"/>
    <w:rsid w:val="00FE5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5A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925E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25ED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925E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925ED"/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70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003B6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656C4A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4815A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815AD"/>
    <w:rPr>
      <w:rFonts w:ascii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8378C6"/>
    <w:rPr>
      <w:lang w:eastAsia="en-US"/>
    </w:rPr>
  </w:style>
  <w:style w:type="paragraph" w:styleId="NormalWeb">
    <w:name w:val="Normal (Web)"/>
    <w:basedOn w:val="Normal"/>
    <w:uiPriority w:val="99"/>
    <w:rsid w:val="00224BEE"/>
  </w:style>
  <w:style w:type="paragraph" w:customStyle="1" w:styleId="Default">
    <w:name w:val="Default"/>
    <w:basedOn w:val="Normal"/>
    <w:uiPriority w:val="99"/>
    <w:rsid w:val="00D21932"/>
    <w:pPr>
      <w:autoSpaceDE w:val="0"/>
      <w:autoSpaceDN w:val="0"/>
    </w:pPr>
    <w:rPr>
      <w:rFonts w:eastAsia="Calibri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869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69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521</Words>
  <Characters>2970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 февраля 2025 г</dc:title>
  <dc:subject/>
  <dc:creator>ПЧ-30</dc:creator>
  <cp:keywords/>
  <dc:description/>
  <cp:lastModifiedBy>ОДМ</cp:lastModifiedBy>
  <cp:revision>2</cp:revision>
  <cp:lastPrinted>2025-02-27T13:17:00Z</cp:lastPrinted>
  <dcterms:created xsi:type="dcterms:W3CDTF">2025-03-04T09:06:00Z</dcterms:created>
  <dcterms:modified xsi:type="dcterms:W3CDTF">2025-03-04T09:06:00Z</dcterms:modified>
</cp:coreProperties>
</file>