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AA" w:rsidRDefault="009026AA" w:rsidP="007E6EA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026AA" w:rsidRDefault="009026AA" w:rsidP="007E6EA6">
      <w:pPr>
        <w:ind w:right="-98"/>
        <w:jc w:val="center"/>
        <w:rPr>
          <w:b/>
          <w:bCs/>
        </w:rPr>
      </w:pPr>
      <w:r>
        <w:rPr>
          <w:b/>
          <w:bCs/>
          <w:sz w:val="28"/>
        </w:rPr>
        <w:t xml:space="preserve">  </w:t>
      </w:r>
      <w:r>
        <w:rPr>
          <w:b/>
          <w:bCs/>
        </w:rPr>
        <w:t xml:space="preserve">АДМИНИСТРАЦИИ  РОМОДАНОВСКОГО СЕЛЬСКОГО ПОСЕЛЕНИЯ  РОМОДАНОВСКОГО МУНИЦИПАЛЬНОГО РАЙОНА  </w:t>
      </w:r>
    </w:p>
    <w:p w:rsidR="009026AA" w:rsidRDefault="009026AA" w:rsidP="007E6EA6">
      <w:pPr>
        <w:pBdr>
          <w:bottom w:val="single" w:sz="12" w:space="1" w:color="auto"/>
        </w:pBdr>
        <w:ind w:right="-98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9026AA" w:rsidRDefault="009026AA" w:rsidP="007E6EA6">
      <w:pPr>
        <w:rPr>
          <w:b/>
          <w:szCs w:val="22"/>
        </w:rPr>
      </w:pPr>
      <w:r>
        <w:rPr>
          <w:b/>
        </w:rPr>
        <w:t xml:space="preserve">            от «  25  » декабря </w:t>
      </w:r>
      <w:smartTag w:uri="urn:schemas-microsoft-com:office:smarttags" w:element="metricconverter">
        <w:smartTagPr>
          <w:attr w:name="ProductID" w:val="2025 г"/>
        </w:smartTagPr>
        <w:r>
          <w:rPr>
            <w:b/>
          </w:rPr>
          <w:t>2025 г</w:t>
        </w:r>
      </w:smartTag>
      <w:r>
        <w:rPr>
          <w:b/>
        </w:rPr>
        <w:t xml:space="preserve">.                                                                    № 197 </w:t>
      </w:r>
    </w:p>
    <w:p w:rsidR="009026AA" w:rsidRDefault="009026AA" w:rsidP="007E6EA6">
      <w:pPr>
        <w:ind w:right="-98"/>
        <w:jc w:val="center"/>
        <w:rPr>
          <w:b/>
          <w:bCs/>
        </w:rPr>
      </w:pPr>
      <w:r>
        <w:rPr>
          <w:b/>
          <w:bCs/>
        </w:rPr>
        <w:t>п. Ромоданово</w:t>
      </w:r>
    </w:p>
    <w:p w:rsidR="009026AA" w:rsidRDefault="009026AA" w:rsidP="007E6EA6">
      <w:pPr>
        <w:ind w:right="-98"/>
        <w:jc w:val="center"/>
        <w:rPr>
          <w:sz w:val="22"/>
          <w:szCs w:val="22"/>
        </w:rPr>
      </w:pPr>
    </w:p>
    <w:p w:rsidR="009026AA" w:rsidRPr="008B21AD" w:rsidRDefault="009026AA" w:rsidP="007E6EA6">
      <w:pPr>
        <w:tabs>
          <w:tab w:val="left" w:pos="5760"/>
        </w:tabs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изменения в Постановление администрации Ромодановского сельского поселения от 05.06.2023г. №4 «</w:t>
      </w:r>
      <w:r w:rsidRPr="008B21AD">
        <w:rPr>
          <w:sz w:val="28"/>
          <w:szCs w:val="28"/>
        </w:rPr>
        <w:t xml:space="preserve">Об утверждении Графика проведения осмотров детских игровых </w:t>
      </w:r>
      <w:r>
        <w:rPr>
          <w:sz w:val="28"/>
          <w:szCs w:val="28"/>
        </w:rPr>
        <w:t xml:space="preserve">и спортивных </w:t>
      </w:r>
      <w:r w:rsidRPr="008B21AD">
        <w:rPr>
          <w:sz w:val="28"/>
          <w:szCs w:val="28"/>
        </w:rPr>
        <w:t>площадок и создания комиссии по обеспечению безопасности на детских игровых</w:t>
      </w:r>
      <w:r>
        <w:rPr>
          <w:sz w:val="28"/>
          <w:szCs w:val="28"/>
        </w:rPr>
        <w:t xml:space="preserve"> и спортивных </w:t>
      </w:r>
      <w:r w:rsidRPr="008B21AD">
        <w:rPr>
          <w:sz w:val="28"/>
          <w:szCs w:val="28"/>
        </w:rPr>
        <w:t xml:space="preserve"> площадках, расположенных на территории </w:t>
      </w:r>
      <w:r>
        <w:rPr>
          <w:sz w:val="28"/>
          <w:szCs w:val="28"/>
        </w:rPr>
        <w:t>Ромодановского</w:t>
      </w:r>
      <w:r w:rsidRPr="008B21A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».</w:t>
      </w:r>
    </w:p>
    <w:p w:rsidR="009026AA" w:rsidRPr="008B21AD" w:rsidRDefault="009026AA" w:rsidP="007E6EA6">
      <w:pPr>
        <w:ind w:right="4396"/>
        <w:jc w:val="both"/>
        <w:rPr>
          <w:sz w:val="28"/>
          <w:szCs w:val="28"/>
        </w:rPr>
      </w:pPr>
    </w:p>
    <w:p w:rsidR="009026AA" w:rsidRDefault="009026AA" w:rsidP="007E6EA6">
      <w:pPr>
        <w:ind w:right="241" w:firstLine="708"/>
        <w:jc w:val="both"/>
        <w:rPr>
          <w:sz w:val="28"/>
          <w:szCs w:val="28"/>
        </w:rPr>
      </w:pPr>
      <w:r w:rsidRPr="009240EA">
        <w:rPr>
          <w:sz w:val="28"/>
          <w:szCs w:val="28"/>
        </w:rPr>
        <w:t xml:space="preserve">В </w:t>
      </w:r>
      <w:r>
        <w:rPr>
          <w:sz w:val="28"/>
          <w:szCs w:val="28"/>
        </w:rPr>
        <w:t>связи с изменением в составе муниципальных служащих</w:t>
      </w:r>
      <w:r w:rsidRPr="009240EA">
        <w:rPr>
          <w:sz w:val="28"/>
          <w:szCs w:val="28"/>
        </w:rPr>
        <w:t xml:space="preserve">,  администрация </w:t>
      </w:r>
      <w:r>
        <w:rPr>
          <w:sz w:val="28"/>
          <w:szCs w:val="28"/>
        </w:rPr>
        <w:t>Ромодановского сельского поселения</w:t>
      </w:r>
    </w:p>
    <w:p w:rsidR="009026AA" w:rsidRPr="009240EA" w:rsidRDefault="009026AA" w:rsidP="007E6EA6">
      <w:pPr>
        <w:ind w:right="241" w:firstLine="708"/>
        <w:jc w:val="center"/>
        <w:rPr>
          <w:sz w:val="28"/>
          <w:szCs w:val="28"/>
        </w:rPr>
      </w:pPr>
      <w:r w:rsidRPr="000D5BA5">
        <w:rPr>
          <w:sz w:val="28"/>
          <w:szCs w:val="28"/>
        </w:rPr>
        <w:t>ПОСТАНОВЛЯЕТ:</w:t>
      </w:r>
    </w:p>
    <w:p w:rsidR="009026AA" w:rsidRPr="008B21AD" w:rsidRDefault="009026AA" w:rsidP="007E6EA6">
      <w:pPr>
        <w:ind w:right="-5"/>
        <w:jc w:val="both"/>
        <w:rPr>
          <w:color w:val="000000"/>
          <w:sz w:val="28"/>
          <w:szCs w:val="28"/>
        </w:rPr>
      </w:pPr>
    </w:p>
    <w:p w:rsidR="009026AA" w:rsidRDefault="009026AA" w:rsidP="007E6EA6">
      <w:pPr>
        <w:numPr>
          <w:ilvl w:val="0"/>
          <w:numId w:val="1"/>
        </w:numPr>
        <w:ind w:left="720" w:right="-5" w:hanging="9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Внести изменение в приложении №4, согласно приложения №1 </w:t>
      </w:r>
      <w:r w:rsidRPr="008B21AD">
        <w:rPr>
          <w:color w:val="000000"/>
          <w:sz w:val="28"/>
          <w:szCs w:val="28"/>
        </w:rPr>
        <w:t>Создать комиссию по обеспечению безопасности на детских игровых</w:t>
      </w:r>
      <w:r>
        <w:rPr>
          <w:color w:val="000000"/>
          <w:sz w:val="28"/>
          <w:szCs w:val="28"/>
        </w:rPr>
        <w:t xml:space="preserve"> и спортивных</w:t>
      </w:r>
      <w:r w:rsidRPr="008B21AD">
        <w:rPr>
          <w:color w:val="000000"/>
          <w:sz w:val="28"/>
          <w:szCs w:val="28"/>
        </w:rPr>
        <w:t xml:space="preserve"> площадках, расположенных на территории </w:t>
      </w:r>
      <w:r>
        <w:rPr>
          <w:color w:val="000000"/>
          <w:sz w:val="28"/>
          <w:szCs w:val="28"/>
        </w:rPr>
        <w:t>Ромодановского</w:t>
      </w:r>
      <w:r w:rsidRPr="008B21AD">
        <w:rPr>
          <w:color w:val="000000"/>
          <w:sz w:val="28"/>
          <w:szCs w:val="28"/>
        </w:rPr>
        <w:t xml:space="preserve">  сельского поселения и утвердить её состав в соответствии с приложением №4 к настоящему постановлению.</w:t>
      </w:r>
    </w:p>
    <w:p w:rsidR="009026AA" w:rsidRPr="004A06A5" w:rsidRDefault="009026AA" w:rsidP="007E6EA6">
      <w:pPr>
        <w:widowControl w:val="0"/>
        <w:tabs>
          <w:tab w:val="left" w:pos="567"/>
        </w:tabs>
        <w:autoSpaceDE w:val="0"/>
        <w:autoSpaceDN w:val="0"/>
        <w:adjustRightInd w:val="0"/>
        <w:ind w:left="720" w:right="241" w:hanging="91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</w:t>
      </w:r>
      <w:r w:rsidRPr="008B21A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</w:t>
      </w:r>
      <w:r w:rsidRPr="008B21AD">
        <w:rPr>
          <w:sz w:val="28"/>
          <w:szCs w:val="28"/>
        </w:rPr>
        <w:t xml:space="preserve">Настоящее постановление разместить на официальном сайте администрации </w:t>
      </w:r>
      <w:r>
        <w:rPr>
          <w:sz w:val="28"/>
          <w:szCs w:val="28"/>
        </w:rPr>
        <w:t>Ромодановского сельского поселения.</w:t>
      </w:r>
    </w:p>
    <w:p w:rsidR="009026AA" w:rsidRDefault="009026AA" w:rsidP="007E6EA6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Default="009026AA" w:rsidP="007E6EA6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Default="009026AA" w:rsidP="007E6EA6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Pr="008B21AD" w:rsidRDefault="009026AA" w:rsidP="007E6EA6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Default="009026AA" w:rsidP="007E6EA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И.о.</w:t>
      </w:r>
      <w:r w:rsidRPr="00D967CA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Pr="00D967CA">
        <w:rPr>
          <w:b/>
          <w:sz w:val="28"/>
          <w:szCs w:val="28"/>
        </w:rPr>
        <w:t xml:space="preserve"> Ромодановского</w:t>
      </w:r>
    </w:p>
    <w:p w:rsidR="009026AA" w:rsidRPr="00D967CA" w:rsidRDefault="009026AA" w:rsidP="007E6EA6">
      <w:pPr>
        <w:jc w:val="both"/>
        <w:rPr>
          <w:b/>
          <w:color w:val="000000"/>
          <w:sz w:val="28"/>
          <w:szCs w:val="28"/>
        </w:rPr>
      </w:pPr>
      <w:r w:rsidRPr="00D967CA">
        <w:rPr>
          <w:b/>
          <w:sz w:val="28"/>
          <w:szCs w:val="28"/>
        </w:rPr>
        <w:t xml:space="preserve"> сельского поселения           </w:t>
      </w:r>
      <w:r>
        <w:rPr>
          <w:b/>
          <w:sz w:val="28"/>
          <w:szCs w:val="28"/>
        </w:rPr>
        <w:t xml:space="preserve">                             А.Н.Столберов</w:t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</w:p>
    <w:p w:rsidR="009026AA" w:rsidRDefault="009026AA" w:rsidP="007E6EA6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Pr="008B21AD" w:rsidRDefault="009026AA" w:rsidP="007E6EA6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9026AA" w:rsidRPr="008B21AD" w:rsidRDefault="009026AA" w:rsidP="007E6EA6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Утверждено</w:t>
      </w:r>
    </w:p>
    <w:p w:rsidR="009026AA" w:rsidRPr="008B21AD" w:rsidRDefault="009026AA" w:rsidP="007E6EA6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9026AA" w:rsidRPr="008B21AD" w:rsidRDefault="009026AA" w:rsidP="007E6EA6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</w:t>
      </w:r>
      <w:r w:rsidRPr="008B21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026AA" w:rsidRPr="008B21AD" w:rsidRDefault="009026AA" w:rsidP="007E6EA6">
      <w:pPr>
        <w:ind w:left="5760"/>
        <w:jc w:val="right"/>
      </w:pPr>
      <w:r>
        <w:t xml:space="preserve">от 25.12.2025г. №197 </w:t>
      </w:r>
    </w:p>
    <w:p w:rsidR="009026AA" w:rsidRPr="008B21AD" w:rsidRDefault="009026AA" w:rsidP="007E6EA6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7E6EA6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7E6EA6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7E6EA6">
      <w:pPr>
        <w:tabs>
          <w:tab w:val="left" w:pos="3810"/>
        </w:tabs>
        <w:jc w:val="center"/>
        <w:rPr>
          <w:b/>
          <w:sz w:val="28"/>
          <w:szCs w:val="28"/>
        </w:rPr>
      </w:pPr>
      <w:r w:rsidRPr="008B21AD">
        <w:rPr>
          <w:b/>
          <w:sz w:val="28"/>
          <w:szCs w:val="28"/>
        </w:rPr>
        <w:t>Состав комиссии по обеспечению безопасности на  детских игровых</w:t>
      </w:r>
      <w:r>
        <w:rPr>
          <w:b/>
          <w:sz w:val="28"/>
          <w:szCs w:val="28"/>
        </w:rPr>
        <w:t xml:space="preserve"> и спортивных </w:t>
      </w:r>
      <w:r w:rsidRPr="008B21AD">
        <w:rPr>
          <w:b/>
          <w:sz w:val="28"/>
          <w:szCs w:val="28"/>
        </w:rPr>
        <w:t xml:space="preserve"> площадках, расположенных на территории </w:t>
      </w:r>
      <w:r>
        <w:rPr>
          <w:b/>
          <w:sz w:val="28"/>
          <w:szCs w:val="28"/>
        </w:rPr>
        <w:t>Ромодановского сельского поселения.</w:t>
      </w:r>
    </w:p>
    <w:p w:rsidR="009026AA" w:rsidRPr="008B21AD" w:rsidRDefault="009026AA" w:rsidP="007E6EA6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7E6EA6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7E6EA6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7E6EA6">
      <w:pPr>
        <w:ind w:firstLine="709"/>
        <w:jc w:val="both"/>
        <w:textAlignment w:val="baseline"/>
      </w:pPr>
    </w:p>
    <w:p w:rsidR="009026AA" w:rsidRDefault="009026AA" w:rsidP="007E6EA6">
      <w:pPr>
        <w:ind w:firstLine="709"/>
        <w:jc w:val="both"/>
        <w:textAlignment w:val="baseline"/>
        <w:rPr>
          <w:b/>
          <w:bCs/>
        </w:rPr>
      </w:pPr>
      <w:r w:rsidRPr="00131562">
        <w:t> </w:t>
      </w:r>
      <w:r w:rsidRPr="00131562">
        <w:rPr>
          <w:b/>
          <w:bCs/>
        </w:rPr>
        <w:t>члены Комиссии:</w:t>
      </w:r>
    </w:p>
    <w:p w:rsidR="009026AA" w:rsidRDefault="009026AA" w:rsidP="007E6EA6">
      <w:pPr>
        <w:ind w:firstLine="709"/>
        <w:jc w:val="both"/>
        <w:textAlignment w:val="baseline"/>
        <w:rPr>
          <w:b/>
          <w:bCs/>
        </w:rPr>
      </w:pPr>
    </w:p>
    <w:tbl>
      <w:tblPr>
        <w:tblW w:w="9464" w:type="dxa"/>
        <w:tblLayout w:type="fixed"/>
        <w:tblLook w:val="00A0"/>
      </w:tblPr>
      <w:tblGrid>
        <w:gridCol w:w="3369"/>
        <w:gridCol w:w="6095"/>
      </w:tblGrid>
      <w:tr w:rsidR="009026AA" w:rsidRPr="00D07E90" w:rsidTr="00273D42">
        <w:tc>
          <w:tcPr>
            <w:tcW w:w="3369" w:type="dxa"/>
          </w:tcPr>
          <w:p w:rsidR="009026AA" w:rsidRPr="00D07E90" w:rsidRDefault="009026AA" w:rsidP="00273D42">
            <w:r>
              <w:t>Столберов Александр Николаевич</w:t>
            </w:r>
          </w:p>
        </w:tc>
        <w:tc>
          <w:tcPr>
            <w:tcW w:w="6095" w:type="dxa"/>
          </w:tcPr>
          <w:p w:rsidR="009026AA" w:rsidRDefault="009026AA" w:rsidP="00206757">
            <w:pPr>
              <w:jc w:val="both"/>
            </w:pPr>
            <w:r>
              <w:t>И.о..</w:t>
            </w:r>
            <w:r w:rsidRPr="00D07E90">
              <w:t>Глав</w:t>
            </w:r>
            <w:r>
              <w:t>ы</w:t>
            </w:r>
            <w:r w:rsidRPr="00D07E90">
              <w:t xml:space="preserve"> Ромодановского сельского поселения, председатель комиссии</w:t>
            </w:r>
            <w:r>
              <w:t>;</w:t>
            </w:r>
          </w:p>
          <w:p w:rsidR="009026AA" w:rsidRPr="00D07E90" w:rsidRDefault="009026AA" w:rsidP="00206757">
            <w:pPr>
              <w:jc w:val="both"/>
            </w:pPr>
          </w:p>
        </w:tc>
      </w:tr>
      <w:tr w:rsidR="009026AA" w:rsidRPr="00D07E90" w:rsidTr="00273D42">
        <w:tc>
          <w:tcPr>
            <w:tcW w:w="3369" w:type="dxa"/>
          </w:tcPr>
          <w:p w:rsidR="009026AA" w:rsidRPr="00D07E90" w:rsidRDefault="009026AA" w:rsidP="00273D42">
            <w:r>
              <w:t>Колмакова Татьяна Викторовна</w:t>
            </w:r>
          </w:p>
          <w:p w:rsidR="009026AA" w:rsidRPr="00D07E90" w:rsidRDefault="009026AA" w:rsidP="00273D42"/>
        </w:tc>
        <w:tc>
          <w:tcPr>
            <w:tcW w:w="6095" w:type="dxa"/>
          </w:tcPr>
          <w:p w:rsidR="009026AA" w:rsidRPr="00D07E90" w:rsidRDefault="009026AA" w:rsidP="00206757">
            <w:pPr>
              <w:jc w:val="both"/>
            </w:pPr>
            <w:r>
              <w:t>Зам.главы</w:t>
            </w:r>
            <w:r w:rsidRPr="00D07E90">
              <w:t xml:space="preserve"> Ромодановского сельского пос</w:t>
            </w:r>
            <w:r>
              <w:t>еления, секретарь</w:t>
            </w:r>
            <w:r w:rsidRPr="00D07E90">
              <w:t xml:space="preserve"> комиссии</w:t>
            </w:r>
            <w:r>
              <w:t>;</w:t>
            </w:r>
          </w:p>
        </w:tc>
      </w:tr>
      <w:tr w:rsidR="009026AA" w:rsidRPr="00D07E90" w:rsidTr="00273D42">
        <w:tc>
          <w:tcPr>
            <w:tcW w:w="3369" w:type="dxa"/>
          </w:tcPr>
          <w:p w:rsidR="009026AA" w:rsidRPr="00D07E90" w:rsidRDefault="009026AA" w:rsidP="00273D42"/>
        </w:tc>
        <w:tc>
          <w:tcPr>
            <w:tcW w:w="6095" w:type="dxa"/>
          </w:tcPr>
          <w:p w:rsidR="009026AA" w:rsidRPr="00D07E90" w:rsidRDefault="009026AA" w:rsidP="00206757">
            <w:pPr>
              <w:jc w:val="both"/>
            </w:pPr>
            <w:r w:rsidRPr="00D07E90">
              <w:t xml:space="preserve"> Члены комиссии:</w:t>
            </w:r>
          </w:p>
        </w:tc>
      </w:tr>
      <w:tr w:rsidR="009026AA" w:rsidRPr="00D07E90" w:rsidTr="00273D42">
        <w:tc>
          <w:tcPr>
            <w:tcW w:w="3369" w:type="dxa"/>
          </w:tcPr>
          <w:p w:rsidR="009026AA" w:rsidRPr="00D07E90" w:rsidRDefault="009026AA" w:rsidP="00273D42">
            <w:r w:rsidRPr="00D07E90">
              <w:t xml:space="preserve">Канайкина </w:t>
            </w:r>
          </w:p>
          <w:p w:rsidR="009026AA" w:rsidRPr="00D07E90" w:rsidRDefault="009026AA" w:rsidP="00273D42">
            <w:r w:rsidRPr="00D07E90">
              <w:t>Светлана Михайловна</w:t>
            </w:r>
          </w:p>
        </w:tc>
        <w:tc>
          <w:tcPr>
            <w:tcW w:w="6095" w:type="dxa"/>
          </w:tcPr>
          <w:p w:rsidR="009026AA" w:rsidRDefault="009026AA" w:rsidP="00206757">
            <w:pPr>
              <w:jc w:val="both"/>
            </w:pPr>
            <w:r w:rsidRPr="00D07E90">
              <w:t>начальник управления строительства, архитектуры и жилищно-коммунального хозяйства Администрации Ромодановского муниципального района (по согласованию)</w:t>
            </w:r>
            <w:r>
              <w:t>;</w:t>
            </w:r>
          </w:p>
          <w:p w:rsidR="009026AA" w:rsidRPr="00D07E90" w:rsidRDefault="009026AA" w:rsidP="00206757">
            <w:pPr>
              <w:jc w:val="both"/>
            </w:pPr>
          </w:p>
        </w:tc>
      </w:tr>
      <w:tr w:rsidR="009026AA" w:rsidRPr="00D07E90" w:rsidTr="00273D42">
        <w:tc>
          <w:tcPr>
            <w:tcW w:w="3369" w:type="dxa"/>
          </w:tcPr>
          <w:p w:rsidR="009026AA" w:rsidRPr="00D07E90" w:rsidRDefault="009026AA" w:rsidP="00273D42">
            <w:r>
              <w:t>Панкратов Михаил Григорьевич</w:t>
            </w:r>
          </w:p>
        </w:tc>
        <w:tc>
          <w:tcPr>
            <w:tcW w:w="6095" w:type="dxa"/>
          </w:tcPr>
          <w:p w:rsidR="009026AA" w:rsidRDefault="009026AA" w:rsidP="00206757">
            <w:pPr>
              <w:jc w:val="both"/>
            </w:pPr>
            <w:r>
              <w:t>Директор ООО «УЮТ»</w:t>
            </w:r>
            <w:r w:rsidRPr="00D07E90">
              <w:t xml:space="preserve"> (по согласованию)</w:t>
            </w:r>
            <w:r>
              <w:t>, депутат Ромодановского сельского поселения;</w:t>
            </w:r>
          </w:p>
          <w:p w:rsidR="009026AA" w:rsidRPr="00D07E90" w:rsidRDefault="009026AA" w:rsidP="00206757">
            <w:pPr>
              <w:jc w:val="both"/>
            </w:pPr>
          </w:p>
        </w:tc>
      </w:tr>
      <w:tr w:rsidR="009026AA" w:rsidRPr="00D07E90" w:rsidTr="00273D42">
        <w:tc>
          <w:tcPr>
            <w:tcW w:w="3369" w:type="dxa"/>
          </w:tcPr>
          <w:p w:rsidR="009026AA" w:rsidRPr="00D07E90" w:rsidRDefault="009026AA" w:rsidP="00273D42">
            <w:r>
              <w:t>Потякин Вячеслав Викторович</w:t>
            </w:r>
          </w:p>
        </w:tc>
        <w:tc>
          <w:tcPr>
            <w:tcW w:w="6095" w:type="dxa"/>
          </w:tcPr>
          <w:p w:rsidR="009026AA" w:rsidRPr="00D07E90" w:rsidRDefault="009026AA" w:rsidP="00206757">
            <w:pPr>
              <w:jc w:val="both"/>
            </w:pPr>
            <w:r w:rsidRPr="00D07E90">
              <w:t xml:space="preserve"> </w:t>
            </w:r>
            <w:r>
              <w:t xml:space="preserve">Работник администрации Ромодановского сельского поселения  </w:t>
            </w:r>
            <w:r w:rsidRPr="00D07E90">
              <w:t>(по согласованию)</w:t>
            </w:r>
            <w:r>
              <w:t>.</w:t>
            </w:r>
          </w:p>
        </w:tc>
      </w:tr>
    </w:tbl>
    <w:p w:rsidR="009026AA" w:rsidRPr="00131562" w:rsidRDefault="009026AA" w:rsidP="007E6EA6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131562">
        <w:rPr>
          <w:rFonts w:ascii="Times New Roman" w:hAnsi="Times New Roman"/>
          <w:sz w:val="24"/>
          <w:szCs w:val="24"/>
          <w:lang w:eastAsia="en-US"/>
        </w:rPr>
        <w:t xml:space="preserve">       </w:t>
      </w:r>
      <w:r w:rsidRPr="00131562">
        <w:rPr>
          <w:rFonts w:ascii="Times New Roman" w:hAnsi="Times New Roman"/>
          <w:sz w:val="24"/>
          <w:szCs w:val="24"/>
          <w:lang w:eastAsia="en-US"/>
        </w:rPr>
        <w:tab/>
      </w:r>
    </w:p>
    <w:p w:rsidR="009026AA" w:rsidRPr="008B21AD" w:rsidRDefault="009026AA" w:rsidP="007E6EA6">
      <w:pPr>
        <w:jc w:val="both"/>
        <w:rPr>
          <w:sz w:val="28"/>
          <w:szCs w:val="28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</w:p>
    <w:p w:rsidR="009026AA" w:rsidRDefault="009026AA" w:rsidP="0002250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026AA" w:rsidRDefault="009026AA" w:rsidP="0002250A">
      <w:pPr>
        <w:ind w:right="-98"/>
        <w:jc w:val="center"/>
        <w:rPr>
          <w:b/>
          <w:bCs/>
        </w:rPr>
      </w:pPr>
      <w:r>
        <w:rPr>
          <w:b/>
          <w:bCs/>
          <w:sz w:val="28"/>
        </w:rPr>
        <w:t xml:space="preserve">  </w:t>
      </w:r>
      <w:r>
        <w:rPr>
          <w:b/>
          <w:bCs/>
        </w:rPr>
        <w:t xml:space="preserve">АДМИНИСТРАЦИИ  РОМОДАНОВСКОГО СЕЛЬСКОГО ПОСЕЛЕНИЯ  РОМОДАНОВСКОГО МУНИЦИПАЛЬНОГО РАЙОНА  </w:t>
      </w:r>
    </w:p>
    <w:p w:rsidR="009026AA" w:rsidRDefault="009026AA" w:rsidP="0002250A">
      <w:pPr>
        <w:pBdr>
          <w:bottom w:val="single" w:sz="12" w:space="1" w:color="auto"/>
        </w:pBdr>
        <w:ind w:right="-98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9026AA" w:rsidRDefault="009026AA" w:rsidP="0002250A">
      <w:pPr>
        <w:rPr>
          <w:b/>
          <w:szCs w:val="22"/>
        </w:rPr>
      </w:pPr>
      <w:r>
        <w:rPr>
          <w:b/>
        </w:rPr>
        <w:t xml:space="preserve">            от «  26  » марта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</w:rPr>
          <w:t>2025 г</w:t>
        </w:r>
      </w:smartTag>
      <w:r>
        <w:rPr>
          <w:b/>
        </w:rPr>
        <w:t>.                                                                    №  47</w:t>
      </w:r>
    </w:p>
    <w:p w:rsidR="009026AA" w:rsidRDefault="009026AA" w:rsidP="0002250A">
      <w:pPr>
        <w:ind w:right="-98"/>
        <w:jc w:val="center"/>
        <w:rPr>
          <w:b/>
          <w:bCs/>
        </w:rPr>
      </w:pPr>
      <w:r>
        <w:rPr>
          <w:b/>
          <w:bCs/>
        </w:rPr>
        <w:t>п. Ромоданово</w:t>
      </w:r>
    </w:p>
    <w:p w:rsidR="009026AA" w:rsidRDefault="009026AA" w:rsidP="0002250A">
      <w:pPr>
        <w:ind w:right="-98"/>
        <w:jc w:val="center"/>
        <w:rPr>
          <w:sz w:val="22"/>
          <w:szCs w:val="22"/>
        </w:rPr>
      </w:pPr>
    </w:p>
    <w:p w:rsidR="009026AA" w:rsidRPr="008B21AD" w:rsidRDefault="009026AA" w:rsidP="0002250A">
      <w:pPr>
        <w:tabs>
          <w:tab w:val="left" w:pos="5760"/>
        </w:tabs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изменения в Постановление администрации Ромодановского сельского поселения от 05.06.2023г. №4 «</w:t>
      </w:r>
      <w:r w:rsidRPr="008B21AD">
        <w:rPr>
          <w:sz w:val="28"/>
          <w:szCs w:val="28"/>
        </w:rPr>
        <w:t xml:space="preserve">Об утверждении Графика проведения осмотров детских игровых </w:t>
      </w:r>
      <w:r>
        <w:rPr>
          <w:sz w:val="28"/>
          <w:szCs w:val="28"/>
        </w:rPr>
        <w:t xml:space="preserve">и спортивных </w:t>
      </w:r>
      <w:r w:rsidRPr="008B21AD">
        <w:rPr>
          <w:sz w:val="28"/>
          <w:szCs w:val="28"/>
        </w:rPr>
        <w:t>площадок и создания комиссии по обеспечению безопасности на детских игровых</w:t>
      </w:r>
      <w:r>
        <w:rPr>
          <w:sz w:val="28"/>
          <w:szCs w:val="28"/>
        </w:rPr>
        <w:t xml:space="preserve"> и спортивных </w:t>
      </w:r>
      <w:r w:rsidRPr="008B21AD">
        <w:rPr>
          <w:sz w:val="28"/>
          <w:szCs w:val="28"/>
        </w:rPr>
        <w:t xml:space="preserve"> площадках, расположенных на территории </w:t>
      </w:r>
      <w:r>
        <w:rPr>
          <w:sz w:val="28"/>
          <w:szCs w:val="28"/>
        </w:rPr>
        <w:t>Ромодановского</w:t>
      </w:r>
      <w:r w:rsidRPr="008B21A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».</w:t>
      </w:r>
    </w:p>
    <w:p w:rsidR="009026AA" w:rsidRPr="008B21AD" w:rsidRDefault="009026AA" w:rsidP="0002250A">
      <w:pPr>
        <w:ind w:right="4396"/>
        <w:jc w:val="both"/>
        <w:rPr>
          <w:sz w:val="28"/>
          <w:szCs w:val="28"/>
        </w:rPr>
      </w:pPr>
    </w:p>
    <w:p w:rsidR="009026AA" w:rsidRDefault="009026AA" w:rsidP="0002250A">
      <w:pPr>
        <w:ind w:right="241" w:firstLine="708"/>
        <w:jc w:val="both"/>
        <w:rPr>
          <w:sz w:val="28"/>
          <w:szCs w:val="28"/>
        </w:rPr>
      </w:pPr>
      <w:r w:rsidRPr="009240EA">
        <w:rPr>
          <w:sz w:val="28"/>
          <w:szCs w:val="28"/>
        </w:rPr>
        <w:t xml:space="preserve">В </w:t>
      </w:r>
      <w:r>
        <w:rPr>
          <w:sz w:val="28"/>
          <w:szCs w:val="28"/>
        </w:rPr>
        <w:t>связи с изменением в составе муниципальных служащих</w:t>
      </w:r>
      <w:r w:rsidRPr="009240EA">
        <w:rPr>
          <w:sz w:val="28"/>
          <w:szCs w:val="28"/>
        </w:rPr>
        <w:t xml:space="preserve">,  администрация </w:t>
      </w:r>
      <w:r>
        <w:rPr>
          <w:sz w:val="28"/>
          <w:szCs w:val="28"/>
        </w:rPr>
        <w:t>Ромодановского сельского поселения</w:t>
      </w:r>
    </w:p>
    <w:p w:rsidR="009026AA" w:rsidRPr="009240EA" w:rsidRDefault="009026AA" w:rsidP="0002250A">
      <w:pPr>
        <w:ind w:right="241" w:firstLine="708"/>
        <w:jc w:val="center"/>
        <w:rPr>
          <w:sz w:val="28"/>
          <w:szCs w:val="28"/>
        </w:rPr>
      </w:pPr>
      <w:r w:rsidRPr="000D5BA5">
        <w:rPr>
          <w:sz w:val="28"/>
          <w:szCs w:val="28"/>
        </w:rPr>
        <w:t>ПОСТАНОВЛЯЕТ:</w:t>
      </w:r>
    </w:p>
    <w:p w:rsidR="009026AA" w:rsidRPr="008B21AD" w:rsidRDefault="009026AA" w:rsidP="0002250A">
      <w:pPr>
        <w:ind w:right="-5"/>
        <w:jc w:val="both"/>
        <w:rPr>
          <w:color w:val="000000"/>
          <w:sz w:val="28"/>
          <w:szCs w:val="28"/>
        </w:rPr>
      </w:pPr>
    </w:p>
    <w:p w:rsidR="009026AA" w:rsidRDefault="009026AA" w:rsidP="0002250A">
      <w:pPr>
        <w:numPr>
          <w:ilvl w:val="0"/>
          <w:numId w:val="1"/>
        </w:numPr>
        <w:ind w:left="720" w:right="-5" w:hanging="9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Внести изменение в приложении №4, согласно приложения №1 </w:t>
      </w:r>
      <w:r w:rsidRPr="008B21AD">
        <w:rPr>
          <w:color w:val="000000"/>
          <w:sz w:val="28"/>
          <w:szCs w:val="28"/>
        </w:rPr>
        <w:t>Создать комиссию по обеспечению безопасности на детских игровых</w:t>
      </w:r>
      <w:r>
        <w:rPr>
          <w:color w:val="000000"/>
          <w:sz w:val="28"/>
          <w:szCs w:val="28"/>
        </w:rPr>
        <w:t xml:space="preserve"> и спортивных</w:t>
      </w:r>
      <w:r w:rsidRPr="008B21AD">
        <w:rPr>
          <w:color w:val="000000"/>
          <w:sz w:val="28"/>
          <w:szCs w:val="28"/>
        </w:rPr>
        <w:t xml:space="preserve"> площадках, расположенных на территории </w:t>
      </w:r>
      <w:r>
        <w:rPr>
          <w:color w:val="000000"/>
          <w:sz w:val="28"/>
          <w:szCs w:val="28"/>
        </w:rPr>
        <w:t>Ромодановского</w:t>
      </w:r>
      <w:r w:rsidRPr="008B21AD">
        <w:rPr>
          <w:color w:val="000000"/>
          <w:sz w:val="28"/>
          <w:szCs w:val="28"/>
        </w:rPr>
        <w:t xml:space="preserve">  сельского поселения и утвердить её состав в соответствии с приложением №4 к настоящему постановлению.</w:t>
      </w:r>
    </w:p>
    <w:p w:rsidR="009026AA" w:rsidRPr="004A06A5" w:rsidRDefault="009026AA" w:rsidP="0002250A">
      <w:pPr>
        <w:widowControl w:val="0"/>
        <w:tabs>
          <w:tab w:val="left" w:pos="567"/>
        </w:tabs>
        <w:autoSpaceDE w:val="0"/>
        <w:autoSpaceDN w:val="0"/>
        <w:adjustRightInd w:val="0"/>
        <w:ind w:left="720" w:right="241" w:hanging="91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</w:t>
      </w:r>
      <w:r w:rsidRPr="008B21A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</w:t>
      </w:r>
      <w:r w:rsidRPr="008B21AD">
        <w:rPr>
          <w:sz w:val="28"/>
          <w:szCs w:val="28"/>
        </w:rPr>
        <w:t xml:space="preserve">Настоящее постановление разместить на официальном сайте администрации </w:t>
      </w:r>
      <w:r>
        <w:rPr>
          <w:sz w:val="28"/>
          <w:szCs w:val="28"/>
        </w:rPr>
        <w:t>Ромодановского сельского поселения.</w:t>
      </w:r>
    </w:p>
    <w:p w:rsidR="009026AA" w:rsidRDefault="009026AA" w:rsidP="0002250A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Default="009026AA" w:rsidP="0002250A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Default="009026AA" w:rsidP="0002250A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Pr="008B21AD" w:rsidRDefault="009026AA" w:rsidP="0002250A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Pr="00D967CA" w:rsidRDefault="009026AA" w:rsidP="0002250A">
      <w:pPr>
        <w:jc w:val="both"/>
        <w:rPr>
          <w:b/>
          <w:color w:val="000000"/>
          <w:sz w:val="28"/>
          <w:szCs w:val="28"/>
        </w:rPr>
      </w:pPr>
      <w:r w:rsidRPr="00D967CA">
        <w:rPr>
          <w:b/>
          <w:sz w:val="28"/>
          <w:szCs w:val="28"/>
        </w:rPr>
        <w:t xml:space="preserve">Глава Ромодановского сельского поселения           </w:t>
      </w:r>
      <w:r>
        <w:rPr>
          <w:b/>
          <w:sz w:val="28"/>
          <w:szCs w:val="28"/>
        </w:rPr>
        <w:t xml:space="preserve">          </w:t>
      </w:r>
      <w:r w:rsidRPr="00D967CA">
        <w:rPr>
          <w:b/>
          <w:sz w:val="28"/>
          <w:szCs w:val="28"/>
        </w:rPr>
        <w:t xml:space="preserve"> Т.В. Колмакова</w:t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</w:p>
    <w:p w:rsidR="009026AA" w:rsidRDefault="009026AA" w:rsidP="00011D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026AA" w:rsidRDefault="009026AA" w:rsidP="00011DD5">
      <w:pPr>
        <w:ind w:right="-98"/>
        <w:jc w:val="center"/>
        <w:rPr>
          <w:b/>
          <w:bCs/>
        </w:rPr>
      </w:pPr>
      <w:r>
        <w:rPr>
          <w:b/>
          <w:bCs/>
          <w:sz w:val="28"/>
        </w:rPr>
        <w:t xml:space="preserve">  </w:t>
      </w:r>
      <w:r>
        <w:rPr>
          <w:b/>
          <w:bCs/>
        </w:rPr>
        <w:t xml:space="preserve">АДМИНИСТРАЦИИ  РОМОДАНОВСКОГО СЕЛЬСКОГО ПОСЕЛЕНИЯ  РОМОДАНОВСКОГО МУНИЦИПАЛЬНОГО РАЙОНА  </w:t>
      </w:r>
    </w:p>
    <w:p w:rsidR="009026AA" w:rsidRDefault="009026AA" w:rsidP="00011DD5">
      <w:pPr>
        <w:pBdr>
          <w:bottom w:val="single" w:sz="12" w:space="1" w:color="auto"/>
        </w:pBdr>
        <w:ind w:right="-98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9026AA" w:rsidRDefault="009026AA" w:rsidP="00011DD5">
      <w:pPr>
        <w:rPr>
          <w:b/>
          <w:szCs w:val="22"/>
        </w:rPr>
      </w:pPr>
      <w:r>
        <w:rPr>
          <w:b/>
        </w:rPr>
        <w:t xml:space="preserve">            от «  05  » июня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</w:rPr>
          <w:t>2023 г</w:t>
        </w:r>
      </w:smartTag>
      <w:r>
        <w:rPr>
          <w:b/>
        </w:rPr>
        <w:t>.                                                                                   №  54</w:t>
      </w:r>
    </w:p>
    <w:p w:rsidR="009026AA" w:rsidRDefault="009026AA" w:rsidP="00011DD5">
      <w:pPr>
        <w:ind w:right="-98"/>
        <w:jc w:val="center"/>
        <w:rPr>
          <w:b/>
          <w:bCs/>
        </w:rPr>
      </w:pPr>
      <w:r>
        <w:rPr>
          <w:b/>
          <w:bCs/>
        </w:rPr>
        <w:t>п. Ромоданово</w:t>
      </w:r>
    </w:p>
    <w:p w:rsidR="009026AA" w:rsidRDefault="009026AA" w:rsidP="00011DD5">
      <w:pPr>
        <w:ind w:right="-98"/>
        <w:jc w:val="center"/>
        <w:rPr>
          <w:sz w:val="22"/>
          <w:szCs w:val="22"/>
        </w:rPr>
      </w:pPr>
    </w:p>
    <w:p w:rsidR="009026AA" w:rsidRPr="008B21AD" w:rsidRDefault="009026AA" w:rsidP="00D967CA">
      <w:pPr>
        <w:tabs>
          <w:tab w:val="left" w:pos="5760"/>
        </w:tabs>
        <w:ind w:right="3595"/>
        <w:jc w:val="both"/>
        <w:rPr>
          <w:sz w:val="28"/>
          <w:szCs w:val="28"/>
        </w:rPr>
      </w:pPr>
      <w:r w:rsidRPr="008B21AD">
        <w:rPr>
          <w:sz w:val="28"/>
          <w:szCs w:val="28"/>
        </w:rPr>
        <w:t xml:space="preserve">Об утверждении Графика проведения осмотров детских игровых </w:t>
      </w:r>
      <w:r>
        <w:rPr>
          <w:sz w:val="28"/>
          <w:szCs w:val="28"/>
        </w:rPr>
        <w:t xml:space="preserve">и спортивных </w:t>
      </w:r>
      <w:r w:rsidRPr="008B21AD">
        <w:rPr>
          <w:sz w:val="28"/>
          <w:szCs w:val="28"/>
        </w:rPr>
        <w:t>площадок и создания комиссии по обеспечению безопасности на детских игровых</w:t>
      </w:r>
      <w:r>
        <w:rPr>
          <w:sz w:val="28"/>
          <w:szCs w:val="28"/>
        </w:rPr>
        <w:t xml:space="preserve"> и спортивных </w:t>
      </w:r>
      <w:r w:rsidRPr="008B21AD">
        <w:rPr>
          <w:sz w:val="28"/>
          <w:szCs w:val="28"/>
        </w:rPr>
        <w:t xml:space="preserve"> площадках, расположенных на территории </w:t>
      </w:r>
      <w:r>
        <w:rPr>
          <w:sz w:val="28"/>
          <w:szCs w:val="28"/>
        </w:rPr>
        <w:t>Ромодановского</w:t>
      </w:r>
      <w:r w:rsidRPr="008B21A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9026AA" w:rsidRPr="008B21AD" w:rsidRDefault="009026AA" w:rsidP="00BB507D">
      <w:pPr>
        <w:ind w:right="4396"/>
        <w:jc w:val="both"/>
        <w:rPr>
          <w:sz w:val="28"/>
          <w:szCs w:val="28"/>
        </w:rPr>
      </w:pPr>
    </w:p>
    <w:p w:rsidR="009026AA" w:rsidRDefault="009026AA" w:rsidP="00BB507D">
      <w:pPr>
        <w:ind w:right="241" w:firstLine="708"/>
        <w:jc w:val="both"/>
        <w:rPr>
          <w:sz w:val="28"/>
          <w:szCs w:val="28"/>
        </w:rPr>
      </w:pPr>
      <w:r w:rsidRPr="009240EA">
        <w:rPr>
          <w:sz w:val="28"/>
          <w:szCs w:val="28"/>
        </w:rPr>
        <w:t xml:space="preserve">В целях контроля периодичности, полноты и правильности выполнения работ при осмотрах оборудования детских игровых </w:t>
      </w:r>
      <w:r>
        <w:rPr>
          <w:sz w:val="28"/>
          <w:szCs w:val="28"/>
        </w:rPr>
        <w:t xml:space="preserve">и спортивных </w:t>
      </w:r>
      <w:r w:rsidRPr="009240EA">
        <w:rPr>
          <w:sz w:val="28"/>
          <w:szCs w:val="28"/>
        </w:rPr>
        <w:t xml:space="preserve">площадок, </w:t>
      </w:r>
      <w:r>
        <w:rPr>
          <w:sz w:val="28"/>
          <w:szCs w:val="28"/>
        </w:rPr>
        <w:t>в</w:t>
      </w:r>
      <w:r w:rsidRPr="009240EA">
        <w:rPr>
          <w:sz w:val="28"/>
          <w:szCs w:val="28"/>
        </w:rPr>
        <w:t xml:space="preserve"> целях предупреждения травматизма несовершеннолетних на</w:t>
      </w:r>
      <w:r>
        <w:rPr>
          <w:sz w:val="28"/>
          <w:szCs w:val="28"/>
        </w:rPr>
        <w:t xml:space="preserve"> детских </w:t>
      </w:r>
      <w:r w:rsidRPr="009240EA">
        <w:rPr>
          <w:sz w:val="28"/>
          <w:szCs w:val="28"/>
        </w:rPr>
        <w:t xml:space="preserve"> игровых и спортивных площадках, находящихся </w:t>
      </w:r>
      <w:r>
        <w:rPr>
          <w:sz w:val="28"/>
          <w:szCs w:val="28"/>
        </w:rPr>
        <w:t>на территории Ромодановского сельского поселения ,</w:t>
      </w:r>
      <w:r w:rsidRPr="009240EA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9240EA">
        <w:rPr>
          <w:sz w:val="28"/>
          <w:szCs w:val="28"/>
        </w:rPr>
        <w:t xml:space="preserve"> ГОСТ Р 52301-2013,  администрация </w:t>
      </w:r>
      <w:r>
        <w:rPr>
          <w:sz w:val="28"/>
          <w:szCs w:val="28"/>
        </w:rPr>
        <w:t>Ромодановского сельского поселения</w:t>
      </w:r>
    </w:p>
    <w:p w:rsidR="009026AA" w:rsidRPr="009240EA" w:rsidRDefault="009026AA" w:rsidP="005747A9">
      <w:pPr>
        <w:ind w:right="241" w:firstLine="708"/>
        <w:jc w:val="center"/>
        <w:rPr>
          <w:sz w:val="28"/>
          <w:szCs w:val="28"/>
        </w:rPr>
      </w:pPr>
      <w:r w:rsidRPr="000D5BA5">
        <w:rPr>
          <w:sz w:val="28"/>
          <w:szCs w:val="28"/>
        </w:rPr>
        <w:t>ПОСТАНОВЛЯЕТ:</w:t>
      </w:r>
    </w:p>
    <w:p w:rsidR="009026AA" w:rsidRPr="008B21AD" w:rsidRDefault="009026AA" w:rsidP="00BB507D">
      <w:pPr>
        <w:ind w:right="-5"/>
        <w:jc w:val="both"/>
        <w:rPr>
          <w:color w:val="000000"/>
          <w:sz w:val="28"/>
          <w:szCs w:val="28"/>
        </w:rPr>
      </w:pPr>
    </w:p>
    <w:p w:rsidR="009026AA" w:rsidRPr="008B21AD" w:rsidRDefault="009026AA" w:rsidP="00D967CA">
      <w:pPr>
        <w:numPr>
          <w:ilvl w:val="0"/>
          <w:numId w:val="1"/>
        </w:numPr>
        <w:ind w:left="720" w:right="-5" w:hanging="915"/>
        <w:jc w:val="both"/>
        <w:rPr>
          <w:color w:val="000000"/>
          <w:sz w:val="28"/>
          <w:szCs w:val="28"/>
        </w:rPr>
      </w:pPr>
      <w:r w:rsidRPr="008B21AD">
        <w:rPr>
          <w:color w:val="000000"/>
          <w:sz w:val="28"/>
          <w:szCs w:val="28"/>
        </w:rPr>
        <w:t>Утвердить график проведения осмотров оборудования детских игровых площадок в соответствии с приложением №1 к настоящему постановлению.</w:t>
      </w:r>
    </w:p>
    <w:p w:rsidR="009026AA" w:rsidRPr="008B21AD" w:rsidRDefault="009026AA" w:rsidP="00D967CA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720" w:hanging="915"/>
        <w:jc w:val="both"/>
        <w:rPr>
          <w:sz w:val="28"/>
          <w:szCs w:val="28"/>
        </w:rPr>
      </w:pPr>
      <w:r w:rsidRPr="008B21AD">
        <w:rPr>
          <w:sz w:val="28"/>
          <w:szCs w:val="28"/>
        </w:rPr>
        <w:t xml:space="preserve">Утвердить форму журнала результатов контроля за техническим состоянием оборудования детских игровых и спортивных площадок, находящихся на территории </w:t>
      </w:r>
      <w:r>
        <w:rPr>
          <w:sz w:val="28"/>
          <w:szCs w:val="28"/>
        </w:rPr>
        <w:t xml:space="preserve">Ромодановского </w:t>
      </w:r>
      <w:r w:rsidRPr="008B21AD">
        <w:rPr>
          <w:sz w:val="28"/>
          <w:szCs w:val="28"/>
        </w:rPr>
        <w:t>сельского поселения, согласно приложению №2.</w:t>
      </w:r>
    </w:p>
    <w:p w:rsidR="009026AA" w:rsidRPr="008B21AD" w:rsidRDefault="009026AA" w:rsidP="00D967CA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720" w:hanging="915"/>
        <w:jc w:val="both"/>
        <w:rPr>
          <w:sz w:val="28"/>
          <w:szCs w:val="28"/>
        </w:rPr>
      </w:pPr>
      <w:r w:rsidRPr="008B21AD">
        <w:rPr>
          <w:sz w:val="28"/>
          <w:szCs w:val="28"/>
        </w:rPr>
        <w:t xml:space="preserve">Утвердить форму акта осмотра и проверки оборудования детских игровых и спортивных площадок, находящихся на территории </w:t>
      </w:r>
      <w:r>
        <w:rPr>
          <w:sz w:val="28"/>
          <w:szCs w:val="28"/>
        </w:rPr>
        <w:t xml:space="preserve">Ромодановского </w:t>
      </w:r>
      <w:r w:rsidRPr="008B21AD">
        <w:rPr>
          <w:sz w:val="28"/>
          <w:szCs w:val="28"/>
        </w:rPr>
        <w:t>сельского поселения, согласно приложению №3.</w:t>
      </w:r>
    </w:p>
    <w:p w:rsidR="009026AA" w:rsidRDefault="009026AA" w:rsidP="00D967CA">
      <w:pPr>
        <w:numPr>
          <w:ilvl w:val="0"/>
          <w:numId w:val="1"/>
        </w:numPr>
        <w:ind w:left="720" w:right="-5" w:hanging="915"/>
        <w:jc w:val="both"/>
        <w:rPr>
          <w:color w:val="000000"/>
          <w:sz w:val="28"/>
          <w:szCs w:val="28"/>
        </w:rPr>
      </w:pPr>
      <w:r w:rsidRPr="008B21AD">
        <w:rPr>
          <w:color w:val="000000"/>
          <w:sz w:val="28"/>
          <w:szCs w:val="28"/>
        </w:rPr>
        <w:t>Создать комиссию по обеспечению безопасности на детских игровых</w:t>
      </w:r>
      <w:r>
        <w:rPr>
          <w:color w:val="000000"/>
          <w:sz w:val="28"/>
          <w:szCs w:val="28"/>
        </w:rPr>
        <w:t xml:space="preserve"> и спортивных</w:t>
      </w:r>
      <w:r w:rsidRPr="008B21AD">
        <w:rPr>
          <w:color w:val="000000"/>
          <w:sz w:val="28"/>
          <w:szCs w:val="28"/>
        </w:rPr>
        <w:t xml:space="preserve"> площадках, расположенных на территории </w:t>
      </w:r>
      <w:r>
        <w:rPr>
          <w:color w:val="000000"/>
          <w:sz w:val="28"/>
          <w:szCs w:val="28"/>
        </w:rPr>
        <w:t>Ромодановского</w:t>
      </w:r>
      <w:r w:rsidRPr="008B21AD">
        <w:rPr>
          <w:color w:val="000000"/>
          <w:sz w:val="28"/>
          <w:szCs w:val="28"/>
        </w:rPr>
        <w:t xml:space="preserve">  сельского поселения и утвердить её состав в соответствии с приложением №4 к настоящему постановлению.</w:t>
      </w:r>
    </w:p>
    <w:p w:rsidR="009026AA" w:rsidRPr="004A06A5" w:rsidRDefault="009026AA" w:rsidP="00D967CA">
      <w:pPr>
        <w:numPr>
          <w:ilvl w:val="0"/>
          <w:numId w:val="1"/>
        </w:numPr>
        <w:ind w:left="720" w:right="-5" w:hanging="915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Назначить ответственное лицо за исполнение запланированных мероприятий, заместителя главы Ромодановского сельского поселения  Трубкину А.В.</w:t>
      </w:r>
    </w:p>
    <w:p w:rsidR="009026AA" w:rsidRPr="004A06A5" w:rsidRDefault="009026AA" w:rsidP="00D967CA">
      <w:pPr>
        <w:widowControl w:val="0"/>
        <w:tabs>
          <w:tab w:val="left" w:pos="567"/>
        </w:tabs>
        <w:autoSpaceDE w:val="0"/>
        <w:autoSpaceDN w:val="0"/>
        <w:adjustRightInd w:val="0"/>
        <w:ind w:left="720" w:right="241" w:hanging="91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6</w:t>
      </w:r>
      <w:r w:rsidRPr="008B21A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</w:t>
      </w:r>
      <w:r w:rsidRPr="008B21AD">
        <w:rPr>
          <w:sz w:val="28"/>
          <w:szCs w:val="28"/>
        </w:rPr>
        <w:t xml:space="preserve">Настоящее постановление разместить на официальном сайте администрации </w:t>
      </w:r>
      <w:r>
        <w:rPr>
          <w:sz w:val="28"/>
          <w:szCs w:val="28"/>
        </w:rPr>
        <w:t>Ромодановского сельского поселения.</w:t>
      </w:r>
    </w:p>
    <w:p w:rsidR="009026AA" w:rsidRPr="008B21AD" w:rsidRDefault="009026AA" w:rsidP="00D967CA">
      <w:pPr>
        <w:shd w:val="clear" w:color="auto" w:fill="FFFFFF"/>
        <w:ind w:left="720" w:right="241" w:hanging="91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B21A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</w:t>
      </w:r>
      <w:r w:rsidRPr="008B21A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B21AD">
        <w:rPr>
          <w:sz w:val="28"/>
          <w:szCs w:val="28"/>
        </w:rPr>
        <w:t xml:space="preserve"> за выполнением настоящего постановления оставляю за  собой.</w:t>
      </w:r>
    </w:p>
    <w:p w:rsidR="009026AA" w:rsidRPr="008B21AD" w:rsidRDefault="009026AA" w:rsidP="00BB507D">
      <w:pPr>
        <w:pStyle w:val="NormalWeb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9026AA" w:rsidRPr="00D967CA" w:rsidRDefault="009026AA" w:rsidP="00BB507D">
      <w:pPr>
        <w:jc w:val="both"/>
        <w:rPr>
          <w:b/>
          <w:color w:val="000000"/>
          <w:sz w:val="28"/>
          <w:szCs w:val="28"/>
        </w:rPr>
      </w:pPr>
      <w:r w:rsidRPr="00D967CA">
        <w:rPr>
          <w:b/>
          <w:sz w:val="28"/>
          <w:szCs w:val="28"/>
        </w:rPr>
        <w:t xml:space="preserve">Глава Ромодановского сельского поселения           </w:t>
      </w:r>
      <w:r>
        <w:rPr>
          <w:b/>
          <w:sz w:val="28"/>
          <w:szCs w:val="28"/>
        </w:rPr>
        <w:t xml:space="preserve">          </w:t>
      </w:r>
      <w:r w:rsidRPr="00D967CA">
        <w:rPr>
          <w:b/>
          <w:sz w:val="28"/>
          <w:szCs w:val="28"/>
        </w:rPr>
        <w:t xml:space="preserve"> Т.В. Колмакова</w:t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  <w:r w:rsidRPr="00D967CA">
        <w:rPr>
          <w:b/>
          <w:sz w:val="28"/>
          <w:szCs w:val="28"/>
        </w:rPr>
        <w:tab/>
      </w:r>
    </w:p>
    <w:p w:rsidR="009026AA" w:rsidRPr="008B21AD" w:rsidRDefault="009026AA" w:rsidP="006D29C3">
      <w:pPr>
        <w:jc w:val="right"/>
      </w:pPr>
      <w:r>
        <w:t>Приложение № 1</w:t>
      </w:r>
    </w:p>
    <w:p w:rsidR="009026AA" w:rsidRPr="008B21AD" w:rsidRDefault="009026AA" w:rsidP="006D29C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Утверждено</w:t>
      </w:r>
    </w:p>
    <w:p w:rsidR="009026AA" w:rsidRPr="008B21AD" w:rsidRDefault="009026AA" w:rsidP="006D29C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9026AA" w:rsidRPr="008B21AD" w:rsidRDefault="009026AA" w:rsidP="006D29C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</w:t>
      </w:r>
      <w:r w:rsidRPr="008B21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026AA" w:rsidRPr="008B21AD" w:rsidRDefault="009026AA" w:rsidP="006D29C3">
      <w:pPr>
        <w:ind w:left="5760"/>
        <w:jc w:val="right"/>
      </w:pPr>
      <w:r>
        <w:t>от 05.06.2023г. № 54</w:t>
      </w:r>
    </w:p>
    <w:p w:rsidR="009026AA" w:rsidRPr="008B21AD" w:rsidRDefault="009026AA" w:rsidP="00A5548F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center"/>
        <w:rPr>
          <w:b/>
          <w:sz w:val="28"/>
          <w:szCs w:val="28"/>
        </w:rPr>
      </w:pPr>
      <w:r w:rsidRPr="008B21AD">
        <w:rPr>
          <w:b/>
          <w:sz w:val="28"/>
          <w:szCs w:val="28"/>
        </w:rPr>
        <w:t>График проведения осмотров оборудования детских игровых</w:t>
      </w:r>
      <w:r>
        <w:rPr>
          <w:b/>
          <w:sz w:val="28"/>
          <w:szCs w:val="28"/>
        </w:rPr>
        <w:t xml:space="preserve"> и спортивных </w:t>
      </w:r>
      <w:r w:rsidRPr="008B21AD">
        <w:rPr>
          <w:b/>
          <w:sz w:val="28"/>
          <w:szCs w:val="28"/>
        </w:rPr>
        <w:t xml:space="preserve"> площадок, расположенных на территории </w:t>
      </w:r>
      <w:r>
        <w:rPr>
          <w:b/>
          <w:sz w:val="28"/>
          <w:szCs w:val="28"/>
        </w:rPr>
        <w:t>Ромодановского  сельского поселения.</w:t>
      </w:r>
    </w:p>
    <w:p w:rsidR="009026AA" w:rsidRPr="008B21AD" w:rsidRDefault="009026AA" w:rsidP="00A5548F">
      <w:pPr>
        <w:tabs>
          <w:tab w:val="left" w:pos="3810"/>
        </w:tabs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8"/>
        <w:gridCol w:w="2223"/>
      </w:tblGrid>
      <w:tr w:rsidR="009026AA" w:rsidRPr="008B21AD" w:rsidTr="00ED5B53">
        <w:tc>
          <w:tcPr>
            <w:tcW w:w="7848" w:type="dxa"/>
          </w:tcPr>
          <w:p w:rsidR="009026AA" w:rsidRPr="008B21AD" w:rsidRDefault="009026AA" w:rsidP="00ED5B53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 w:rsidRPr="008B21AD">
              <w:rPr>
                <w:b/>
                <w:sz w:val="28"/>
                <w:szCs w:val="28"/>
              </w:rPr>
              <w:t>Цель проведения осмотра</w:t>
            </w:r>
          </w:p>
        </w:tc>
        <w:tc>
          <w:tcPr>
            <w:tcW w:w="1723" w:type="dxa"/>
          </w:tcPr>
          <w:p w:rsidR="009026AA" w:rsidRPr="008B21AD" w:rsidRDefault="009026AA" w:rsidP="00ED5B53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 w:rsidRPr="008B21AD">
              <w:rPr>
                <w:b/>
                <w:sz w:val="28"/>
                <w:szCs w:val="28"/>
              </w:rPr>
              <w:t>Срок проведения осмотра</w:t>
            </w:r>
          </w:p>
        </w:tc>
      </w:tr>
      <w:tr w:rsidR="009026AA" w:rsidRPr="008B21AD" w:rsidTr="00ED5B53">
        <w:tc>
          <w:tcPr>
            <w:tcW w:w="7848" w:type="dxa"/>
          </w:tcPr>
          <w:p w:rsidR="009026AA" w:rsidRPr="008B21AD" w:rsidRDefault="009026AA" w:rsidP="00ED5B53">
            <w:pPr>
              <w:tabs>
                <w:tab w:val="left" w:pos="3810"/>
              </w:tabs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 xml:space="preserve">1. Регулярный визуальный осмотр оборудования детских игровых площадок (далее – также оборудование) проводится не реже одного раза в месяц в период с 1 по 7 число месяца. При проведении регулярного визуального осмотра выявляются очевидные неисправности и посторонние предметы, представляющие опасности для дальнейшей эксплуатации оборудования (например: разбитые бутылки, консервные банки, пластиковые пакеты, поврежденные элементы оборудования и т.д.). </w:t>
            </w:r>
          </w:p>
        </w:tc>
        <w:tc>
          <w:tcPr>
            <w:tcW w:w="1723" w:type="dxa"/>
          </w:tcPr>
          <w:p w:rsidR="009026AA" w:rsidRPr="008B21AD" w:rsidRDefault="009026AA" w:rsidP="00ED5B53">
            <w:pPr>
              <w:tabs>
                <w:tab w:val="left" w:pos="3810"/>
              </w:tabs>
              <w:rPr>
                <w:b/>
                <w:sz w:val="28"/>
                <w:szCs w:val="28"/>
              </w:rPr>
            </w:pPr>
            <w:r w:rsidRPr="008B21AD">
              <w:rPr>
                <w:b/>
                <w:sz w:val="28"/>
                <w:szCs w:val="28"/>
              </w:rPr>
              <w:t xml:space="preserve">    </w:t>
            </w:r>
          </w:p>
          <w:p w:rsidR="009026AA" w:rsidRPr="008B21AD" w:rsidRDefault="009026AA" w:rsidP="00ED5B53">
            <w:pPr>
              <w:tabs>
                <w:tab w:val="left" w:pos="3810"/>
              </w:tabs>
              <w:rPr>
                <w:b/>
                <w:sz w:val="28"/>
                <w:szCs w:val="28"/>
              </w:rPr>
            </w:pPr>
            <w:r w:rsidRPr="008B21AD">
              <w:rPr>
                <w:b/>
                <w:sz w:val="28"/>
                <w:szCs w:val="28"/>
              </w:rPr>
              <w:t xml:space="preserve">    </w:t>
            </w:r>
          </w:p>
          <w:p w:rsidR="009026AA" w:rsidRPr="008B21AD" w:rsidRDefault="009026AA" w:rsidP="00BB507D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раз в месяц с 1 по 7 число.</w:t>
            </w:r>
          </w:p>
        </w:tc>
      </w:tr>
      <w:tr w:rsidR="009026AA" w:rsidRPr="008B21AD" w:rsidTr="00ED5B53">
        <w:tc>
          <w:tcPr>
            <w:tcW w:w="7848" w:type="dxa"/>
          </w:tcPr>
          <w:p w:rsidR="009026AA" w:rsidRPr="008B21AD" w:rsidRDefault="009026AA" w:rsidP="00ED5B53">
            <w:pPr>
              <w:tabs>
                <w:tab w:val="left" w:pos="3810"/>
              </w:tabs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 xml:space="preserve">2. Функциональный осмотр оборудования проводится не реже одного раза в три месяца в период с 1 по 7 число месяца. При проведении функционального осмотра проводится детальный осмотр с целью проверки исправности и устойчивости оборудования, выявления износа элементов оборудования. </w:t>
            </w:r>
          </w:p>
        </w:tc>
        <w:tc>
          <w:tcPr>
            <w:tcW w:w="1723" w:type="dxa"/>
          </w:tcPr>
          <w:p w:rsidR="009026AA" w:rsidRPr="008B21AD" w:rsidRDefault="009026AA" w:rsidP="00ED5B53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</w:p>
          <w:p w:rsidR="009026AA" w:rsidRDefault="009026AA" w:rsidP="00BB507D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Ежеквартально</w:t>
            </w:r>
          </w:p>
          <w:p w:rsidR="009026AA" w:rsidRDefault="009026AA" w:rsidP="00BB507D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раз в квартал</w:t>
            </w:r>
          </w:p>
          <w:p w:rsidR="009026AA" w:rsidRPr="008B21AD" w:rsidRDefault="009026AA" w:rsidP="00BB507D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 по 7 число</w:t>
            </w:r>
          </w:p>
        </w:tc>
      </w:tr>
      <w:tr w:rsidR="009026AA" w:rsidRPr="008B21AD" w:rsidTr="00ED5B53">
        <w:tc>
          <w:tcPr>
            <w:tcW w:w="7848" w:type="dxa"/>
          </w:tcPr>
          <w:p w:rsidR="009026AA" w:rsidRPr="008B21AD" w:rsidRDefault="009026AA" w:rsidP="00ED5B53">
            <w:pPr>
              <w:tabs>
                <w:tab w:val="left" w:pos="3810"/>
              </w:tabs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 xml:space="preserve">3. Ежегодный основной осмотр оборудования проводится не реже одного раза в год не позже июня месяца. В ходе ежегодного основного осмотра оборудования определяют: - наличие гниения деревянных элементов; - наличие коррозии металлических элементов; - влияние выполненных ремонтных работ на безопасность эксплуатации оборудования. При проведении ежегодного основного осмотра оборудования особое внимание уделяют скрытым, труднодоступным элементам оборудования. </w:t>
            </w:r>
          </w:p>
        </w:tc>
        <w:tc>
          <w:tcPr>
            <w:tcW w:w="1723" w:type="dxa"/>
          </w:tcPr>
          <w:p w:rsidR="009026AA" w:rsidRDefault="009026AA" w:rsidP="00BB507D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01 мая</w:t>
            </w:r>
          </w:p>
          <w:p w:rsidR="009026AA" w:rsidRDefault="009026AA" w:rsidP="003F6C30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Ежегодно</w:t>
            </w:r>
          </w:p>
          <w:p w:rsidR="009026AA" w:rsidRPr="008B21AD" w:rsidRDefault="009026AA" w:rsidP="00BB507D">
            <w:pPr>
              <w:tabs>
                <w:tab w:val="left" w:pos="381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A5548F">
      <w:pPr>
        <w:jc w:val="right"/>
      </w:pPr>
      <w:r w:rsidRPr="008B21AD">
        <w:t>Приложение № 2</w:t>
      </w: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Утверждено</w:t>
      </w: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</w:t>
      </w:r>
      <w:r w:rsidRPr="008B21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026AA" w:rsidRPr="008B21AD" w:rsidRDefault="009026AA" w:rsidP="00A5548F">
      <w:pPr>
        <w:ind w:left="5760"/>
        <w:jc w:val="right"/>
      </w:pPr>
      <w:r>
        <w:t>от 05.06.2023г. № 54</w:t>
      </w: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center"/>
        <w:rPr>
          <w:sz w:val="28"/>
          <w:szCs w:val="28"/>
        </w:rPr>
      </w:pPr>
      <w:r w:rsidRPr="008B21AD">
        <w:rPr>
          <w:sz w:val="28"/>
          <w:szCs w:val="28"/>
        </w:rPr>
        <w:t>ЖУРНАЛ</w:t>
      </w:r>
    </w:p>
    <w:p w:rsidR="009026AA" w:rsidRPr="008B21AD" w:rsidRDefault="009026AA" w:rsidP="00A5548F">
      <w:pPr>
        <w:jc w:val="center"/>
        <w:rPr>
          <w:sz w:val="28"/>
          <w:szCs w:val="28"/>
        </w:rPr>
      </w:pPr>
      <w:r w:rsidRPr="008B21AD">
        <w:rPr>
          <w:sz w:val="28"/>
          <w:szCs w:val="28"/>
        </w:rPr>
        <w:t xml:space="preserve"> результатов контроля за техническим состоянием оборудования </w:t>
      </w:r>
    </w:p>
    <w:p w:rsidR="009026AA" w:rsidRPr="008B21AD" w:rsidRDefault="009026AA" w:rsidP="00A5548F">
      <w:pPr>
        <w:jc w:val="center"/>
        <w:rPr>
          <w:sz w:val="28"/>
          <w:szCs w:val="28"/>
        </w:rPr>
      </w:pPr>
      <w:r w:rsidRPr="008B21AD">
        <w:rPr>
          <w:sz w:val="28"/>
          <w:szCs w:val="28"/>
        </w:rPr>
        <w:t xml:space="preserve">детских игровых и спортивных площадок расположенных на территории </w:t>
      </w:r>
      <w:r>
        <w:rPr>
          <w:sz w:val="28"/>
          <w:szCs w:val="28"/>
        </w:rPr>
        <w:t xml:space="preserve">Ромодановского </w:t>
      </w:r>
      <w:r w:rsidRPr="008B21AD">
        <w:rPr>
          <w:sz w:val="28"/>
          <w:szCs w:val="28"/>
        </w:rPr>
        <w:t>сельского поселения</w:t>
      </w:r>
    </w:p>
    <w:p w:rsidR="009026AA" w:rsidRPr="008B21AD" w:rsidRDefault="009026AA" w:rsidP="00A5548F">
      <w:pPr>
        <w:jc w:val="center"/>
        <w:rPr>
          <w:sz w:val="28"/>
          <w:szCs w:val="28"/>
        </w:rPr>
      </w:pPr>
    </w:p>
    <w:tbl>
      <w:tblPr>
        <w:tblW w:w="9754" w:type="dxa"/>
        <w:tblInd w:w="-5" w:type="dxa"/>
        <w:tblLayout w:type="fixed"/>
        <w:tblLook w:val="0000"/>
      </w:tblPr>
      <w:tblGrid>
        <w:gridCol w:w="534"/>
        <w:gridCol w:w="2656"/>
        <w:gridCol w:w="1595"/>
        <w:gridCol w:w="1595"/>
        <w:gridCol w:w="1595"/>
        <w:gridCol w:w="1779"/>
      </w:tblGrid>
      <w:tr w:rsidR="009026AA" w:rsidRPr="008B21AD" w:rsidTr="00ED5B5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Результат осмотра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Выявленный дефект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Принятые меры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 xml:space="preserve">Примечание </w:t>
            </w:r>
          </w:p>
        </w:tc>
      </w:tr>
      <w:tr w:rsidR="009026AA" w:rsidRPr="008B21AD" w:rsidTr="00ED5B5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1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5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6</w:t>
            </w:r>
          </w:p>
        </w:tc>
      </w:tr>
      <w:tr w:rsidR="009026AA" w:rsidRPr="008B21AD" w:rsidTr="00ED5B5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</w:tr>
      <w:tr w:rsidR="009026AA" w:rsidRPr="008B21AD" w:rsidTr="00ED5B5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091462">
      <w:pPr>
        <w:jc w:val="right"/>
      </w:pPr>
      <w:r>
        <w:t>Приложение № 3</w:t>
      </w:r>
    </w:p>
    <w:p w:rsidR="009026AA" w:rsidRPr="008B21AD" w:rsidRDefault="009026AA" w:rsidP="00091462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Утверждено</w:t>
      </w:r>
    </w:p>
    <w:p w:rsidR="009026AA" w:rsidRPr="008B21AD" w:rsidRDefault="009026AA" w:rsidP="00091462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9026AA" w:rsidRPr="008B21AD" w:rsidRDefault="009026AA" w:rsidP="00091462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</w:t>
      </w:r>
      <w:r w:rsidRPr="008B21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026AA" w:rsidRPr="008B21AD" w:rsidRDefault="009026AA" w:rsidP="00091462">
      <w:pPr>
        <w:ind w:left="5760"/>
        <w:jc w:val="right"/>
      </w:pPr>
      <w:r>
        <w:t xml:space="preserve">от 05.06.2023г. №54 </w:t>
      </w: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jc w:val="center"/>
        <w:rPr>
          <w:b/>
          <w:sz w:val="28"/>
          <w:szCs w:val="28"/>
        </w:rPr>
      </w:pPr>
      <w:r w:rsidRPr="008B21AD">
        <w:rPr>
          <w:b/>
          <w:sz w:val="28"/>
          <w:szCs w:val="28"/>
        </w:rPr>
        <w:t>АКТ</w:t>
      </w:r>
    </w:p>
    <w:p w:rsidR="009026AA" w:rsidRPr="008B21AD" w:rsidRDefault="009026AA" w:rsidP="00A5548F">
      <w:pPr>
        <w:jc w:val="center"/>
        <w:rPr>
          <w:b/>
          <w:sz w:val="28"/>
          <w:szCs w:val="28"/>
        </w:rPr>
      </w:pPr>
      <w:r w:rsidRPr="008B21AD">
        <w:rPr>
          <w:b/>
          <w:sz w:val="28"/>
          <w:szCs w:val="28"/>
        </w:rPr>
        <w:t>осмотра и проверки оборудования детских игровых и спортивных площадок</w:t>
      </w:r>
    </w:p>
    <w:p w:rsidR="009026AA" w:rsidRPr="008B21AD" w:rsidRDefault="009026AA" w:rsidP="00A5548F">
      <w:pPr>
        <w:rPr>
          <w:sz w:val="28"/>
          <w:szCs w:val="28"/>
        </w:rPr>
      </w:pP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 xml:space="preserve">от _____________20__ г. № ____ 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 xml:space="preserve"> </w:t>
      </w:r>
    </w:p>
    <w:p w:rsidR="009026AA" w:rsidRPr="008B21AD" w:rsidRDefault="009026AA" w:rsidP="00A5548F">
      <w:pPr>
        <w:jc w:val="center"/>
        <w:rPr>
          <w:sz w:val="28"/>
          <w:szCs w:val="28"/>
        </w:rPr>
      </w:pPr>
      <w:r w:rsidRPr="008B21AD">
        <w:rPr>
          <w:sz w:val="28"/>
          <w:szCs w:val="28"/>
        </w:rPr>
        <w:t>____________________________________</w:t>
      </w:r>
    </w:p>
    <w:p w:rsidR="009026AA" w:rsidRPr="008B21AD" w:rsidRDefault="009026AA" w:rsidP="00A5548F">
      <w:pPr>
        <w:jc w:val="center"/>
        <w:rPr>
          <w:sz w:val="28"/>
          <w:szCs w:val="28"/>
        </w:rPr>
      </w:pPr>
      <w:r w:rsidRPr="008B21AD">
        <w:rPr>
          <w:sz w:val="28"/>
          <w:szCs w:val="28"/>
        </w:rPr>
        <w:t>наименование населенного пункта</w:t>
      </w:r>
    </w:p>
    <w:p w:rsidR="009026AA" w:rsidRPr="008B21AD" w:rsidRDefault="009026AA" w:rsidP="00A5548F">
      <w:pPr>
        <w:rPr>
          <w:sz w:val="28"/>
          <w:szCs w:val="28"/>
        </w:rPr>
      </w:pP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Владелец __________________________________________________________</w:t>
      </w:r>
    </w:p>
    <w:p w:rsidR="009026AA" w:rsidRPr="008B21AD" w:rsidRDefault="009026AA" w:rsidP="00A5548F">
      <w:pPr>
        <w:rPr>
          <w:sz w:val="28"/>
          <w:szCs w:val="28"/>
        </w:rPr>
      </w:pP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Адрес установки____________________________________________________</w:t>
      </w:r>
    </w:p>
    <w:p w:rsidR="009026AA" w:rsidRPr="008B21AD" w:rsidRDefault="009026AA" w:rsidP="00A5548F">
      <w:pPr>
        <w:rPr>
          <w:sz w:val="28"/>
          <w:szCs w:val="28"/>
        </w:rPr>
      </w:pP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 xml:space="preserve">Характеристика поверхности детской игровой площадки: 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__________________________________________________________________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Перечень оборудования:</w:t>
      </w:r>
    </w:p>
    <w:p w:rsidR="009026AA" w:rsidRPr="008B21AD" w:rsidRDefault="009026AA" w:rsidP="00A5548F">
      <w:pPr>
        <w:rPr>
          <w:sz w:val="28"/>
          <w:szCs w:val="28"/>
        </w:rPr>
      </w:pPr>
    </w:p>
    <w:tbl>
      <w:tblPr>
        <w:tblW w:w="9581" w:type="dxa"/>
        <w:tblInd w:w="-5" w:type="dxa"/>
        <w:tblLayout w:type="fixed"/>
        <w:tblLook w:val="0000"/>
      </w:tblPr>
      <w:tblGrid>
        <w:gridCol w:w="540"/>
        <w:gridCol w:w="3291"/>
        <w:gridCol w:w="1913"/>
        <w:gridCol w:w="1913"/>
        <w:gridCol w:w="1924"/>
      </w:tblGrid>
      <w:tr w:rsidR="009026AA" w:rsidRPr="008B21AD" w:rsidTr="00ED5B5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Выявленный дефект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Результат осмотра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jc w:val="center"/>
              <w:rPr>
                <w:sz w:val="28"/>
                <w:szCs w:val="28"/>
              </w:rPr>
            </w:pPr>
            <w:r w:rsidRPr="008B21AD">
              <w:rPr>
                <w:sz w:val="28"/>
                <w:szCs w:val="28"/>
              </w:rPr>
              <w:t>Примечание</w:t>
            </w:r>
          </w:p>
        </w:tc>
      </w:tr>
      <w:tr w:rsidR="009026AA" w:rsidRPr="008B21AD" w:rsidTr="00ED5B5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</w:tr>
      <w:tr w:rsidR="009026AA" w:rsidRPr="008B21AD" w:rsidTr="00ED5B5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</w:tr>
      <w:tr w:rsidR="009026AA" w:rsidRPr="008B21AD" w:rsidTr="00ED5B5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6AA" w:rsidRPr="008B21AD" w:rsidRDefault="009026AA" w:rsidP="00ED5B53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br/>
        <w:t xml:space="preserve">Проведенный осмотр и проверка работоспособности оборудования детской игровой площадки свидетельствует о следующем: 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9026AA" w:rsidRPr="008B21AD" w:rsidRDefault="009026AA" w:rsidP="00A5548F">
      <w:pPr>
        <w:rPr>
          <w:sz w:val="28"/>
          <w:szCs w:val="28"/>
        </w:rPr>
      </w:pP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 xml:space="preserve">Ответственный исполнитель _____________  ________     ______________ 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 xml:space="preserve">                                                       должность     подпись     инициалы, фамилия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 xml:space="preserve">             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Члены рабочей группы:</w:t>
      </w:r>
    </w:p>
    <w:p w:rsidR="009026AA" w:rsidRPr="008B21AD" w:rsidRDefault="009026AA" w:rsidP="00A5548F">
      <w:pPr>
        <w:rPr>
          <w:sz w:val="28"/>
          <w:szCs w:val="28"/>
        </w:rPr>
      </w:pPr>
      <w:r w:rsidRPr="008B21AD">
        <w:rPr>
          <w:sz w:val="28"/>
          <w:szCs w:val="28"/>
        </w:rPr>
        <w:t>_______________________________ ____________________</w:t>
      </w:r>
    </w:p>
    <w:p w:rsidR="009026AA" w:rsidRPr="008B21AD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26AA" w:rsidRPr="008B21AD" w:rsidRDefault="009026AA" w:rsidP="00A5548F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21AD"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9026AA" w:rsidRPr="008B21AD" w:rsidRDefault="009026AA" w:rsidP="00852AD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Утверждено</w:t>
      </w:r>
    </w:p>
    <w:p w:rsidR="009026AA" w:rsidRPr="008B21AD" w:rsidRDefault="009026AA" w:rsidP="00852AD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9026AA" w:rsidRPr="008B21AD" w:rsidRDefault="009026AA" w:rsidP="00852AD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</w:t>
      </w:r>
      <w:r w:rsidRPr="008B21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026AA" w:rsidRPr="008B21AD" w:rsidRDefault="009026AA" w:rsidP="00852AD3">
      <w:pPr>
        <w:ind w:left="5760"/>
        <w:jc w:val="right"/>
      </w:pPr>
      <w:r>
        <w:t xml:space="preserve">от 05.06.2023г. №54 </w:t>
      </w:r>
    </w:p>
    <w:p w:rsidR="009026AA" w:rsidRPr="008B21AD" w:rsidRDefault="009026AA" w:rsidP="00A5548F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center"/>
        <w:rPr>
          <w:b/>
          <w:sz w:val="28"/>
          <w:szCs w:val="28"/>
        </w:rPr>
      </w:pPr>
      <w:r w:rsidRPr="008B21AD">
        <w:rPr>
          <w:b/>
          <w:sz w:val="28"/>
          <w:szCs w:val="28"/>
        </w:rPr>
        <w:t>Состав комиссии по обеспечению безопасности на  детских игровых</w:t>
      </w:r>
      <w:r>
        <w:rPr>
          <w:b/>
          <w:sz w:val="28"/>
          <w:szCs w:val="28"/>
        </w:rPr>
        <w:t xml:space="preserve"> и спортивных </w:t>
      </w:r>
      <w:r w:rsidRPr="008B21AD">
        <w:rPr>
          <w:b/>
          <w:sz w:val="28"/>
          <w:szCs w:val="28"/>
        </w:rPr>
        <w:t xml:space="preserve"> площадках, расположенных на территории </w:t>
      </w:r>
      <w:r>
        <w:rPr>
          <w:b/>
          <w:sz w:val="28"/>
          <w:szCs w:val="28"/>
        </w:rPr>
        <w:t>Ромодановского сельского поселения в 2023</w:t>
      </w:r>
      <w:r w:rsidRPr="008B21AD">
        <w:rPr>
          <w:b/>
          <w:sz w:val="28"/>
          <w:szCs w:val="28"/>
        </w:rPr>
        <w:t xml:space="preserve"> году</w:t>
      </w:r>
    </w:p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A5548F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D346A3">
      <w:pPr>
        <w:ind w:firstLine="709"/>
        <w:jc w:val="both"/>
        <w:textAlignment w:val="baseline"/>
      </w:pPr>
    </w:p>
    <w:p w:rsidR="009026AA" w:rsidRDefault="009026AA" w:rsidP="00D346A3">
      <w:pPr>
        <w:ind w:firstLine="709"/>
        <w:jc w:val="both"/>
        <w:textAlignment w:val="baseline"/>
        <w:rPr>
          <w:b/>
          <w:bCs/>
        </w:rPr>
      </w:pPr>
      <w:r w:rsidRPr="00131562">
        <w:t> </w:t>
      </w:r>
      <w:r w:rsidRPr="00131562">
        <w:rPr>
          <w:b/>
          <w:bCs/>
        </w:rPr>
        <w:t>члены Комиссии:</w:t>
      </w:r>
    </w:p>
    <w:tbl>
      <w:tblPr>
        <w:tblW w:w="9464" w:type="dxa"/>
        <w:tblLayout w:type="fixed"/>
        <w:tblLook w:val="00A0"/>
      </w:tblPr>
      <w:tblGrid>
        <w:gridCol w:w="3369"/>
        <w:gridCol w:w="6095"/>
      </w:tblGrid>
      <w:tr w:rsidR="009026AA" w:rsidRPr="00D07E90" w:rsidTr="009670E3">
        <w:tc>
          <w:tcPr>
            <w:tcW w:w="3369" w:type="dxa"/>
          </w:tcPr>
          <w:p w:rsidR="009026AA" w:rsidRPr="00D07E90" w:rsidRDefault="009026AA" w:rsidP="009670E3">
            <w:pPr>
              <w:jc w:val="both"/>
            </w:pPr>
            <w:r w:rsidRPr="00D07E90">
              <w:t xml:space="preserve">Колмакова </w:t>
            </w:r>
          </w:p>
          <w:p w:rsidR="009026AA" w:rsidRPr="00D07E90" w:rsidRDefault="009026AA" w:rsidP="009670E3">
            <w:pPr>
              <w:jc w:val="both"/>
            </w:pPr>
            <w:r w:rsidRPr="00D07E90">
              <w:t>Татьяна Викторовна</w:t>
            </w:r>
          </w:p>
        </w:tc>
        <w:tc>
          <w:tcPr>
            <w:tcW w:w="6095" w:type="dxa"/>
          </w:tcPr>
          <w:p w:rsidR="009026AA" w:rsidRPr="00D07E90" w:rsidRDefault="009026AA" w:rsidP="009670E3">
            <w:pPr>
              <w:jc w:val="both"/>
            </w:pPr>
            <w:r w:rsidRPr="00D07E90">
              <w:t>Глава Ромодановского сельского поселения, председатель комиссии</w:t>
            </w:r>
          </w:p>
        </w:tc>
      </w:tr>
      <w:tr w:rsidR="009026AA" w:rsidRPr="00D07E90" w:rsidTr="009670E3">
        <w:tc>
          <w:tcPr>
            <w:tcW w:w="3369" w:type="dxa"/>
          </w:tcPr>
          <w:p w:rsidR="009026AA" w:rsidRPr="00D07E90" w:rsidRDefault="009026AA" w:rsidP="009670E3">
            <w:pPr>
              <w:jc w:val="both"/>
            </w:pPr>
            <w:r>
              <w:t>Трубкина Анна Владимировна</w:t>
            </w:r>
          </w:p>
          <w:p w:rsidR="009026AA" w:rsidRPr="00D07E90" w:rsidRDefault="009026AA" w:rsidP="009670E3">
            <w:pPr>
              <w:jc w:val="both"/>
            </w:pPr>
          </w:p>
        </w:tc>
        <w:tc>
          <w:tcPr>
            <w:tcW w:w="6095" w:type="dxa"/>
          </w:tcPr>
          <w:p w:rsidR="009026AA" w:rsidRPr="00D07E90" w:rsidRDefault="009026AA" w:rsidP="009670E3">
            <w:pPr>
              <w:jc w:val="both"/>
            </w:pPr>
            <w:r>
              <w:t>Заместитель главы</w:t>
            </w:r>
            <w:r w:rsidRPr="00D07E90">
              <w:t xml:space="preserve"> Ромодановского сельского пос</w:t>
            </w:r>
            <w:r>
              <w:t>еления, секретарь</w:t>
            </w:r>
            <w:r w:rsidRPr="00D07E90">
              <w:t xml:space="preserve"> комиссии</w:t>
            </w:r>
          </w:p>
        </w:tc>
      </w:tr>
      <w:tr w:rsidR="009026AA" w:rsidRPr="00D07E90" w:rsidTr="009670E3">
        <w:tc>
          <w:tcPr>
            <w:tcW w:w="3369" w:type="dxa"/>
          </w:tcPr>
          <w:p w:rsidR="009026AA" w:rsidRPr="00D07E90" w:rsidRDefault="009026AA" w:rsidP="009670E3">
            <w:pPr>
              <w:jc w:val="both"/>
            </w:pPr>
          </w:p>
        </w:tc>
        <w:tc>
          <w:tcPr>
            <w:tcW w:w="6095" w:type="dxa"/>
          </w:tcPr>
          <w:p w:rsidR="009026AA" w:rsidRPr="00D07E90" w:rsidRDefault="009026AA" w:rsidP="009670E3">
            <w:pPr>
              <w:jc w:val="both"/>
            </w:pPr>
            <w:r w:rsidRPr="00D07E90">
              <w:t xml:space="preserve"> Члены комиссии:</w:t>
            </w:r>
          </w:p>
        </w:tc>
      </w:tr>
      <w:tr w:rsidR="009026AA" w:rsidRPr="00D07E90" w:rsidTr="009670E3">
        <w:tc>
          <w:tcPr>
            <w:tcW w:w="3369" w:type="dxa"/>
          </w:tcPr>
          <w:p w:rsidR="009026AA" w:rsidRPr="00D07E90" w:rsidRDefault="009026AA" w:rsidP="009670E3">
            <w:pPr>
              <w:jc w:val="both"/>
            </w:pPr>
            <w:r w:rsidRPr="00D07E90">
              <w:t xml:space="preserve">Канайкина </w:t>
            </w:r>
          </w:p>
          <w:p w:rsidR="009026AA" w:rsidRPr="00D07E90" w:rsidRDefault="009026AA" w:rsidP="009670E3">
            <w:pPr>
              <w:jc w:val="both"/>
            </w:pPr>
            <w:r w:rsidRPr="00D07E90">
              <w:t>Светлана Михайловна</w:t>
            </w:r>
          </w:p>
        </w:tc>
        <w:tc>
          <w:tcPr>
            <w:tcW w:w="6095" w:type="dxa"/>
          </w:tcPr>
          <w:p w:rsidR="009026AA" w:rsidRPr="00D07E90" w:rsidRDefault="009026AA" w:rsidP="009670E3">
            <w:pPr>
              <w:jc w:val="both"/>
            </w:pPr>
            <w:r w:rsidRPr="00D07E90">
              <w:t>начальник управления строительства, архитектуры и жилищно-коммунального хозяйства Администрации Ромодановского муниципального района (по согласованию)</w:t>
            </w:r>
          </w:p>
        </w:tc>
      </w:tr>
      <w:tr w:rsidR="009026AA" w:rsidRPr="00D07E90" w:rsidTr="009670E3">
        <w:tc>
          <w:tcPr>
            <w:tcW w:w="3369" w:type="dxa"/>
          </w:tcPr>
          <w:p w:rsidR="009026AA" w:rsidRPr="00D07E90" w:rsidRDefault="009026AA" w:rsidP="009670E3">
            <w:pPr>
              <w:jc w:val="both"/>
            </w:pPr>
            <w:r>
              <w:t xml:space="preserve">Лобачев </w:t>
            </w:r>
          </w:p>
          <w:p w:rsidR="009026AA" w:rsidRPr="00D07E90" w:rsidRDefault="009026AA" w:rsidP="009670E3">
            <w:pPr>
              <w:jc w:val="both"/>
            </w:pPr>
            <w:r>
              <w:t>Александр Владимирович</w:t>
            </w:r>
          </w:p>
        </w:tc>
        <w:tc>
          <w:tcPr>
            <w:tcW w:w="6095" w:type="dxa"/>
          </w:tcPr>
          <w:p w:rsidR="009026AA" w:rsidRPr="00D07E90" w:rsidRDefault="009026AA" w:rsidP="009670E3">
            <w:pPr>
              <w:jc w:val="both"/>
            </w:pPr>
            <w:r>
              <w:t>Директор ООО «УЮТ»</w:t>
            </w:r>
            <w:r w:rsidRPr="00D07E90">
              <w:t xml:space="preserve"> (по согласованию)</w:t>
            </w:r>
          </w:p>
        </w:tc>
      </w:tr>
      <w:tr w:rsidR="009026AA" w:rsidRPr="00D07E90" w:rsidTr="009670E3">
        <w:tc>
          <w:tcPr>
            <w:tcW w:w="3369" w:type="dxa"/>
          </w:tcPr>
          <w:p w:rsidR="009026AA" w:rsidRPr="00D07E90" w:rsidRDefault="009026AA" w:rsidP="009670E3">
            <w:pPr>
              <w:jc w:val="both"/>
            </w:pPr>
            <w:r>
              <w:t>Инчин Василий Николаевич</w:t>
            </w:r>
          </w:p>
        </w:tc>
        <w:tc>
          <w:tcPr>
            <w:tcW w:w="6095" w:type="dxa"/>
          </w:tcPr>
          <w:p w:rsidR="009026AA" w:rsidRPr="00D07E90" w:rsidRDefault="009026AA" w:rsidP="009670E3">
            <w:pPr>
              <w:jc w:val="both"/>
            </w:pPr>
            <w:r w:rsidRPr="00D07E90">
              <w:t xml:space="preserve"> </w:t>
            </w:r>
            <w:r>
              <w:t xml:space="preserve">Работник администрации Ромодановского сельского поселения  </w:t>
            </w:r>
            <w:r w:rsidRPr="00D07E90">
              <w:t>(по согласованию)</w:t>
            </w:r>
          </w:p>
        </w:tc>
      </w:tr>
    </w:tbl>
    <w:p w:rsidR="009026AA" w:rsidRPr="00131562" w:rsidRDefault="009026AA" w:rsidP="00D346A3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131562">
        <w:rPr>
          <w:rFonts w:ascii="Times New Roman" w:hAnsi="Times New Roman"/>
          <w:sz w:val="24"/>
          <w:szCs w:val="24"/>
          <w:lang w:eastAsia="en-US"/>
        </w:rPr>
        <w:t xml:space="preserve">       </w:t>
      </w:r>
      <w:r w:rsidRPr="00131562">
        <w:rPr>
          <w:rFonts w:ascii="Times New Roman" w:hAnsi="Times New Roman"/>
          <w:sz w:val="24"/>
          <w:szCs w:val="24"/>
          <w:lang w:eastAsia="en-US"/>
        </w:rPr>
        <w:tab/>
      </w:r>
    </w:p>
    <w:p w:rsidR="009026AA" w:rsidRPr="008B21AD" w:rsidRDefault="009026AA" w:rsidP="00A5548F">
      <w:pPr>
        <w:jc w:val="both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Default="009026AA" w:rsidP="00A5548F">
      <w:pPr>
        <w:jc w:val="right"/>
        <w:rPr>
          <w:sz w:val="28"/>
          <w:szCs w:val="28"/>
        </w:rPr>
      </w:pPr>
    </w:p>
    <w:p w:rsidR="009026AA" w:rsidRPr="008B21AD" w:rsidRDefault="009026AA" w:rsidP="00753E6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9026AA" w:rsidRPr="008B21AD" w:rsidRDefault="009026AA" w:rsidP="00753E6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Утверждено</w:t>
      </w:r>
    </w:p>
    <w:p w:rsidR="009026AA" w:rsidRPr="008B21AD" w:rsidRDefault="009026AA" w:rsidP="00753E6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8B21AD"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9026AA" w:rsidRPr="008B21AD" w:rsidRDefault="009026AA" w:rsidP="00753E63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</w:t>
      </w:r>
      <w:r w:rsidRPr="008B21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026AA" w:rsidRPr="008B21AD" w:rsidRDefault="009026AA" w:rsidP="00753E63">
      <w:pPr>
        <w:ind w:left="5760"/>
        <w:jc w:val="right"/>
      </w:pPr>
      <w:r>
        <w:t xml:space="preserve">от 26.03.2025г. №48 </w:t>
      </w:r>
    </w:p>
    <w:p w:rsidR="009026AA" w:rsidRPr="008B21AD" w:rsidRDefault="009026AA" w:rsidP="00753E63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753E63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753E63">
      <w:pPr>
        <w:tabs>
          <w:tab w:val="left" w:pos="3810"/>
        </w:tabs>
        <w:rPr>
          <w:sz w:val="28"/>
          <w:szCs w:val="28"/>
        </w:rPr>
      </w:pPr>
    </w:p>
    <w:p w:rsidR="009026AA" w:rsidRPr="008B21AD" w:rsidRDefault="009026AA" w:rsidP="00753E63">
      <w:pPr>
        <w:tabs>
          <w:tab w:val="left" w:pos="3810"/>
        </w:tabs>
        <w:jc w:val="center"/>
        <w:rPr>
          <w:b/>
          <w:sz w:val="28"/>
          <w:szCs w:val="28"/>
        </w:rPr>
      </w:pPr>
      <w:r w:rsidRPr="008B21AD">
        <w:rPr>
          <w:b/>
          <w:sz w:val="28"/>
          <w:szCs w:val="28"/>
        </w:rPr>
        <w:t>Состав комиссии по обеспечению безопасности на  детских игровых</w:t>
      </w:r>
      <w:r>
        <w:rPr>
          <w:b/>
          <w:sz w:val="28"/>
          <w:szCs w:val="28"/>
        </w:rPr>
        <w:t xml:space="preserve"> и спортивных </w:t>
      </w:r>
      <w:r w:rsidRPr="008B21AD">
        <w:rPr>
          <w:b/>
          <w:sz w:val="28"/>
          <w:szCs w:val="28"/>
        </w:rPr>
        <w:t xml:space="preserve"> площадках, расположенных на территории </w:t>
      </w:r>
      <w:r>
        <w:rPr>
          <w:b/>
          <w:sz w:val="28"/>
          <w:szCs w:val="28"/>
        </w:rPr>
        <w:t>Ромодановского сельского поселения.</w:t>
      </w:r>
    </w:p>
    <w:p w:rsidR="009026AA" w:rsidRPr="008B21AD" w:rsidRDefault="009026AA" w:rsidP="00753E63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753E63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Pr="008B21AD" w:rsidRDefault="009026AA" w:rsidP="00753E63">
      <w:pPr>
        <w:tabs>
          <w:tab w:val="left" w:pos="3810"/>
        </w:tabs>
        <w:jc w:val="both"/>
        <w:rPr>
          <w:sz w:val="28"/>
          <w:szCs w:val="28"/>
        </w:rPr>
      </w:pPr>
    </w:p>
    <w:p w:rsidR="009026AA" w:rsidRDefault="009026AA" w:rsidP="00753E63">
      <w:pPr>
        <w:ind w:firstLine="709"/>
        <w:jc w:val="both"/>
        <w:textAlignment w:val="baseline"/>
      </w:pPr>
    </w:p>
    <w:p w:rsidR="009026AA" w:rsidRDefault="009026AA" w:rsidP="00753E63">
      <w:pPr>
        <w:ind w:firstLine="709"/>
        <w:jc w:val="both"/>
        <w:textAlignment w:val="baseline"/>
        <w:rPr>
          <w:b/>
          <w:bCs/>
        </w:rPr>
      </w:pPr>
      <w:r w:rsidRPr="00131562">
        <w:t> </w:t>
      </w:r>
      <w:r w:rsidRPr="00131562">
        <w:rPr>
          <w:b/>
          <w:bCs/>
        </w:rPr>
        <w:t>члены Комиссии:</w:t>
      </w:r>
    </w:p>
    <w:tbl>
      <w:tblPr>
        <w:tblW w:w="9464" w:type="dxa"/>
        <w:tblLayout w:type="fixed"/>
        <w:tblLook w:val="00A0"/>
      </w:tblPr>
      <w:tblGrid>
        <w:gridCol w:w="3369"/>
        <w:gridCol w:w="6095"/>
      </w:tblGrid>
      <w:tr w:rsidR="009026AA" w:rsidRPr="00D07E90" w:rsidTr="008A3C21">
        <w:tc>
          <w:tcPr>
            <w:tcW w:w="3369" w:type="dxa"/>
          </w:tcPr>
          <w:p w:rsidR="009026AA" w:rsidRPr="00D07E90" w:rsidRDefault="009026AA" w:rsidP="008A3C21">
            <w:pPr>
              <w:jc w:val="both"/>
            </w:pPr>
            <w:r>
              <w:t>Столберов Александр Николаевич</w:t>
            </w:r>
          </w:p>
        </w:tc>
        <w:tc>
          <w:tcPr>
            <w:tcW w:w="6095" w:type="dxa"/>
          </w:tcPr>
          <w:p w:rsidR="009026AA" w:rsidRPr="00D07E90" w:rsidRDefault="009026AA" w:rsidP="008A3C21">
            <w:pPr>
              <w:jc w:val="both"/>
            </w:pPr>
            <w:r>
              <w:t>Зам.</w:t>
            </w:r>
            <w:r w:rsidRPr="00D07E90">
              <w:t>Глав</w:t>
            </w:r>
            <w:r>
              <w:t>ы</w:t>
            </w:r>
            <w:r w:rsidRPr="00D07E90">
              <w:t xml:space="preserve"> Ромодановского сельского поселения, председатель комиссии</w:t>
            </w:r>
          </w:p>
        </w:tc>
      </w:tr>
      <w:tr w:rsidR="009026AA" w:rsidRPr="00D07E90" w:rsidTr="008A3C21">
        <w:tc>
          <w:tcPr>
            <w:tcW w:w="3369" w:type="dxa"/>
          </w:tcPr>
          <w:p w:rsidR="009026AA" w:rsidRPr="00D07E90" w:rsidRDefault="009026AA" w:rsidP="008A3C21">
            <w:pPr>
              <w:jc w:val="both"/>
            </w:pPr>
            <w:r>
              <w:t>Колмакова Татьяна Викторовна</w:t>
            </w:r>
          </w:p>
          <w:p w:rsidR="009026AA" w:rsidRPr="00D07E90" w:rsidRDefault="009026AA" w:rsidP="008A3C21">
            <w:pPr>
              <w:jc w:val="both"/>
            </w:pPr>
          </w:p>
        </w:tc>
        <w:tc>
          <w:tcPr>
            <w:tcW w:w="6095" w:type="dxa"/>
          </w:tcPr>
          <w:p w:rsidR="009026AA" w:rsidRPr="00D07E90" w:rsidRDefault="009026AA" w:rsidP="008A3C21">
            <w:pPr>
              <w:jc w:val="both"/>
            </w:pPr>
            <w:r>
              <w:t>глава</w:t>
            </w:r>
            <w:r w:rsidRPr="00D07E90">
              <w:t xml:space="preserve"> Ромодановского сельского пос</w:t>
            </w:r>
            <w:r>
              <w:t>еления, секретарь</w:t>
            </w:r>
            <w:r w:rsidRPr="00D07E90">
              <w:t xml:space="preserve"> комиссии</w:t>
            </w:r>
          </w:p>
        </w:tc>
      </w:tr>
      <w:tr w:rsidR="009026AA" w:rsidRPr="00D07E90" w:rsidTr="008A3C21">
        <w:tc>
          <w:tcPr>
            <w:tcW w:w="3369" w:type="dxa"/>
          </w:tcPr>
          <w:p w:rsidR="009026AA" w:rsidRPr="00D07E90" w:rsidRDefault="009026AA" w:rsidP="008A3C21">
            <w:pPr>
              <w:jc w:val="both"/>
            </w:pPr>
          </w:p>
        </w:tc>
        <w:tc>
          <w:tcPr>
            <w:tcW w:w="6095" w:type="dxa"/>
          </w:tcPr>
          <w:p w:rsidR="009026AA" w:rsidRPr="00D07E90" w:rsidRDefault="009026AA" w:rsidP="008A3C21">
            <w:pPr>
              <w:jc w:val="both"/>
            </w:pPr>
            <w:r w:rsidRPr="00D07E90">
              <w:t xml:space="preserve"> Члены комиссии:</w:t>
            </w:r>
          </w:p>
        </w:tc>
      </w:tr>
      <w:tr w:rsidR="009026AA" w:rsidRPr="00D07E90" w:rsidTr="008A3C21">
        <w:tc>
          <w:tcPr>
            <w:tcW w:w="3369" w:type="dxa"/>
          </w:tcPr>
          <w:p w:rsidR="009026AA" w:rsidRPr="00D07E90" w:rsidRDefault="009026AA" w:rsidP="008A3C21">
            <w:pPr>
              <w:jc w:val="both"/>
            </w:pPr>
            <w:r w:rsidRPr="00D07E90">
              <w:t xml:space="preserve">Канайкина </w:t>
            </w:r>
          </w:p>
          <w:p w:rsidR="009026AA" w:rsidRPr="00D07E90" w:rsidRDefault="009026AA" w:rsidP="008A3C21">
            <w:pPr>
              <w:jc w:val="both"/>
            </w:pPr>
            <w:r w:rsidRPr="00D07E90">
              <w:t>Светлана Михайловна</w:t>
            </w:r>
          </w:p>
        </w:tc>
        <w:tc>
          <w:tcPr>
            <w:tcW w:w="6095" w:type="dxa"/>
          </w:tcPr>
          <w:p w:rsidR="009026AA" w:rsidRPr="00D07E90" w:rsidRDefault="009026AA" w:rsidP="008A3C21">
            <w:pPr>
              <w:jc w:val="both"/>
            </w:pPr>
            <w:r w:rsidRPr="00D07E90">
              <w:t>начальник управления строительства, архитектуры и жилищно-коммунального хозяйства Администрации Ромодановского муниципального района (по согласованию)</w:t>
            </w:r>
          </w:p>
        </w:tc>
      </w:tr>
      <w:tr w:rsidR="009026AA" w:rsidRPr="00D07E90" w:rsidTr="008A3C21">
        <w:tc>
          <w:tcPr>
            <w:tcW w:w="3369" w:type="dxa"/>
          </w:tcPr>
          <w:p w:rsidR="009026AA" w:rsidRPr="00D07E90" w:rsidRDefault="009026AA" w:rsidP="008A3C21">
            <w:pPr>
              <w:jc w:val="both"/>
            </w:pPr>
            <w:r>
              <w:t>Панкратов Михаил Григорьевич</w:t>
            </w:r>
          </w:p>
        </w:tc>
        <w:tc>
          <w:tcPr>
            <w:tcW w:w="6095" w:type="dxa"/>
          </w:tcPr>
          <w:p w:rsidR="009026AA" w:rsidRPr="00D07E90" w:rsidRDefault="009026AA" w:rsidP="008A3C21">
            <w:pPr>
              <w:jc w:val="both"/>
            </w:pPr>
            <w:r>
              <w:t>Директор ООО «УЮТ»</w:t>
            </w:r>
            <w:r w:rsidRPr="00D07E90">
              <w:t xml:space="preserve"> (по согласованию)</w:t>
            </w:r>
            <w:r>
              <w:t>, депутат Ромодановского сельского поселения</w:t>
            </w:r>
          </w:p>
        </w:tc>
      </w:tr>
      <w:tr w:rsidR="009026AA" w:rsidRPr="00D07E90" w:rsidTr="008A3C21">
        <w:tc>
          <w:tcPr>
            <w:tcW w:w="3369" w:type="dxa"/>
          </w:tcPr>
          <w:p w:rsidR="009026AA" w:rsidRPr="00D07E90" w:rsidRDefault="009026AA" w:rsidP="008A3C21">
            <w:pPr>
              <w:jc w:val="both"/>
            </w:pPr>
            <w:r>
              <w:t>Потякин Вячеслав Виктрович</w:t>
            </w:r>
          </w:p>
        </w:tc>
        <w:tc>
          <w:tcPr>
            <w:tcW w:w="6095" w:type="dxa"/>
          </w:tcPr>
          <w:p w:rsidR="009026AA" w:rsidRPr="00D07E90" w:rsidRDefault="009026AA" w:rsidP="008A3C21">
            <w:pPr>
              <w:jc w:val="both"/>
            </w:pPr>
            <w:r w:rsidRPr="00D07E90">
              <w:t xml:space="preserve"> </w:t>
            </w:r>
            <w:r>
              <w:t xml:space="preserve">Работник администрации Ромодановского сельского поселения  </w:t>
            </w:r>
            <w:r w:rsidRPr="00D07E90">
              <w:t>(по согласованию)</w:t>
            </w:r>
          </w:p>
        </w:tc>
      </w:tr>
    </w:tbl>
    <w:p w:rsidR="009026AA" w:rsidRPr="00131562" w:rsidRDefault="009026AA" w:rsidP="00753E63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131562">
        <w:rPr>
          <w:rFonts w:ascii="Times New Roman" w:hAnsi="Times New Roman"/>
          <w:sz w:val="24"/>
          <w:szCs w:val="24"/>
          <w:lang w:eastAsia="en-US"/>
        </w:rPr>
        <w:t xml:space="preserve">       </w:t>
      </w:r>
      <w:r w:rsidRPr="00131562">
        <w:rPr>
          <w:rFonts w:ascii="Times New Roman" w:hAnsi="Times New Roman"/>
          <w:sz w:val="24"/>
          <w:szCs w:val="24"/>
          <w:lang w:eastAsia="en-US"/>
        </w:rPr>
        <w:tab/>
      </w:r>
    </w:p>
    <w:p w:rsidR="009026AA" w:rsidRPr="008B21AD" w:rsidRDefault="009026AA" w:rsidP="00753E63">
      <w:pPr>
        <w:jc w:val="both"/>
        <w:rPr>
          <w:sz w:val="28"/>
          <w:szCs w:val="28"/>
        </w:rPr>
      </w:pPr>
    </w:p>
    <w:p w:rsidR="009026AA" w:rsidRPr="008B21AD" w:rsidRDefault="009026AA" w:rsidP="00A5548F">
      <w:pPr>
        <w:jc w:val="right"/>
        <w:rPr>
          <w:sz w:val="28"/>
          <w:szCs w:val="28"/>
        </w:rPr>
      </w:pPr>
    </w:p>
    <w:sectPr w:rsidR="009026AA" w:rsidRPr="008B21AD" w:rsidSect="00D967CA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75330"/>
    <w:multiLevelType w:val="hybridMultilevel"/>
    <w:tmpl w:val="88E672D2"/>
    <w:lvl w:ilvl="0" w:tplc="77A8F290">
      <w:start w:val="1"/>
      <w:numFmt w:val="decimal"/>
      <w:lvlText w:val="%1."/>
      <w:lvlJc w:val="left"/>
      <w:pPr>
        <w:ind w:left="1095" w:hanging="39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48F"/>
    <w:rsid w:val="00011DD5"/>
    <w:rsid w:val="0002250A"/>
    <w:rsid w:val="00091462"/>
    <w:rsid w:val="000D5BA5"/>
    <w:rsid w:val="00123DAE"/>
    <w:rsid w:val="00125B96"/>
    <w:rsid w:val="00131562"/>
    <w:rsid w:val="001318B9"/>
    <w:rsid w:val="001732D8"/>
    <w:rsid w:val="001C74B8"/>
    <w:rsid w:val="00206757"/>
    <w:rsid w:val="00227607"/>
    <w:rsid w:val="00227C79"/>
    <w:rsid w:val="00273D42"/>
    <w:rsid w:val="002D12C5"/>
    <w:rsid w:val="003F6C30"/>
    <w:rsid w:val="00437AC2"/>
    <w:rsid w:val="004A06A5"/>
    <w:rsid w:val="00517C56"/>
    <w:rsid w:val="00524C5E"/>
    <w:rsid w:val="005747A9"/>
    <w:rsid w:val="006040BD"/>
    <w:rsid w:val="00652F08"/>
    <w:rsid w:val="006D29C3"/>
    <w:rsid w:val="007431FC"/>
    <w:rsid w:val="00753E63"/>
    <w:rsid w:val="007D0278"/>
    <w:rsid w:val="007E086B"/>
    <w:rsid w:val="007E6EA6"/>
    <w:rsid w:val="0080787E"/>
    <w:rsid w:val="00812C4A"/>
    <w:rsid w:val="00840210"/>
    <w:rsid w:val="00852AD3"/>
    <w:rsid w:val="00862752"/>
    <w:rsid w:val="008A3C21"/>
    <w:rsid w:val="008B21AD"/>
    <w:rsid w:val="008D207B"/>
    <w:rsid w:val="009026AA"/>
    <w:rsid w:val="009240EA"/>
    <w:rsid w:val="00956266"/>
    <w:rsid w:val="009670E3"/>
    <w:rsid w:val="00A516F1"/>
    <w:rsid w:val="00A5548F"/>
    <w:rsid w:val="00A73E2F"/>
    <w:rsid w:val="00AB7C0E"/>
    <w:rsid w:val="00B51262"/>
    <w:rsid w:val="00B945A8"/>
    <w:rsid w:val="00BB507D"/>
    <w:rsid w:val="00C66C24"/>
    <w:rsid w:val="00C719A3"/>
    <w:rsid w:val="00D07E90"/>
    <w:rsid w:val="00D346A3"/>
    <w:rsid w:val="00D66763"/>
    <w:rsid w:val="00D72287"/>
    <w:rsid w:val="00D967CA"/>
    <w:rsid w:val="00DB515F"/>
    <w:rsid w:val="00DF28A2"/>
    <w:rsid w:val="00E8646C"/>
    <w:rsid w:val="00ED5B53"/>
    <w:rsid w:val="00EE1855"/>
    <w:rsid w:val="00F278E0"/>
    <w:rsid w:val="00F7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4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A5548F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BB507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BB507D"/>
    <w:pPr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D346A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D346A3"/>
    <w:rPr>
      <w:rFonts w:ascii="Arial" w:hAnsi="Arial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42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9</Pages>
  <Words>1585</Words>
  <Characters>9041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Поссовет</cp:lastModifiedBy>
  <cp:revision>28</cp:revision>
  <cp:lastPrinted>2026-05-26T08:54:00Z</cp:lastPrinted>
  <dcterms:created xsi:type="dcterms:W3CDTF">2023-06-02T08:14:00Z</dcterms:created>
  <dcterms:modified xsi:type="dcterms:W3CDTF">2026-05-26T08:57:00Z</dcterms:modified>
</cp:coreProperties>
</file>