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AE7" w:rsidRPr="00E1084A" w:rsidRDefault="00814AE7" w:rsidP="00AD6D6C">
      <w:pPr>
        <w:jc w:val="center"/>
        <w:rPr>
          <w:rFonts w:ascii="Times New Roman" w:hAnsi="Times New Roman" w:cs="Times New Roman"/>
          <w:b/>
          <w:bCs/>
          <w:sz w:val="36"/>
          <w:szCs w:val="36"/>
        </w:rPr>
      </w:pPr>
      <w:r w:rsidRPr="00E1084A">
        <w:rPr>
          <w:rFonts w:ascii="Times New Roman" w:hAnsi="Times New Roman" w:cs="Times New Roman"/>
          <w:b/>
          <w:bCs/>
          <w:sz w:val="36"/>
          <w:szCs w:val="36"/>
        </w:rPr>
        <w:t>ПОСТАНОВЛЕНИЕ</w:t>
      </w:r>
    </w:p>
    <w:p w:rsidR="00814AE7" w:rsidRPr="00A40127" w:rsidRDefault="00814AE7" w:rsidP="00AD6D6C">
      <w:pPr>
        <w:jc w:val="center"/>
        <w:rPr>
          <w:rFonts w:ascii="Times New Roman" w:hAnsi="Times New Roman" w:cs="Times New Roman"/>
          <w:b/>
          <w:bCs/>
          <w:sz w:val="28"/>
          <w:szCs w:val="28"/>
        </w:rPr>
      </w:pPr>
    </w:p>
    <w:p w:rsidR="00814AE7" w:rsidRDefault="00814AE7" w:rsidP="00AD6D6C">
      <w:pPr>
        <w:jc w:val="center"/>
        <w:rPr>
          <w:rFonts w:ascii="Times New Roman" w:hAnsi="Times New Roman" w:cs="Times New Roman"/>
          <w:b/>
          <w:bCs/>
          <w:sz w:val="28"/>
          <w:szCs w:val="28"/>
        </w:rPr>
      </w:pPr>
      <w:r w:rsidRPr="00A40127">
        <w:rPr>
          <w:rFonts w:ascii="Times New Roman" w:hAnsi="Times New Roman" w:cs="Times New Roman"/>
          <w:b/>
          <w:bCs/>
          <w:sz w:val="28"/>
          <w:szCs w:val="28"/>
        </w:rPr>
        <w:t>АДМИНИСТРАЦИИ</w:t>
      </w:r>
    </w:p>
    <w:p w:rsidR="00814AE7" w:rsidRDefault="00814AE7" w:rsidP="00AD6D6C">
      <w:pPr>
        <w:jc w:val="center"/>
        <w:rPr>
          <w:rFonts w:ascii="Times New Roman" w:hAnsi="Times New Roman" w:cs="Times New Roman"/>
          <w:b/>
          <w:bCs/>
          <w:sz w:val="28"/>
          <w:szCs w:val="28"/>
        </w:rPr>
      </w:pPr>
      <w:r>
        <w:rPr>
          <w:rFonts w:ascii="Times New Roman" w:hAnsi="Times New Roman" w:cs="Times New Roman"/>
          <w:b/>
          <w:bCs/>
          <w:sz w:val="28"/>
          <w:szCs w:val="28"/>
        </w:rPr>
        <w:t>ЛИПКИНСКОГО СЕЛЬСКОГО ПОСЕЛЕНИЯ</w:t>
      </w:r>
    </w:p>
    <w:p w:rsidR="00814AE7" w:rsidRDefault="00814AE7" w:rsidP="00AD6D6C">
      <w:pPr>
        <w:jc w:val="center"/>
        <w:rPr>
          <w:rFonts w:ascii="Times New Roman" w:hAnsi="Times New Roman" w:cs="Times New Roman"/>
          <w:b/>
          <w:bCs/>
          <w:sz w:val="28"/>
          <w:szCs w:val="28"/>
        </w:rPr>
      </w:pPr>
      <w:r w:rsidRPr="00A40127">
        <w:rPr>
          <w:rFonts w:ascii="Times New Roman" w:hAnsi="Times New Roman" w:cs="Times New Roman"/>
          <w:b/>
          <w:bCs/>
          <w:sz w:val="28"/>
          <w:szCs w:val="28"/>
        </w:rPr>
        <w:t>РОМОДАНОВСКОГОМУНИЦИПАЛЬНОГО РАЙОНА</w:t>
      </w:r>
    </w:p>
    <w:p w:rsidR="00814AE7" w:rsidRPr="00A40127" w:rsidRDefault="00814AE7" w:rsidP="00AD6D6C">
      <w:pPr>
        <w:jc w:val="center"/>
        <w:rPr>
          <w:rFonts w:ascii="Times New Roman" w:hAnsi="Times New Roman" w:cs="Times New Roman"/>
          <w:b/>
          <w:bCs/>
          <w:sz w:val="28"/>
          <w:szCs w:val="28"/>
        </w:rPr>
      </w:pPr>
      <w:r w:rsidRPr="00A40127">
        <w:rPr>
          <w:rFonts w:ascii="Times New Roman" w:hAnsi="Times New Roman" w:cs="Times New Roman"/>
          <w:b/>
          <w:bCs/>
          <w:sz w:val="28"/>
          <w:szCs w:val="28"/>
        </w:rPr>
        <w:t>РЕСПУБЛИКИ МОРДОВИЯ</w:t>
      </w:r>
    </w:p>
    <w:p w:rsidR="00814AE7" w:rsidRPr="00A40127" w:rsidRDefault="00814AE7" w:rsidP="00273D34">
      <w:pPr>
        <w:jc w:val="center"/>
        <w:rPr>
          <w:rFonts w:ascii="Times New Roman" w:hAnsi="Times New Roman" w:cs="Times New Roman"/>
          <w:b/>
          <w:bCs/>
          <w:sz w:val="28"/>
          <w:szCs w:val="28"/>
        </w:rPr>
      </w:pPr>
    </w:p>
    <w:p w:rsidR="00814AE7" w:rsidRDefault="00814AE7" w:rsidP="00273D34">
      <w:pPr>
        <w:tabs>
          <w:tab w:val="left" w:pos="5260"/>
        </w:tabs>
        <w:rPr>
          <w:b/>
          <w:bCs/>
        </w:rPr>
      </w:pPr>
    </w:p>
    <w:tbl>
      <w:tblPr>
        <w:tblW w:w="10059" w:type="dxa"/>
        <w:tblInd w:w="-106"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10059"/>
      </w:tblGrid>
      <w:tr w:rsidR="00814AE7" w:rsidRPr="00E60EA4">
        <w:trPr>
          <w:trHeight w:val="378"/>
        </w:trPr>
        <w:tc>
          <w:tcPr>
            <w:tcW w:w="10059" w:type="dxa"/>
            <w:tcBorders>
              <w:left w:val="nil"/>
              <w:bottom w:val="nil"/>
              <w:right w:val="nil"/>
            </w:tcBorders>
          </w:tcPr>
          <w:p w:rsidR="00814AE7" w:rsidRPr="00E60EA4" w:rsidRDefault="00814AE7" w:rsidP="00DE6FA2">
            <w:pPr>
              <w:rPr>
                <w:rFonts w:ascii="Times New Roman" w:hAnsi="Times New Roman" w:cs="Times New Roman"/>
                <w:sz w:val="24"/>
                <w:szCs w:val="24"/>
              </w:rPr>
            </w:pPr>
          </w:p>
          <w:p w:rsidR="00814AE7" w:rsidRPr="00E60EA4" w:rsidRDefault="00814AE7" w:rsidP="00DE6FA2">
            <w:pPr>
              <w:rPr>
                <w:rFonts w:ascii="Times New Roman" w:hAnsi="Times New Roman" w:cs="Times New Roman"/>
                <w:sz w:val="24"/>
                <w:szCs w:val="24"/>
              </w:rPr>
            </w:pPr>
            <w:r w:rsidRPr="00E60EA4">
              <w:rPr>
                <w:rFonts w:ascii="Times New Roman" w:hAnsi="Times New Roman" w:cs="Times New Roman"/>
                <w:sz w:val="24"/>
                <w:szCs w:val="24"/>
              </w:rPr>
              <w:t xml:space="preserve">от   «27» февраля   2013 г.                                   </w:t>
            </w:r>
            <w:r>
              <w:rPr>
                <w:rFonts w:ascii="Times New Roman" w:hAnsi="Times New Roman" w:cs="Times New Roman"/>
                <w:sz w:val="24"/>
                <w:szCs w:val="24"/>
              </w:rPr>
              <w:t xml:space="preserve">                           № 7</w:t>
            </w:r>
          </w:p>
          <w:p w:rsidR="00814AE7" w:rsidRPr="00E60EA4" w:rsidRDefault="00814AE7" w:rsidP="00DE6FA2">
            <w:pPr>
              <w:rPr>
                <w:rFonts w:ascii="Times New Roman" w:hAnsi="Times New Roman" w:cs="Times New Roman"/>
                <w:sz w:val="24"/>
                <w:szCs w:val="24"/>
              </w:rPr>
            </w:pPr>
          </w:p>
          <w:p w:rsidR="00814AE7" w:rsidRPr="00E60EA4" w:rsidRDefault="00814AE7" w:rsidP="00E60EA4">
            <w:pPr>
              <w:jc w:val="center"/>
              <w:rPr>
                <w:rFonts w:ascii="Times New Roman" w:hAnsi="Times New Roman" w:cs="Times New Roman"/>
                <w:sz w:val="24"/>
                <w:szCs w:val="24"/>
              </w:rPr>
            </w:pPr>
            <w:r w:rsidRPr="00E60EA4">
              <w:rPr>
                <w:rFonts w:ascii="Times New Roman" w:hAnsi="Times New Roman" w:cs="Times New Roman"/>
                <w:sz w:val="24"/>
                <w:szCs w:val="24"/>
              </w:rPr>
              <w:t>п. Липки</w:t>
            </w:r>
          </w:p>
          <w:p w:rsidR="00814AE7" w:rsidRPr="00E60EA4" w:rsidRDefault="00814AE7" w:rsidP="00DE6FA2">
            <w:pPr>
              <w:rPr>
                <w:rFonts w:ascii="Times New Roman" w:hAnsi="Times New Roman" w:cs="Times New Roman"/>
                <w:sz w:val="24"/>
                <w:szCs w:val="24"/>
              </w:rPr>
            </w:pPr>
          </w:p>
          <w:p w:rsidR="00814AE7" w:rsidRDefault="00814AE7" w:rsidP="00E60EA4">
            <w:pPr>
              <w:ind w:firstLine="0"/>
              <w:rPr>
                <w:rFonts w:ascii="Times New Roman" w:hAnsi="Times New Roman" w:cs="Times New Roman"/>
                <w:b/>
                <w:bCs/>
                <w:sz w:val="24"/>
                <w:szCs w:val="24"/>
              </w:rPr>
            </w:pPr>
            <w:r w:rsidRPr="00E60EA4">
              <w:rPr>
                <w:rFonts w:ascii="Times New Roman" w:hAnsi="Times New Roman" w:cs="Times New Roman"/>
                <w:b/>
                <w:bCs/>
                <w:sz w:val="24"/>
                <w:szCs w:val="24"/>
              </w:rPr>
              <w:t>О соблюдении лицами, поступающими на работу</w:t>
            </w:r>
          </w:p>
          <w:p w:rsidR="00814AE7" w:rsidRDefault="00814AE7" w:rsidP="00E60EA4">
            <w:pPr>
              <w:ind w:firstLine="34"/>
              <w:rPr>
                <w:rFonts w:ascii="Times New Roman" w:hAnsi="Times New Roman" w:cs="Times New Roman"/>
                <w:b/>
                <w:bCs/>
                <w:sz w:val="24"/>
                <w:szCs w:val="24"/>
              </w:rPr>
            </w:pPr>
            <w:r w:rsidRPr="00E60EA4">
              <w:rPr>
                <w:rFonts w:ascii="Times New Roman" w:hAnsi="Times New Roman" w:cs="Times New Roman"/>
                <w:b/>
                <w:bCs/>
                <w:sz w:val="24"/>
                <w:szCs w:val="24"/>
              </w:rPr>
              <w:t>на должность руководителя муниципального</w:t>
            </w:r>
          </w:p>
          <w:p w:rsidR="00814AE7" w:rsidRDefault="00814AE7" w:rsidP="00E60EA4">
            <w:pPr>
              <w:tabs>
                <w:tab w:val="left" w:pos="34"/>
              </w:tabs>
              <w:ind w:firstLine="0"/>
              <w:rPr>
                <w:rFonts w:ascii="Times New Roman" w:hAnsi="Times New Roman" w:cs="Times New Roman"/>
                <w:b/>
                <w:bCs/>
                <w:sz w:val="24"/>
                <w:szCs w:val="24"/>
              </w:rPr>
            </w:pPr>
            <w:r w:rsidRPr="00E60EA4">
              <w:rPr>
                <w:rFonts w:ascii="Times New Roman" w:hAnsi="Times New Roman" w:cs="Times New Roman"/>
                <w:b/>
                <w:bCs/>
                <w:sz w:val="24"/>
                <w:szCs w:val="24"/>
              </w:rPr>
              <w:t>учреждения, и руководителямимуниципальных</w:t>
            </w:r>
          </w:p>
          <w:p w:rsidR="00814AE7" w:rsidRDefault="00814AE7" w:rsidP="00E60EA4">
            <w:pPr>
              <w:ind w:firstLine="0"/>
              <w:rPr>
                <w:rFonts w:ascii="Times New Roman" w:hAnsi="Times New Roman" w:cs="Times New Roman"/>
                <w:b/>
                <w:bCs/>
                <w:sz w:val="24"/>
                <w:szCs w:val="24"/>
              </w:rPr>
            </w:pPr>
            <w:r w:rsidRPr="00E60EA4">
              <w:rPr>
                <w:rFonts w:ascii="Times New Roman" w:hAnsi="Times New Roman" w:cs="Times New Roman"/>
                <w:b/>
                <w:bCs/>
                <w:sz w:val="24"/>
                <w:szCs w:val="24"/>
              </w:rPr>
              <w:t>учреждений части четвертой статьи 275</w:t>
            </w:r>
          </w:p>
          <w:p w:rsidR="00814AE7" w:rsidRPr="00E60EA4" w:rsidRDefault="00814AE7" w:rsidP="00E60EA4">
            <w:pPr>
              <w:ind w:firstLine="34"/>
              <w:rPr>
                <w:rFonts w:ascii="Times New Roman" w:hAnsi="Times New Roman" w:cs="Times New Roman"/>
                <w:b/>
                <w:bCs/>
                <w:sz w:val="24"/>
                <w:szCs w:val="24"/>
              </w:rPr>
            </w:pPr>
            <w:r w:rsidRPr="00E60EA4">
              <w:rPr>
                <w:rFonts w:ascii="Times New Roman" w:hAnsi="Times New Roman" w:cs="Times New Roman"/>
                <w:b/>
                <w:bCs/>
                <w:sz w:val="24"/>
                <w:szCs w:val="24"/>
              </w:rPr>
              <w:t>Трудового кодекса Российской Федерации</w:t>
            </w:r>
          </w:p>
          <w:p w:rsidR="00814AE7" w:rsidRPr="00E60EA4" w:rsidRDefault="00814AE7" w:rsidP="00DE6FA2">
            <w:pPr>
              <w:rPr>
                <w:rFonts w:ascii="Times New Roman" w:hAnsi="Times New Roman" w:cs="Times New Roman"/>
                <w:b/>
                <w:bCs/>
                <w:sz w:val="24"/>
                <w:szCs w:val="24"/>
              </w:rPr>
            </w:pPr>
          </w:p>
          <w:p w:rsidR="00814AE7" w:rsidRPr="00E60EA4" w:rsidRDefault="00814AE7" w:rsidP="00DE6FA2">
            <w:pPr>
              <w:tabs>
                <w:tab w:val="left" w:pos="460"/>
              </w:tabs>
              <w:rPr>
                <w:rFonts w:ascii="Times New Roman" w:hAnsi="Times New Roman" w:cs="Times New Roman"/>
                <w:sz w:val="24"/>
                <w:szCs w:val="24"/>
              </w:rPr>
            </w:pPr>
            <w:r w:rsidRPr="00E60EA4">
              <w:rPr>
                <w:rFonts w:ascii="Times New Roman" w:hAnsi="Times New Roman" w:cs="Times New Roman"/>
                <w:sz w:val="24"/>
                <w:szCs w:val="24"/>
              </w:rPr>
              <w:t>В соответствии с частью четвертой статьи 275 Трудового кодекса Российской Федерации, постановлением Правительства Республики Мордовия от 04.02.2013г. №21 «О соблюдении лицами, поступающими на работу на должность руководителя государственного учреждения, и руководителями государственных учреждений части четвертой статьи 275 Трудового кодекса Российской Федерации»,</w:t>
            </w:r>
          </w:p>
          <w:p w:rsidR="00814AE7" w:rsidRPr="00E60EA4" w:rsidRDefault="00814AE7" w:rsidP="00DE6FA2">
            <w:pPr>
              <w:tabs>
                <w:tab w:val="left" w:pos="34"/>
              </w:tabs>
              <w:rPr>
                <w:rFonts w:ascii="Times New Roman" w:hAnsi="Times New Roman" w:cs="Times New Roman"/>
                <w:sz w:val="24"/>
                <w:szCs w:val="24"/>
              </w:rPr>
            </w:pPr>
          </w:p>
          <w:p w:rsidR="00814AE7" w:rsidRPr="00E60EA4" w:rsidRDefault="00814AE7" w:rsidP="00DE6FA2">
            <w:pPr>
              <w:tabs>
                <w:tab w:val="left" w:pos="34"/>
              </w:tabs>
              <w:rPr>
                <w:rFonts w:ascii="Times New Roman" w:hAnsi="Times New Roman" w:cs="Times New Roman"/>
                <w:sz w:val="24"/>
                <w:szCs w:val="24"/>
              </w:rPr>
            </w:pPr>
            <w:r w:rsidRPr="00E60EA4">
              <w:rPr>
                <w:rFonts w:ascii="Times New Roman" w:hAnsi="Times New Roman" w:cs="Times New Roman"/>
                <w:sz w:val="24"/>
                <w:szCs w:val="24"/>
              </w:rPr>
              <w:t xml:space="preserve">                                 ПОСТАНОВЛЯЮ:</w:t>
            </w:r>
          </w:p>
          <w:p w:rsidR="00814AE7" w:rsidRPr="00E60EA4" w:rsidRDefault="00814AE7" w:rsidP="00DE6FA2">
            <w:pPr>
              <w:rPr>
                <w:rFonts w:ascii="Times New Roman" w:hAnsi="Times New Roman" w:cs="Times New Roman"/>
                <w:sz w:val="24"/>
                <w:szCs w:val="24"/>
              </w:rPr>
            </w:pPr>
          </w:p>
          <w:p w:rsidR="00814AE7" w:rsidRPr="00E60EA4" w:rsidRDefault="00814AE7" w:rsidP="00DE6FA2">
            <w:pPr>
              <w:pStyle w:val="ListParagraph"/>
              <w:numPr>
                <w:ilvl w:val="0"/>
                <w:numId w:val="1"/>
              </w:numPr>
              <w:tabs>
                <w:tab w:val="left" w:pos="318"/>
              </w:tabs>
              <w:ind w:left="0"/>
              <w:rPr>
                <w:rFonts w:ascii="Times New Roman" w:hAnsi="Times New Roman" w:cs="Times New Roman"/>
                <w:sz w:val="24"/>
                <w:szCs w:val="24"/>
              </w:rPr>
            </w:pPr>
            <w:r w:rsidRPr="00E60EA4">
              <w:rPr>
                <w:rFonts w:ascii="Times New Roman" w:hAnsi="Times New Roman" w:cs="Times New Roman"/>
                <w:sz w:val="24"/>
                <w:szCs w:val="24"/>
              </w:rPr>
              <w:t xml:space="preserve">          1.Утвердитьприлагаемое Положение о представлении лицом, поступающим на работу на должность руководителя муниципального учреждения, а также руководителем  муниципального учреждения сведений о своих доходах, об имуществе и обязательствах имущественного характера супруги (супруга) и несовершеннолетних детей;</w:t>
            </w:r>
          </w:p>
          <w:p w:rsidR="00814AE7" w:rsidRPr="00E60EA4" w:rsidRDefault="00814AE7" w:rsidP="00DE6FA2">
            <w:pPr>
              <w:pStyle w:val="ListParagraph"/>
              <w:numPr>
                <w:ilvl w:val="0"/>
                <w:numId w:val="1"/>
              </w:numPr>
              <w:tabs>
                <w:tab w:val="left" w:pos="1027"/>
              </w:tabs>
              <w:rPr>
                <w:rFonts w:ascii="Times New Roman" w:hAnsi="Times New Roman" w:cs="Times New Roman"/>
                <w:sz w:val="24"/>
                <w:szCs w:val="24"/>
              </w:rPr>
            </w:pPr>
            <w:r w:rsidRPr="00E60EA4">
              <w:rPr>
                <w:rFonts w:ascii="Times New Roman" w:hAnsi="Times New Roman" w:cs="Times New Roman"/>
                <w:sz w:val="24"/>
                <w:szCs w:val="24"/>
              </w:rPr>
              <w:t>Утвердить прилагаемые:</w:t>
            </w:r>
          </w:p>
          <w:p w:rsidR="00814AE7" w:rsidRPr="00507CE5" w:rsidRDefault="00814AE7" w:rsidP="00507CE5">
            <w:pPr>
              <w:tabs>
                <w:tab w:val="left" w:pos="0"/>
              </w:tabs>
              <w:ind w:firstLine="0"/>
              <w:rPr>
                <w:rFonts w:ascii="Times New Roman" w:hAnsi="Times New Roman" w:cs="Times New Roman"/>
                <w:sz w:val="24"/>
                <w:szCs w:val="24"/>
              </w:rPr>
            </w:pPr>
            <w:bookmarkStart w:id="0" w:name="_GoBack"/>
            <w:bookmarkEnd w:id="0"/>
            <w:r w:rsidRPr="00507CE5">
              <w:rPr>
                <w:rFonts w:ascii="Times New Roman" w:hAnsi="Times New Roman" w:cs="Times New Roman"/>
                <w:sz w:val="24"/>
                <w:szCs w:val="24"/>
              </w:rPr>
              <w:t>форму справки о доходах, об имуществе и обязательствах имущественного характера лица, поступающего на работу на должность руководителя муниципального учреждения;</w:t>
            </w:r>
          </w:p>
          <w:p w:rsidR="00814AE7" w:rsidRPr="00E60EA4" w:rsidRDefault="00814AE7" w:rsidP="00DE6FA2">
            <w:pPr>
              <w:pStyle w:val="ListParagraph"/>
              <w:ind w:left="34" w:hanging="993"/>
              <w:rPr>
                <w:rFonts w:ascii="Times New Roman" w:hAnsi="Times New Roman" w:cs="Times New Roman"/>
                <w:sz w:val="24"/>
                <w:szCs w:val="24"/>
              </w:rPr>
            </w:pPr>
            <w:r w:rsidRPr="00E60EA4">
              <w:rPr>
                <w:rFonts w:ascii="Times New Roman" w:hAnsi="Times New Roman" w:cs="Times New Roman"/>
                <w:sz w:val="24"/>
                <w:szCs w:val="24"/>
              </w:rPr>
              <w:t>форму  справки о доходах, об имуществе и обязательствах имущественного характера  руководителя муниципального учреждения;</w:t>
            </w:r>
          </w:p>
          <w:p w:rsidR="00814AE7" w:rsidRPr="00E60EA4" w:rsidRDefault="00814AE7" w:rsidP="00DE6FA2">
            <w:pPr>
              <w:pStyle w:val="ListParagraph"/>
              <w:ind w:left="34" w:firstLine="0"/>
              <w:rPr>
                <w:rFonts w:ascii="Times New Roman" w:hAnsi="Times New Roman" w:cs="Times New Roman"/>
                <w:sz w:val="24"/>
                <w:szCs w:val="24"/>
              </w:rPr>
            </w:pPr>
            <w:r w:rsidRPr="00E60EA4">
              <w:rPr>
                <w:rFonts w:ascii="Times New Roman" w:hAnsi="Times New Roman" w:cs="Times New Roman"/>
                <w:sz w:val="24"/>
                <w:szCs w:val="24"/>
              </w:rPr>
              <w:t xml:space="preserve">форму справки о доходах, об имуществе и обязательствах имущественного характера супруги (супруга) и несовершеннолетних детей лица, поступающего на работу на должность руководителя учреждения;  </w:t>
            </w:r>
          </w:p>
          <w:p w:rsidR="00814AE7" w:rsidRPr="00E60EA4" w:rsidRDefault="00814AE7" w:rsidP="00DE6FA2">
            <w:pPr>
              <w:ind w:firstLine="0"/>
              <w:rPr>
                <w:rFonts w:ascii="Times New Roman" w:hAnsi="Times New Roman" w:cs="Times New Roman"/>
                <w:sz w:val="24"/>
                <w:szCs w:val="24"/>
              </w:rPr>
            </w:pPr>
            <w:r w:rsidRPr="00E60EA4">
              <w:rPr>
                <w:rFonts w:ascii="Times New Roman" w:hAnsi="Times New Roman" w:cs="Times New Roman"/>
                <w:sz w:val="24"/>
                <w:szCs w:val="24"/>
              </w:rPr>
              <w:t>форму справки о доходах, об имуществе и обязательствах имущественного характера супруги (супруга) и несовершеннолетних детей руководителя муниципального учреждения.</w:t>
            </w:r>
          </w:p>
          <w:p w:rsidR="00814AE7" w:rsidRPr="00E60EA4" w:rsidRDefault="00814AE7" w:rsidP="00E60EA4">
            <w:pPr>
              <w:pStyle w:val="ListParagraph"/>
              <w:numPr>
                <w:ilvl w:val="0"/>
                <w:numId w:val="1"/>
              </w:numPr>
              <w:spacing w:after="240"/>
              <w:ind w:left="34"/>
              <w:rPr>
                <w:rFonts w:ascii="Times New Roman" w:hAnsi="Times New Roman" w:cs="Times New Roman"/>
                <w:sz w:val="24"/>
                <w:szCs w:val="24"/>
              </w:rPr>
            </w:pPr>
            <w:r w:rsidRPr="00E60EA4">
              <w:rPr>
                <w:rFonts w:ascii="Times New Roman" w:hAnsi="Times New Roman" w:cs="Times New Roman"/>
                <w:sz w:val="24"/>
                <w:szCs w:val="24"/>
              </w:rPr>
              <w:t>3.Настоящее постановление вступает в силу со дня его официального опубликования.</w:t>
            </w:r>
          </w:p>
        </w:tc>
      </w:tr>
    </w:tbl>
    <w:p w:rsidR="00814AE7" w:rsidRPr="00E60EA4" w:rsidRDefault="00814AE7" w:rsidP="00DE6FA2">
      <w:pPr>
        <w:rPr>
          <w:sz w:val="24"/>
          <w:szCs w:val="24"/>
        </w:rPr>
      </w:pPr>
    </w:p>
    <w:p w:rsidR="00814AE7" w:rsidRPr="00E60EA4" w:rsidRDefault="00814AE7" w:rsidP="00DE6FA2">
      <w:pPr>
        <w:rPr>
          <w:sz w:val="24"/>
          <w:szCs w:val="24"/>
        </w:rPr>
      </w:pPr>
    </w:p>
    <w:p w:rsidR="00814AE7" w:rsidRPr="00E60EA4" w:rsidRDefault="00814AE7" w:rsidP="00DE6FA2">
      <w:pPr>
        <w:rPr>
          <w:rFonts w:ascii="Times New Roman" w:hAnsi="Times New Roman" w:cs="Times New Roman"/>
          <w:sz w:val="24"/>
          <w:szCs w:val="24"/>
        </w:rPr>
      </w:pPr>
      <w:r w:rsidRPr="00E60EA4">
        <w:rPr>
          <w:rFonts w:ascii="Times New Roman" w:hAnsi="Times New Roman" w:cs="Times New Roman"/>
          <w:sz w:val="24"/>
          <w:szCs w:val="24"/>
        </w:rPr>
        <w:t>И. о. Главы Липкинского</w:t>
      </w:r>
    </w:p>
    <w:p w:rsidR="00814AE7" w:rsidRDefault="00814AE7" w:rsidP="00DE6FA2">
      <w:pPr>
        <w:rPr>
          <w:rFonts w:ascii="Times New Roman" w:hAnsi="Times New Roman" w:cs="Times New Roman"/>
          <w:sz w:val="24"/>
          <w:szCs w:val="24"/>
        </w:rPr>
      </w:pPr>
      <w:r w:rsidRPr="00E60EA4">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 xml:space="preserve">        </w:t>
      </w:r>
      <w:r w:rsidRPr="00E60EA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60EA4">
        <w:rPr>
          <w:rFonts w:ascii="Times New Roman" w:hAnsi="Times New Roman" w:cs="Times New Roman"/>
          <w:sz w:val="24"/>
          <w:szCs w:val="24"/>
        </w:rPr>
        <w:t xml:space="preserve">   Т.В. Морозова</w:t>
      </w:r>
    </w:p>
    <w:p w:rsidR="00814AE7" w:rsidRDefault="00814AE7" w:rsidP="00DE6FA2">
      <w:pPr>
        <w:rPr>
          <w:rFonts w:ascii="Times New Roman" w:hAnsi="Times New Roman" w:cs="Times New Roman"/>
          <w:sz w:val="24"/>
          <w:szCs w:val="24"/>
        </w:rPr>
      </w:pPr>
    </w:p>
    <w:p w:rsidR="00814AE7" w:rsidRDefault="00814AE7" w:rsidP="00DE6FA2">
      <w:pPr>
        <w:rPr>
          <w:rFonts w:ascii="Times New Roman" w:hAnsi="Times New Roman" w:cs="Times New Roman"/>
          <w:sz w:val="24"/>
          <w:szCs w:val="24"/>
        </w:rPr>
      </w:pPr>
    </w:p>
    <w:p w:rsidR="00814AE7" w:rsidRDefault="00814AE7" w:rsidP="00DE6FA2">
      <w:pPr>
        <w:rPr>
          <w:rFonts w:ascii="Times New Roman" w:hAnsi="Times New Roman" w:cs="Times New Roman"/>
          <w:sz w:val="24"/>
          <w:szCs w:val="24"/>
        </w:rPr>
      </w:pPr>
    </w:p>
    <w:p w:rsidR="00814AE7" w:rsidRDefault="00814AE7" w:rsidP="00AD6D6C">
      <w:pPr>
        <w:ind w:left="4389" w:firstLine="57"/>
        <w:jc w:val="center"/>
        <w:rPr>
          <w:b/>
          <w:bCs/>
        </w:rPr>
      </w:pPr>
    </w:p>
    <w:p w:rsidR="00814AE7" w:rsidRDefault="00814AE7" w:rsidP="00AD6D6C">
      <w:pPr>
        <w:ind w:left="4389" w:firstLine="57"/>
        <w:jc w:val="center"/>
        <w:rPr>
          <w:b/>
          <w:bCs/>
        </w:rPr>
      </w:pPr>
      <w:r>
        <w:rPr>
          <w:b/>
          <w:bCs/>
        </w:rPr>
        <w:t>Утверждено</w:t>
      </w:r>
    </w:p>
    <w:p w:rsidR="00814AE7" w:rsidRDefault="00814AE7" w:rsidP="00AD6D6C">
      <w:pPr>
        <w:ind w:left="4389" w:firstLine="57"/>
        <w:jc w:val="center"/>
      </w:pPr>
      <w:r>
        <w:t>постановлением администрации</w:t>
      </w:r>
    </w:p>
    <w:p w:rsidR="00814AE7" w:rsidRDefault="00814AE7" w:rsidP="00AD6D6C">
      <w:pPr>
        <w:ind w:left="4389" w:firstLine="57"/>
        <w:jc w:val="center"/>
      </w:pPr>
      <w:r>
        <w:t>Липкинского сельского поселения</w:t>
      </w:r>
    </w:p>
    <w:p w:rsidR="00814AE7" w:rsidRDefault="00814AE7" w:rsidP="00AD6D6C">
      <w:pPr>
        <w:ind w:left="4389" w:firstLine="57"/>
        <w:jc w:val="center"/>
      </w:pPr>
      <w:r>
        <w:t>Ромодановского муниципального района</w:t>
      </w:r>
    </w:p>
    <w:p w:rsidR="00814AE7" w:rsidRDefault="00814AE7" w:rsidP="00AD6D6C">
      <w:pPr>
        <w:ind w:left="4389" w:firstLine="57"/>
        <w:jc w:val="center"/>
      </w:pPr>
      <w:r>
        <w:t>Республики Мордовия</w:t>
      </w:r>
    </w:p>
    <w:p w:rsidR="00814AE7" w:rsidRDefault="00814AE7" w:rsidP="00AD6D6C">
      <w:pPr>
        <w:tabs>
          <w:tab w:val="left" w:pos="5308"/>
        </w:tabs>
        <w:ind w:left="4389" w:firstLine="57"/>
        <w:jc w:val="center"/>
      </w:pPr>
      <w:r>
        <w:t>от «</w:t>
      </w:r>
      <w:r w:rsidRPr="004F309F">
        <w:t>27» февраля 2013г</w:t>
      </w:r>
      <w:r>
        <w:t>. № 7</w:t>
      </w:r>
    </w:p>
    <w:p w:rsidR="00814AE7" w:rsidRDefault="00814AE7" w:rsidP="00AD6D6C">
      <w:pPr>
        <w:pStyle w:val="Heading1"/>
        <w:jc w:val="center"/>
        <w:rPr>
          <w:rFonts w:cs="Arial"/>
        </w:rPr>
      </w:pPr>
    </w:p>
    <w:p w:rsidR="00814AE7" w:rsidRDefault="00814AE7" w:rsidP="00AD6D6C">
      <w:pPr>
        <w:pStyle w:val="Heading1"/>
        <w:jc w:val="center"/>
        <w:rPr>
          <w:rFonts w:cs="Arial"/>
        </w:rPr>
      </w:pPr>
      <w:r>
        <w:rPr>
          <w:rFonts w:cs="Arial"/>
        </w:rPr>
        <w:t>Положение</w:t>
      </w:r>
      <w:r>
        <w:rPr>
          <w:rFonts w:cs="Arial"/>
        </w:rPr>
        <w:br/>
        <w:t>о представлении лицом, поступающим на работу на должность руководителя муниципального учреждения, а также руководителем муниципального учреждения сведений о своих доходах, об имуществе и обязательствах имущественного характера и о доходах, об имуществе и обязательствах имущественного характера супруги (супруга) и несовершеннолетних детей</w:t>
      </w:r>
      <w:r>
        <w:rPr>
          <w:rFonts w:cs="Arial"/>
        </w:rPr>
        <w:br/>
      </w:r>
    </w:p>
    <w:p w:rsidR="00814AE7" w:rsidRDefault="00814AE7" w:rsidP="00AD6D6C"/>
    <w:p w:rsidR="00814AE7" w:rsidRDefault="00814AE7" w:rsidP="00AD6D6C">
      <w:pPr>
        <w:rPr>
          <w:sz w:val="28"/>
          <w:szCs w:val="28"/>
        </w:rPr>
      </w:pPr>
      <w:bookmarkStart w:id="1" w:name="sub_1001"/>
      <w:r>
        <w:rPr>
          <w:sz w:val="28"/>
          <w:szCs w:val="28"/>
        </w:rPr>
        <w:t>1. Лицо, поступающее на работу на должность руководителя муниципального учреждения, а также руководитель муниципального учреждения обязаны представлять работодателю в письменной и электронной форме сведения о своих доходах, об имуществе и обязательствах имущественного характера и о доходах, об имуществе и обязательствах имущественного характера супруги (супруга) и несовершеннолетних детей (далее - сведения о доходах, об имуществе и обязательствах имущественного характера).</w:t>
      </w:r>
    </w:p>
    <w:p w:rsidR="00814AE7" w:rsidRDefault="00814AE7" w:rsidP="00AD6D6C">
      <w:pPr>
        <w:rPr>
          <w:sz w:val="28"/>
          <w:szCs w:val="28"/>
        </w:rPr>
      </w:pPr>
      <w:bookmarkStart w:id="2" w:name="sub_1002"/>
      <w:bookmarkEnd w:id="1"/>
      <w:r>
        <w:rPr>
          <w:sz w:val="28"/>
          <w:szCs w:val="28"/>
        </w:rPr>
        <w:t>2. Сведения о доходах, об имуществе и обязательствах имущественного характера представляются руководителем муниципального учреждения по утвержденным формам справок ежегодно, не позднее 30 апреля года, следующего за отчетным.</w:t>
      </w:r>
    </w:p>
    <w:p w:rsidR="00814AE7" w:rsidRDefault="00814AE7" w:rsidP="00AD6D6C">
      <w:pPr>
        <w:rPr>
          <w:sz w:val="28"/>
          <w:szCs w:val="28"/>
        </w:rPr>
      </w:pPr>
      <w:bookmarkStart w:id="3" w:name="sub_1003"/>
      <w:bookmarkEnd w:id="2"/>
      <w:r>
        <w:rPr>
          <w:sz w:val="28"/>
          <w:szCs w:val="28"/>
        </w:rPr>
        <w:t>3. Лицо, поступающее на работу на должность руководителя муниципального учреждения, представляет:</w:t>
      </w:r>
    </w:p>
    <w:bookmarkEnd w:id="3"/>
    <w:p w:rsidR="00814AE7" w:rsidRDefault="00814AE7" w:rsidP="00AD6D6C">
      <w:pPr>
        <w:rPr>
          <w:sz w:val="28"/>
          <w:szCs w:val="28"/>
        </w:rPr>
      </w:pPr>
      <w:r>
        <w:rPr>
          <w:sz w:val="28"/>
          <w:szCs w:val="28"/>
        </w:rPr>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работу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работу на должность руководителя (на отчетную дату);</w:t>
      </w:r>
    </w:p>
    <w:p w:rsidR="00814AE7" w:rsidRDefault="00814AE7" w:rsidP="00AD6D6C">
      <w:pPr>
        <w:rPr>
          <w:sz w:val="28"/>
          <w:szCs w:val="28"/>
        </w:rPr>
      </w:pPr>
      <w:r>
        <w:rPr>
          <w:sz w:val="28"/>
          <w:szCs w:val="28"/>
        </w:rP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работу на должность руководителя,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документов.</w:t>
      </w:r>
    </w:p>
    <w:p w:rsidR="00814AE7" w:rsidRDefault="00814AE7" w:rsidP="00AD6D6C">
      <w:pPr>
        <w:rPr>
          <w:sz w:val="28"/>
          <w:szCs w:val="28"/>
        </w:rPr>
      </w:pPr>
      <w:bookmarkStart w:id="4" w:name="sub_1004"/>
      <w:r>
        <w:rPr>
          <w:sz w:val="28"/>
          <w:szCs w:val="28"/>
        </w:rPr>
        <w:t>4. Руководитель муниципального учреждения представляет:</w:t>
      </w:r>
    </w:p>
    <w:bookmarkEnd w:id="4"/>
    <w:p w:rsidR="00814AE7" w:rsidRDefault="00814AE7" w:rsidP="00AD6D6C">
      <w:pPr>
        <w:rPr>
          <w:sz w:val="28"/>
          <w:szCs w:val="28"/>
        </w:rPr>
      </w:pPr>
      <w:r>
        <w:rPr>
          <w:sz w:val="28"/>
          <w:szCs w:val="28"/>
        </w:rPr>
        <w:t>1) сведения о своих доходах, полученных за отчетный период (с 1 января по 31 декабря) от всех источников (включая заработную плату, пенсии, пособия и иные выплаты), а также сведения об имуществе и обязательствах имущественного характера по состоянию на конец отчетного периода;</w:t>
      </w:r>
    </w:p>
    <w:p w:rsidR="00814AE7" w:rsidRDefault="00814AE7" w:rsidP="00AD6D6C">
      <w:pPr>
        <w:rPr>
          <w:sz w:val="28"/>
          <w:szCs w:val="28"/>
        </w:rPr>
      </w:pPr>
      <w:r>
        <w:rPr>
          <w:sz w:val="28"/>
          <w:szCs w:val="28"/>
        </w:rP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 иные выплаты), а также сведения об их имуществе и обязательствах имущественного характера по состоянию на конец отчетного периода.</w:t>
      </w:r>
    </w:p>
    <w:p w:rsidR="00814AE7" w:rsidRDefault="00814AE7" w:rsidP="00AD6D6C">
      <w:pPr>
        <w:rPr>
          <w:sz w:val="28"/>
          <w:szCs w:val="28"/>
        </w:rPr>
      </w:pPr>
      <w:bookmarkStart w:id="5" w:name="sub_1005"/>
      <w:r>
        <w:rPr>
          <w:sz w:val="28"/>
          <w:szCs w:val="28"/>
        </w:rPr>
        <w:t>5.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не позднее 30 июня года, следующего за отчетным.</w:t>
      </w:r>
    </w:p>
    <w:bookmarkEnd w:id="5"/>
    <w:p w:rsidR="00814AE7" w:rsidRDefault="00814AE7" w:rsidP="00AD6D6C">
      <w:pPr>
        <w:rPr>
          <w:sz w:val="28"/>
          <w:szCs w:val="28"/>
        </w:rPr>
      </w:pPr>
      <w:r>
        <w:rPr>
          <w:sz w:val="28"/>
          <w:szCs w:val="28"/>
        </w:rPr>
        <w:t>Такие уточненные сведения не считаются представленными с нарушением срока.</w:t>
      </w:r>
    </w:p>
    <w:p w:rsidR="00814AE7" w:rsidRDefault="00814AE7" w:rsidP="00AD6D6C">
      <w:pPr>
        <w:rPr>
          <w:sz w:val="28"/>
          <w:szCs w:val="28"/>
        </w:rPr>
      </w:pPr>
      <w:bookmarkStart w:id="6" w:name="sub_1006"/>
      <w:r>
        <w:rPr>
          <w:sz w:val="28"/>
          <w:szCs w:val="28"/>
        </w:rPr>
        <w:t>6.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порядке, устанавливаемом нормативными правовыми актами Российской Федерации.</w:t>
      </w:r>
    </w:p>
    <w:bookmarkEnd w:id="6"/>
    <w:p w:rsidR="00814AE7" w:rsidRDefault="00814AE7" w:rsidP="00AD6D6C">
      <w:pPr>
        <w:ind w:firstLine="709"/>
        <w:rPr>
          <w:b/>
          <w:bCs/>
          <w:sz w:val="28"/>
          <w:szCs w:val="28"/>
        </w:rPr>
      </w:pPr>
      <w:r>
        <w:rPr>
          <w:sz w:val="28"/>
          <w:szCs w:val="28"/>
        </w:rPr>
        <w:t>7. Сведения о доходах, об имуществе и обязательствах имущественного характера, представляемые лицом, поступающим на работу на должность руководителя муниципального учреждения, а также руководителем муниципального учреждения в соответствии с настоящим Положением, являются сведениями конфиденциального характера, если федеральным законом они не отнесены к сведениям, составляющим государственную тайну.</w:t>
      </w: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left="4389" w:firstLine="57"/>
        <w:jc w:val="center"/>
        <w:rPr>
          <w:b/>
          <w:bCs/>
        </w:rPr>
      </w:pPr>
      <w:r>
        <w:rPr>
          <w:b/>
          <w:bCs/>
        </w:rPr>
        <w:t>Утверждено</w:t>
      </w:r>
    </w:p>
    <w:p w:rsidR="00814AE7" w:rsidRDefault="00814AE7" w:rsidP="00AD6D6C">
      <w:pPr>
        <w:ind w:left="4389" w:firstLine="57"/>
        <w:jc w:val="center"/>
      </w:pPr>
      <w:r>
        <w:t>постановлением администрации</w:t>
      </w:r>
    </w:p>
    <w:p w:rsidR="00814AE7" w:rsidRDefault="00814AE7" w:rsidP="00AD6D6C">
      <w:pPr>
        <w:ind w:left="4389" w:firstLine="57"/>
        <w:jc w:val="center"/>
      </w:pPr>
      <w:r>
        <w:t>Липкинского сельского поселения</w:t>
      </w:r>
    </w:p>
    <w:p w:rsidR="00814AE7" w:rsidRDefault="00814AE7" w:rsidP="00AD6D6C">
      <w:pPr>
        <w:ind w:left="4389" w:firstLine="57"/>
        <w:jc w:val="center"/>
      </w:pPr>
      <w:r>
        <w:t>Ромодановского муниципального района</w:t>
      </w:r>
    </w:p>
    <w:p w:rsidR="00814AE7" w:rsidRDefault="00814AE7" w:rsidP="00AD6D6C">
      <w:pPr>
        <w:ind w:left="4389" w:firstLine="57"/>
        <w:jc w:val="center"/>
      </w:pPr>
      <w:r>
        <w:t>Республики Мордовия</w:t>
      </w:r>
    </w:p>
    <w:p w:rsidR="00814AE7" w:rsidRPr="004F309F" w:rsidRDefault="00814AE7" w:rsidP="00AD6D6C">
      <w:pPr>
        <w:tabs>
          <w:tab w:val="left" w:pos="5308"/>
        </w:tabs>
        <w:ind w:left="4389" w:firstLine="57"/>
        <w:jc w:val="center"/>
        <w:rPr>
          <w:u w:val="single"/>
        </w:rPr>
      </w:pPr>
      <w:r>
        <w:t xml:space="preserve">от </w:t>
      </w:r>
      <w:r w:rsidRPr="004F309F">
        <w:t>«</w:t>
      </w:r>
      <w:r>
        <w:t>27</w:t>
      </w:r>
      <w:r w:rsidRPr="004F309F">
        <w:t>» февраля</w:t>
      </w:r>
      <w:r>
        <w:t xml:space="preserve"> 20</w:t>
      </w:r>
      <w:r w:rsidRPr="004F309F">
        <w:t>13</w:t>
      </w:r>
      <w:r>
        <w:t xml:space="preserve"> г. № 7</w:t>
      </w:r>
    </w:p>
    <w:p w:rsidR="00814AE7" w:rsidRDefault="00814AE7" w:rsidP="00AD6D6C">
      <w:pPr>
        <w:tabs>
          <w:tab w:val="left" w:pos="5308"/>
        </w:tabs>
        <w:ind w:left="4389" w:firstLine="57"/>
        <w:jc w:val="center"/>
      </w:pPr>
    </w:p>
    <w:p w:rsidR="00814AE7" w:rsidRDefault="00814AE7" w:rsidP="00AD6D6C">
      <w:pPr>
        <w:tabs>
          <w:tab w:val="left" w:pos="5308"/>
        </w:tabs>
        <w:ind w:left="4389" w:firstLine="57"/>
        <w:jc w:val="center"/>
      </w:pPr>
    </w:p>
    <w:p w:rsidR="00814AE7" w:rsidRDefault="00814AE7" w:rsidP="00AD6D6C">
      <w:pPr>
        <w:pStyle w:val="a0"/>
      </w:pPr>
      <w:r>
        <w:t>в ____________________________________________________</w:t>
      </w:r>
    </w:p>
    <w:p w:rsidR="00814AE7" w:rsidRDefault="00814AE7" w:rsidP="00AD6D6C">
      <w:pPr>
        <w:pStyle w:val="a0"/>
      </w:pPr>
      <w:r>
        <w:t xml:space="preserve">           (указывается наименование государственного органа)</w:t>
      </w:r>
    </w:p>
    <w:p w:rsidR="00814AE7" w:rsidRDefault="00814AE7" w:rsidP="00AD6D6C"/>
    <w:p w:rsidR="00814AE7" w:rsidRDefault="00814AE7" w:rsidP="00AD6D6C">
      <w:pPr>
        <w:pStyle w:val="a0"/>
        <w:jc w:val="center"/>
      </w:pPr>
      <w:r>
        <w:rPr>
          <w:rStyle w:val="a1"/>
        </w:rPr>
        <w:t>Справка</w:t>
      </w:r>
    </w:p>
    <w:p w:rsidR="00814AE7" w:rsidRDefault="00814AE7" w:rsidP="00AD6D6C">
      <w:pPr>
        <w:pStyle w:val="a0"/>
      </w:pPr>
      <w:r>
        <w:rPr>
          <w:rStyle w:val="a1"/>
        </w:rPr>
        <w:t xml:space="preserve">      о доходах, об имуществе и обязательствах имущественного характера лица, поступающего на работу на должность руководителя муниципального учреждения</w:t>
      </w:r>
    </w:p>
    <w:p w:rsidR="00814AE7" w:rsidRDefault="00814AE7" w:rsidP="00AD6D6C">
      <w:pPr>
        <w:pStyle w:val="a0"/>
      </w:pPr>
      <w:r>
        <w:t xml:space="preserve">     Я, _________________________________________________________________</w:t>
      </w:r>
    </w:p>
    <w:p w:rsidR="00814AE7" w:rsidRDefault="00814AE7" w:rsidP="00AD6D6C">
      <w:pPr>
        <w:pStyle w:val="a0"/>
      </w:pPr>
      <w:r>
        <w:t xml:space="preserve">                  (фамилия, имя, отчество, дата рождения)</w:t>
      </w:r>
    </w:p>
    <w:p w:rsidR="00814AE7" w:rsidRDefault="00814AE7" w:rsidP="00AD6D6C">
      <w:pPr>
        <w:pStyle w:val="a0"/>
      </w:pPr>
      <w:r>
        <w:t>_________________________________________________________________________</w:t>
      </w:r>
    </w:p>
    <w:p w:rsidR="00814AE7" w:rsidRDefault="00814AE7" w:rsidP="00AD6D6C">
      <w:pPr>
        <w:pStyle w:val="a0"/>
      </w:pPr>
      <w:r>
        <w:t>_________________________________________________________________________</w:t>
      </w:r>
    </w:p>
    <w:p w:rsidR="00814AE7" w:rsidRDefault="00814AE7" w:rsidP="00AD6D6C">
      <w:pPr>
        <w:pStyle w:val="a0"/>
      </w:pPr>
      <w:r>
        <w:t>________________________________________________________________________,</w:t>
      </w:r>
    </w:p>
    <w:p w:rsidR="00814AE7" w:rsidRDefault="00814AE7" w:rsidP="00AD6D6C">
      <w:pPr>
        <w:pStyle w:val="a0"/>
      </w:pPr>
      <w:r>
        <w:t xml:space="preserve">       (основное место работы, в случае отсутствия основного</w:t>
      </w:r>
    </w:p>
    <w:p w:rsidR="00814AE7" w:rsidRDefault="00814AE7" w:rsidP="00AD6D6C">
      <w:pPr>
        <w:pStyle w:val="a0"/>
      </w:pPr>
      <w:r>
        <w:t xml:space="preserve">                   места работы - род занятий)</w:t>
      </w:r>
    </w:p>
    <w:p w:rsidR="00814AE7" w:rsidRDefault="00814AE7" w:rsidP="00AD6D6C">
      <w:pPr>
        <w:pStyle w:val="a0"/>
      </w:pPr>
      <w:r>
        <w:t>проживающий по адресу: __________________________________________________</w:t>
      </w:r>
    </w:p>
    <w:p w:rsidR="00814AE7" w:rsidRDefault="00814AE7" w:rsidP="00AD6D6C">
      <w:pPr>
        <w:pStyle w:val="a0"/>
      </w:pPr>
      <w:r>
        <w:t xml:space="preserve">                                (адрес места жительства)</w:t>
      </w:r>
    </w:p>
    <w:p w:rsidR="00814AE7" w:rsidRDefault="00814AE7" w:rsidP="00AD6D6C">
      <w:pPr>
        <w:pStyle w:val="a0"/>
      </w:pPr>
      <w:r>
        <w:t>________________________________________________________________________,</w:t>
      </w:r>
    </w:p>
    <w:p w:rsidR="00814AE7" w:rsidRDefault="00814AE7" w:rsidP="00AD6D6C">
      <w:pPr>
        <w:pStyle w:val="a0"/>
      </w:pPr>
      <w:r>
        <w:t>сообщаю  сведения  о  своих  доходах,  об  имуществе, о вкладах в банках,</w:t>
      </w:r>
    </w:p>
    <w:p w:rsidR="00814AE7" w:rsidRDefault="00814AE7" w:rsidP="00AD6D6C">
      <w:pPr>
        <w:pStyle w:val="a0"/>
      </w:pPr>
      <w:r>
        <w:t>ценных бумагах, об обязательствах имущественного характера:</w:t>
      </w:r>
    </w:p>
    <w:p w:rsidR="00814AE7" w:rsidRDefault="00814AE7" w:rsidP="00AD6D6C"/>
    <w:p w:rsidR="00814AE7" w:rsidRDefault="00814AE7" w:rsidP="00AD6D6C">
      <w:pPr>
        <w:pStyle w:val="a0"/>
      </w:pPr>
      <w:bookmarkStart w:id="7" w:name="sub_2100"/>
      <w:r>
        <w:t xml:space="preserve">     Раздел 1. Сведения о доходах </w:t>
      </w:r>
      <w:hyperlink r:id="rId5" w:anchor="sub_2101#sub_2101" w:history="1">
        <w:r>
          <w:rPr>
            <w:rStyle w:val="a"/>
            <w:sz w:val="26"/>
            <w:szCs w:val="26"/>
          </w:rPr>
          <w:t>&lt;1&gt;</w:t>
        </w:r>
      </w:hyperlink>
    </w:p>
    <w:tbl>
      <w:tblPr>
        <w:tblpPr w:leftFromText="180" w:rightFromText="180" w:vertAnchor="text" w:horzAnchor="margin" w:tblpXSpec="center" w:tblpY="104"/>
        <w:tblW w:w="0" w:type="auto"/>
        <w:tblBorders>
          <w:top w:val="single" w:sz="4" w:space="0" w:color="auto"/>
          <w:left w:val="single" w:sz="4" w:space="0" w:color="auto"/>
          <w:bottom w:val="single" w:sz="4" w:space="0" w:color="auto"/>
          <w:right w:val="single" w:sz="4" w:space="0" w:color="auto"/>
        </w:tblBorders>
        <w:tblLayout w:type="fixed"/>
        <w:tblLook w:val="0000"/>
      </w:tblPr>
      <w:tblGrid>
        <w:gridCol w:w="789"/>
        <w:gridCol w:w="6447"/>
        <w:gridCol w:w="2929"/>
      </w:tblGrid>
      <w:tr w:rsidR="00814AE7" w:rsidTr="00D94619">
        <w:tc>
          <w:tcPr>
            <w:tcW w:w="789" w:type="dxa"/>
            <w:tcBorders>
              <w:top w:val="single" w:sz="4" w:space="0" w:color="auto"/>
              <w:bottom w:val="single" w:sz="4" w:space="0" w:color="auto"/>
              <w:right w:val="single" w:sz="4" w:space="0" w:color="auto"/>
            </w:tcBorders>
          </w:tcPr>
          <w:bookmarkEnd w:id="7"/>
          <w:p w:rsidR="00814AE7" w:rsidRDefault="00814AE7" w:rsidP="00D94619">
            <w:pPr>
              <w:pStyle w:val="a2"/>
              <w:jc w:val="center"/>
              <w:rPr>
                <w:sz w:val="26"/>
                <w:szCs w:val="26"/>
              </w:rPr>
            </w:pPr>
            <w:r>
              <w:rPr>
                <w:sz w:val="26"/>
                <w:szCs w:val="26"/>
              </w:rPr>
              <w:t>N</w:t>
            </w:r>
            <w:r>
              <w:rPr>
                <w:sz w:val="26"/>
                <w:szCs w:val="26"/>
              </w:rPr>
              <w:br/>
              <w:t>п/п</w:t>
            </w:r>
          </w:p>
        </w:tc>
        <w:tc>
          <w:tcPr>
            <w:tcW w:w="64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дохода</w:t>
            </w:r>
          </w:p>
        </w:tc>
        <w:tc>
          <w:tcPr>
            <w:tcW w:w="2929"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 xml:space="preserve">Величина дохода </w:t>
            </w:r>
            <w:hyperlink r:id="rId6" w:anchor="sub_2102#sub_2102" w:history="1">
              <w:r>
                <w:rPr>
                  <w:rStyle w:val="a"/>
                  <w:sz w:val="26"/>
                  <w:szCs w:val="26"/>
                </w:rPr>
                <w:t>&lt;2&gt;</w:t>
              </w:r>
            </w:hyperlink>
            <w:r>
              <w:rPr>
                <w:sz w:val="26"/>
                <w:szCs w:val="26"/>
              </w:rPr>
              <w:t xml:space="preserve"> (рублей)</w:t>
            </w:r>
          </w:p>
        </w:tc>
      </w:tr>
      <w:tr w:rsidR="00814AE7" w:rsidTr="00D94619">
        <w:tc>
          <w:tcPr>
            <w:tcW w:w="78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64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по основному месту работы</w:t>
            </w:r>
          </w:p>
        </w:tc>
        <w:tc>
          <w:tcPr>
            <w:tcW w:w="292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c>
          <w:tcPr>
            <w:tcW w:w="78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64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педагогической деятельности</w:t>
            </w:r>
          </w:p>
        </w:tc>
        <w:tc>
          <w:tcPr>
            <w:tcW w:w="292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c>
          <w:tcPr>
            <w:tcW w:w="78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64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научной деятельности</w:t>
            </w:r>
          </w:p>
        </w:tc>
        <w:tc>
          <w:tcPr>
            <w:tcW w:w="292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c>
          <w:tcPr>
            <w:tcW w:w="78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64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иной творческой деятельности</w:t>
            </w:r>
          </w:p>
        </w:tc>
        <w:tc>
          <w:tcPr>
            <w:tcW w:w="292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c>
          <w:tcPr>
            <w:tcW w:w="78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64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вкладов в банках и иных кредитных организациях</w:t>
            </w:r>
          </w:p>
        </w:tc>
        <w:tc>
          <w:tcPr>
            <w:tcW w:w="292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c>
          <w:tcPr>
            <w:tcW w:w="78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64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ценных бумаг и долей участия в коммерческих организациях</w:t>
            </w:r>
          </w:p>
        </w:tc>
        <w:tc>
          <w:tcPr>
            <w:tcW w:w="292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c>
          <w:tcPr>
            <w:tcW w:w="78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7.</w:t>
            </w:r>
          </w:p>
        </w:tc>
        <w:tc>
          <w:tcPr>
            <w:tcW w:w="64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Иные доходы (указать вид дохода):</w:t>
            </w:r>
          </w:p>
        </w:tc>
        <w:tc>
          <w:tcPr>
            <w:tcW w:w="292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c>
          <w:tcPr>
            <w:tcW w:w="78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64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92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c>
          <w:tcPr>
            <w:tcW w:w="78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64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92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c>
          <w:tcPr>
            <w:tcW w:w="78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64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292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c>
          <w:tcPr>
            <w:tcW w:w="78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8.</w:t>
            </w:r>
          </w:p>
        </w:tc>
        <w:tc>
          <w:tcPr>
            <w:tcW w:w="64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Итого доход за отчетный период</w:t>
            </w:r>
          </w:p>
        </w:tc>
        <w:tc>
          <w:tcPr>
            <w:tcW w:w="292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 w:rsidR="00814AE7" w:rsidRDefault="00814AE7" w:rsidP="00AD6D6C">
      <w:pPr>
        <w:pStyle w:val="a0"/>
      </w:pPr>
      <w:r>
        <w:t>- - - - - - - - - -</w:t>
      </w:r>
    </w:p>
    <w:p w:rsidR="00814AE7" w:rsidRDefault="00814AE7" w:rsidP="00AD6D6C">
      <w:pPr>
        <w:pStyle w:val="a0"/>
      </w:pPr>
      <w:bookmarkStart w:id="8" w:name="sub_2101"/>
      <w:r>
        <w:t xml:space="preserve">     &lt;1&gt;  Указываются  доходы (включая пенсии, пособия и иные выплаты) за</w:t>
      </w:r>
    </w:p>
    <w:bookmarkEnd w:id="8"/>
    <w:p w:rsidR="00814AE7" w:rsidRDefault="00814AE7" w:rsidP="00AD6D6C">
      <w:pPr>
        <w:pStyle w:val="a0"/>
      </w:pPr>
      <w:r>
        <w:t>отчетный период.</w:t>
      </w:r>
    </w:p>
    <w:p w:rsidR="00814AE7" w:rsidRDefault="00814AE7" w:rsidP="00AD6D6C">
      <w:pPr>
        <w:pStyle w:val="a0"/>
      </w:pPr>
      <w:bookmarkStart w:id="9" w:name="sub_2102"/>
      <w:r>
        <w:t xml:space="preserve">     &lt;2&gt;  Доход, полученный в иностранной валюте, указывается в рублях по</w:t>
      </w:r>
    </w:p>
    <w:bookmarkEnd w:id="9"/>
    <w:p w:rsidR="00814AE7" w:rsidRDefault="00814AE7" w:rsidP="00AD6D6C">
      <w:pPr>
        <w:pStyle w:val="a0"/>
      </w:pPr>
      <w:r>
        <w:t>курсу Банка России на дату получения дохода.</w:t>
      </w:r>
    </w:p>
    <w:p w:rsidR="00814AE7" w:rsidRDefault="00814AE7" w:rsidP="00AD6D6C"/>
    <w:p w:rsidR="00814AE7" w:rsidRDefault="00814AE7" w:rsidP="00AD6D6C">
      <w:pPr>
        <w:pStyle w:val="a0"/>
      </w:pPr>
      <w:bookmarkStart w:id="10" w:name="sub_2200"/>
      <w:r>
        <w:t xml:space="preserve">     Раздел 2. Сведения об имуществе</w:t>
      </w:r>
    </w:p>
    <w:bookmarkEnd w:id="10"/>
    <w:p w:rsidR="00814AE7" w:rsidRDefault="00814AE7" w:rsidP="00AD6D6C"/>
    <w:p w:rsidR="00814AE7" w:rsidRDefault="00814AE7" w:rsidP="00AD6D6C">
      <w:pPr>
        <w:pStyle w:val="a0"/>
      </w:pPr>
      <w:r>
        <w:t xml:space="preserve">     2.1. Недвижимое имущество</w:t>
      </w:r>
    </w:p>
    <w:p w:rsidR="00814AE7" w:rsidRDefault="00814AE7" w:rsidP="00AD6D6C"/>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757"/>
        <w:gridCol w:w="3470"/>
        <w:gridCol w:w="1862"/>
        <w:gridCol w:w="1877"/>
        <w:gridCol w:w="1878"/>
      </w:tblGrid>
      <w:tr w:rsidR="00814AE7" w:rsidTr="00D94619">
        <w:trPr>
          <w:trHeight w:val="599"/>
        </w:trPr>
        <w:tc>
          <w:tcPr>
            <w:tcW w:w="75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 наименование имущества</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Вид собственности </w:t>
            </w:r>
            <w:hyperlink r:id="rId7" w:anchor="sub_22101#sub_22101" w:history="1">
              <w:r>
                <w:rPr>
                  <w:rStyle w:val="a"/>
                  <w:sz w:val="26"/>
                  <w:szCs w:val="26"/>
                </w:rPr>
                <w:t>&lt;1&gt;</w:t>
              </w:r>
            </w:hyperlink>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Место нахождения (адрес)</w:t>
            </w:r>
          </w:p>
        </w:tc>
        <w:tc>
          <w:tcPr>
            <w:tcW w:w="1878"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Площадь</w:t>
            </w:r>
          </w:p>
          <w:p w:rsidR="00814AE7" w:rsidRDefault="00814AE7" w:rsidP="00D94619">
            <w:pPr>
              <w:pStyle w:val="a2"/>
              <w:jc w:val="center"/>
              <w:rPr>
                <w:sz w:val="26"/>
                <w:szCs w:val="26"/>
              </w:rPr>
            </w:pPr>
            <w:r>
              <w:rPr>
                <w:sz w:val="26"/>
                <w:szCs w:val="26"/>
              </w:rPr>
              <w:t>(кв. метров)</w:t>
            </w:r>
          </w:p>
        </w:tc>
      </w:tr>
      <w:tr w:rsidR="00814AE7" w:rsidTr="00D94619">
        <w:trPr>
          <w:trHeight w:val="284"/>
        </w:trPr>
        <w:tc>
          <w:tcPr>
            <w:tcW w:w="75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 xml:space="preserve">Земельные участки </w:t>
            </w:r>
            <w:hyperlink r:id="rId8" w:anchor="sub_21102#sub_21102" w:history="1">
              <w:r>
                <w:rPr>
                  <w:rStyle w:val="a"/>
                  <w:sz w:val="26"/>
                  <w:szCs w:val="26"/>
                </w:rPr>
                <w:t>&lt;2&gt;</w:t>
              </w:r>
            </w:hyperlink>
            <w:r>
              <w:rPr>
                <w:sz w:val="26"/>
                <w:szCs w:val="26"/>
              </w:rPr>
              <w:t>:</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4"/>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4"/>
        </w:trPr>
        <w:tc>
          <w:tcPr>
            <w:tcW w:w="75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Жилые дома:</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4"/>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4"/>
        </w:trPr>
        <w:tc>
          <w:tcPr>
            <w:tcW w:w="75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Квартиры:</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4"/>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75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Дачи:</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4"/>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4"/>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75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Гаражи:</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4"/>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4"/>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599"/>
        </w:trPr>
        <w:tc>
          <w:tcPr>
            <w:tcW w:w="75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Иное недвижимое имущество:</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4"/>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75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47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8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11" w:name="sub_22101"/>
      <w:r>
        <w:t xml:space="preserve">     &lt;1&gt;  Указывается  вид  собственности  (индивидуальная,  общая);  для</w:t>
      </w:r>
    </w:p>
    <w:bookmarkEnd w:id="11"/>
    <w:p w:rsidR="00814AE7" w:rsidRDefault="00814AE7" w:rsidP="00AD6D6C">
      <w:pPr>
        <w:pStyle w:val="a0"/>
      </w:pPr>
      <w:r>
        <w:t>совместной    собственности    указываются    иные    лица   (ф.и.о.  или</w:t>
      </w:r>
    </w:p>
    <w:p w:rsidR="00814AE7" w:rsidRDefault="00814AE7" w:rsidP="00AD6D6C">
      <w:pPr>
        <w:pStyle w:val="a0"/>
      </w:pPr>
      <w:r>
        <w:t>наименование),  в  собственности которых находится имущество; для долевой</w:t>
      </w:r>
    </w:p>
    <w:p w:rsidR="00814AE7" w:rsidRDefault="00814AE7" w:rsidP="00AD6D6C">
      <w:pPr>
        <w:pStyle w:val="a0"/>
      </w:pPr>
      <w:r>
        <w:t>собственности  указывается доля лица, поступающего на работу на должность</w:t>
      </w:r>
    </w:p>
    <w:p w:rsidR="00814AE7" w:rsidRDefault="00814AE7" w:rsidP="00AD6D6C">
      <w:pPr>
        <w:pStyle w:val="a0"/>
      </w:pPr>
      <w:r>
        <w:t>руководителя муниципального учреждения, представляющего сведения.</w:t>
      </w:r>
    </w:p>
    <w:p w:rsidR="00814AE7" w:rsidRDefault="00814AE7" w:rsidP="00AD6D6C">
      <w:pPr>
        <w:pStyle w:val="a0"/>
      </w:pPr>
      <w:bookmarkStart w:id="12" w:name="sub_21102"/>
      <w:r>
        <w:t xml:space="preserve">     &lt;2&gt;   Указывается    вид    земельного  участка  (пая,  доли):  под</w:t>
      </w:r>
    </w:p>
    <w:bookmarkEnd w:id="12"/>
    <w:p w:rsidR="00814AE7" w:rsidRDefault="00814AE7" w:rsidP="00AD6D6C">
      <w:pPr>
        <w:pStyle w:val="a0"/>
      </w:pPr>
      <w:r>
        <w:t>индивидуальное  жилищное  строительство,  дачный,  садовый, приусадебный,</w:t>
      </w:r>
    </w:p>
    <w:p w:rsidR="00814AE7" w:rsidRDefault="00814AE7" w:rsidP="00AD6D6C">
      <w:pPr>
        <w:pStyle w:val="a0"/>
      </w:pPr>
      <w:r>
        <w:t>огородный и др.</w:t>
      </w:r>
    </w:p>
    <w:p w:rsidR="00814AE7" w:rsidRDefault="00814AE7" w:rsidP="00AD6D6C"/>
    <w:p w:rsidR="00814AE7" w:rsidRDefault="00814AE7" w:rsidP="00AD6D6C">
      <w:pPr>
        <w:pStyle w:val="a0"/>
      </w:pPr>
      <w:r>
        <w:t xml:space="preserve">     2.2. Транспортные средства</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917"/>
        <w:gridCol w:w="4060"/>
        <w:gridCol w:w="2226"/>
        <w:gridCol w:w="2357"/>
      </w:tblGrid>
      <w:tr w:rsidR="00814AE7" w:rsidTr="00D94619">
        <w:trPr>
          <w:trHeight w:val="604"/>
        </w:trPr>
        <w:tc>
          <w:tcPr>
            <w:tcW w:w="9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 марка транспортного средства</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Вид собственности </w:t>
            </w:r>
            <w:hyperlink r:id="rId9" w:anchor="sub_21201#sub_21201" w:history="1">
              <w:r>
                <w:rPr>
                  <w:rStyle w:val="a"/>
                  <w:sz w:val="26"/>
                  <w:szCs w:val="26"/>
                </w:rPr>
                <w:t>&lt;1&gt;</w:t>
              </w:r>
            </w:hyperlink>
          </w:p>
        </w:tc>
        <w:tc>
          <w:tcPr>
            <w:tcW w:w="2357"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Место регистрации</w:t>
            </w:r>
          </w:p>
        </w:tc>
      </w:tr>
      <w:tr w:rsidR="00814AE7" w:rsidTr="00D94619">
        <w:trPr>
          <w:trHeight w:val="286"/>
        </w:trPr>
        <w:tc>
          <w:tcPr>
            <w:tcW w:w="9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2357"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4</w:t>
            </w: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Автомобили легковые:</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9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Автомобили грузовые:</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9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Автоприцепы:</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Мототранспортные средства:</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О</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9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Сельскохозяйственная техника:</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Водный транспорт:</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7.</w:t>
            </w: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Воздушный транспорт:</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9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8.</w:t>
            </w: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Иные транспортные средства:</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3"/>
        </w:trPr>
        <w:tc>
          <w:tcPr>
            <w:tcW w:w="91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0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13" w:name="sub_21201"/>
      <w:r>
        <w:t xml:space="preserve">     &lt;1&gt;  Указывается  вид  собственности  (индивидуальная,  общая);  для</w:t>
      </w:r>
    </w:p>
    <w:bookmarkEnd w:id="13"/>
    <w:p w:rsidR="00814AE7" w:rsidRDefault="00814AE7" w:rsidP="00AD6D6C">
      <w:pPr>
        <w:pStyle w:val="a0"/>
      </w:pPr>
      <w:r>
        <w:t>совместной    собственности    указываются    иные    лица   (ф.и.о.  или</w:t>
      </w:r>
    </w:p>
    <w:p w:rsidR="00814AE7" w:rsidRDefault="00814AE7" w:rsidP="00AD6D6C">
      <w:pPr>
        <w:pStyle w:val="a0"/>
      </w:pPr>
      <w:r>
        <w:t>наименование),  в  собственности которых находится имущество; для долевой</w:t>
      </w:r>
    </w:p>
    <w:p w:rsidR="00814AE7" w:rsidRDefault="00814AE7" w:rsidP="00AD6D6C">
      <w:pPr>
        <w:pStyle w:val="a0"/>
      </w:pPr>
      <w:r>
        <w:t>собственности  указывается доля лица, поступающего на работу на должность</w:t>
      </w:r>
    </w:p>
    <w:p w:rsidR="00814AE7" w:rsidRDefault="00814AE7" w:rsidP="00AD6D6C">
      <w:pPr>
        <w:pStyle w:val="a0"/>
      </w:pPr>
      <w:r>
        <w:t>руководителя муниципального учреждения, представляющего сведения.</w:t>
      </w:r>
    </w:p>
    <w:p w:rsidR="00814AE7" w:rsidRDefault="00814AE7" w:rsidP="00AD6D6C"/>
    <w:p w:rsidR="00814AE7" w:rsidRDefault="00814AE7" w:rsidP="00AD6D6C">
      <w:pPr>
        <w:pStyle w:val="a0"/>
      </w:pPr>
      <w:bookmarkStart w:id="14" w:name="sub_2300"/>
      <w:r>
        <w:t xml:space="preserve">     Раздел  3.  Сведения  о  денежных средствах, находящихся на счетах в</w:t>
      </w:r>
    </w:p>
    <w:bookmarkEnd w:id="14"/>
    <w:p w:rsidR="00814AE7" w:rsidRDefault="00814AE7" w:rsidP="00AD6D6C">
      <w:pPr>
        <w:pStyle w:val="a0"/>
      </w:pPr>
      <w:r>
        <w:t>банках и иных кредитных организациях</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28"/>
        <w:gridCol w:w="2959"/>
        <w:gridCol w:w="1734"/>
        <w:gridCol w:w="1456"/>
        <w:gridCol w:w="1156"/>
        <w:gridCol w:w="1621"/>
      </w:tblGrid>
      <w:tr w:rsidR="00814AE7" w:rsidTr="00D94619">
        <w:trPr>
          <w:trHeight w:val="939"/>
        </w:trPr>
        <w:tc>
          <w:tcPr>
            <w:tcW w:w="62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29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Наименование и адрес</w:t>
            </w:r>
          </w:p>
          <w:p w:rsidR="00814AE7" w:rsidRDefault="00814AE7" w:rsidP="00D94619">
            <w:pPr>
              <w:pStyle w:val="a2"/>
              <w:jc w:val="center"/>
              <w:rPr>
                <w:sz w:val="26"/>
                <w:szCs w:val="26"/>
              </w:rPr>
            </w:pPr>
            <w:r>
              <w:rPr>
                <w:sz w:val="26"/>
                <w:szCs w:val="26"/>
              </w:rPr>
              <w:t>банка или иной кредитной организации</w:t>
            </w:r>
          </w:p>
        </w:tc>
        <w:tc>
          <w:tcPr>
            <w:tcW w:w="173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w:t>
            </w:r>
          </w:p>
          <w:p w:rsidR="00814AE7" w:rsidRDefault="00814AE7" w:rsidP="00D94619">
            <w:pPr>
              <w:pStyle w:val="a2"/>
              <w:jc w:val="center"/>
              <w:rPr>
                <w:sz w:val="26"/>
                <w:szCs w:val="26"/>
              </w:rPr>
            </w:pPr>
            <w:r>
              <w:rPr>
                <w:sz w:val="26"/>
                <w:szCs w:val="26"/>
              </w:rPr>
              <w:t>валюта</w:t>
            </w:r>
          </w:p>
          <w:p w:rsidR="00814AE7" w:rsidRDefault="00814AE7" w:rsidP="00D94619">
            <w:pPr>
              <w:pStyle w:val="a2"/>
              <w:jc w:val="center"/>
              <w:rPr>
                <w:sz w:val="26"/>
                <w:szCs w:val="26"/>
              </w:rPr>
            </w:pPr>
            <w:r>
              <w:rPr>
                <w:sz w:val="26"/>
                <w:szCs w:val="26"/>
              </w:rPr>
              <w:t xml:space="preserve">счета </w:t>
            </w:r>
            <w:hyperlink r:id="rId10" w:anchor="sub_2301#sub_2301" w:history="1">
              <w:r>
                <w:rPr>
                  <w:rStyle w:val="a"/>
                  <w:sz w:val="26"/>
                  <w:szCs w:val="26"/>
                </w:rPr>
                <w:t>&lt;1&gt;</w:t>
              </w:r>
            </w:hyperlink>
          </w:p>
        </w:tc>
        <w:tc>
          <w:tcPr>
            <w:tcW w:w="14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Дата открытия счета</w:t>
            </w:r>
          </w:p>
        </w:tc>
        <w:tc>
          <w:tcPr>
            <w:tcW w:w="11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Номер счета</w:t>
            </w:r>
          </w:p>
        </w:tc>
        <w:tc>
          <w:tcPr>
            <w:tcW w:w="1621"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Остаток на</w:t>
            </w:r>
          </w:p>
          <w:p w:rsidR="00814AE7" w:rsidRDefault="00814AE7" w:rsidP="00D94619">
            <w:pPr>
              <w:pStyle w:val="a2"/>
              <w:jc w:val="center"/>
              <w:rPr>
                <w:sz w:val="26"/>
                <w:szCs w:val="26"/>
              </w:rPr>
            </w:pPr>
            <w:r>
              <w:rPr>
                <w:sz w:val="26"/>
                <w:szCs w:val="26"/>
              </w:rPr>
              <w:t xml:space="preserve">счете </w:t>
            </w:r>
            <w:hyperlink r:id="rId11" w:anchor="sub_2302#sub_2302" w:history="1">
              <w:r>
                <w:rPr>
                  <w:rStyle w:val="a"/>
                  <w:sz w:val="26"/>
                  <w:szCs w:val="26"/>
                </w:rPr>
                <w:t>&lt;2&gt;</w:t>
              </w:r>
            </w:hyperlink>
          </w:p>
          <w:p w:rsidR="00814AE7" w:rsidRDefault="00814AE7" w:rsidP="00D94619">
            <w:pPr>
              <w:pStyle w:val="a2"/>
              <w:jc w:val="center"/>
              <w:rPr>
                <w:sz w:val="26"/>
                <w:szCs w:val="26"/>
              </w:rPr>
            </w:pPr>
            <w:r>
              <w:rPr>
                <w:sz w:val="26"/>
                <w:szCs w:val="26"/>
              </w:rPr>
              <w:t>(рублей)</w:t>
            </w:r>
          </w:p>
        </w:tc>
      </w:tr>
      <w:tr w:rsidR="00814AE7" w:rsidTr="00D94619">
        <w:trPr>
          <w:trHeight w:val="319"/>
        </w:trPr>
        <w:tc>
          <w:tcPr>
            <w:tcW w:w="62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29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3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1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2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62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29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3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1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2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9"/>
        </w:trPr>
        <w:tc>
          <w:tcPr>
            <w:tcW w:w="62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29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3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1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2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15" w:name="sub_2301"/>
      <w:r>
        <w:t xml:space="preserve">     &lt;1&gt;  Указываются  вид счета (депозитный, текущий, расчетный, ссудный</w:t>
      </w:r>
    </w:p>
    <w:bookmarkEnd w:id="15"/>
    <w:p w:rsidR="00814AE7" w:rsidRDefault="00814AE7" w:rsidP="00AD6D6C">
      <w:pPr>
        <w:pStyle w:val="a0"/>
      </w:pPr>
      <w:r>
        <w:t>и  др.)  и валюта счета.</w:t>
      </w:r>
    </w:p>
    <w:p w:rsidR="00814AE7" w:rsidRDefault="00814AE7" w:rsidP="00AD6D6C">
      <w:pPr>
        <w:pStyle w:val="a0"/>
      </w:pPr>
      <w:bookmarkStart w:id="16" w:name="sub_2302"/>
      <w:r>
        <w:t xml:space="preserve">     &lt;2&gt; Остаток на счете указывается по состоянию на отчетную  дату. Для</w:t>
      </w:r>
    </w:p>
    <w:bookmarkEnd w:id="16"/>
    <w:p w:rsidR="00814AE7" w:rsidRDefault="00814AE7" w:rsidP="00AD6D6C">
      <w:pPr>
        <w:pStyle w:val="a0"/>
      </w:pPr>
      <w:r>
        <w:t>счетов  в  иностранной валюте остаток указывается в рублях по курсу Банка</w:t>
      </w:r>
    </w:p>
    <w:p w:rsidR="00814AE7" w:rsidRDefault="00814AE7" w:rsidP="00AD6D6C">
      <w:pPr>
        <w:pStyle w:val="a0"/>
      </w:pPr>
      <w:r>
        <w:t>России на отчетную дату.</w:t>
      </w:r>
    </w:p>
    <w:p w:rsidR="00814AE7" w:rsidRDefault="00814AE7" w:rsidP="00AD6D6C"/>
    <w:p w:rsidR="00814AE7" w:rsidRDefault="00814AE7" w:rsidP="00AD6D6C">
      <w:pPr>
        <w:pStyle w:val="a0"/>
      </w:pPr>
      <w:bookmarkStart w:id="17" w:name="sub_2400"/>
      <w:r>
        <w:t xml:space="preserve">     Раздел 4. Сведения о ценных бумагах</w:t>
      </w:r>
    </w:p>
    <w:p w:rsidR="00814AE7" w:rsidRDefault="00814AE7" w:rsidP="00AD6D6C">
      <w:pPr>
        <w:pStyle w:val="a0"/>
      </w:pPr>
      <w:bookmarkStart w:id="18" w:name="sub_2041"/>
      <w:bookmarkEnd w:id="17"/>
      <w:r>
        <w:t xml:space="preserve">     4.1. Акции и иное участие в коммерческих организациях</w:t>
      </w:r>
    </w:p>
    <w:bookmarkEnd w:id="18"/>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62"/>
        <w:gridCol w:w="2771"/>
        <w:gridCol w:w="1998"/>
        <w:gridCol w:w="1555"/>
        <w:gridCol w:w="1305"/>
        <w:gridCol w:w="1263"/>
      </w:tblGrid>
      <w:tr w:rsidR="00814AE7" w:rsidTr="00D94619">
        <w:trPr>
          <w:trHeight w:val="1205"/>
        </w:trPr>
        <w:tc>
          <w:tcPr>
            <w:tcW w:w="66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277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Наименование и организационно-правовая форма организации </w:t>
            </w:r>
            <w:hyperlink r:id="rId12" w:anchor="sub_24101#sub_24101" w:history="1">
              <w:r>
                <w:rPr>
                  <w:rStyle w:val="a"/>
                  <w:sz w:val="26"/>
                  <w:szCs w:val="26"/>
                </w:rPr>
                <w:t>&lt;1&gt;</w:t>
              </w:r>
            </w:hyperlink>
          </w:p>
        </w:tc>
        <w:tc>
          <w:tcPr>
            <w:tcW w:w="19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Место нахождения организации (адрес)</w:t>
            </w:r>
          </w:p>
        </w:tc>
        <w:tc>
          <w:tcPr>
            <w:tcW w:w="155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Уставный капитал </w:t>
            </w:r>
            <w:hyperlink r:id="rId13" w:anchor="sub_24102#sub_24102" w:history="1">
              <w:r>
                <w:rPr>
                  <w:rStyle w:val="a"/>
                  <w:sz w:val="26"/>
                  <w:szCs w:val="26"/>
                </w:rPr>
                <w:t>&lt;2&gt;</w:t>
              </w:r>
            </w:hyperlink>
            <w:r>
              <w:rPr>
                <w:sz w:val="26"/>
                <w:szCs w:val="26"/>
              </w:rPr>
              <w:t xml:space="preserve"> (рублей)</w:t>
            </w:r>
          </w:p>
        </w:tc>
        <w:tc>
          <w:tcPr>
            <w:tcW w:w="13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Доля участия</w:t>
            </w:r>
          </w:p>
          <w:p w:rsidR="00814AE7" w:rsidRDefault="00814AE7" w:rsidP="00D94619">
            <w:pPr>
              <w:pStyle w:val="a2"/>
              <w:jc w:val="center"/>
              <w:rPr>
                <w:sz w:val="26"/>
                <w:szCs w:val="26"/>
              </w:rPr>
            </w:pPr>
            <w:hyperlink r:id="rId14" w:anchor="sub_24103#sub_24103" w:history="1">
              <w:r>
                <w:rPr>
                  <w:rStyle w:val="a"/>
                  <w:sz w:val="26"/>
                  <w:szCs w:val="26"/>
                </w:rPr>
                <w:t>&lt;3&gt;</w:t>
              </w:r>
            </w:hyperlink>
          </w:p>
        </w:tc>
        <w:tc>
          <w:tcPr>
            <w:tcW w:w="1263"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Основание</w:t>
            </w:r>
          </w:p>
          <w:p w:rsidR="00814AE7" w:rsidRDefault="00814AE7" w:rsidP="00D94619">
            <w:pPr>
              <w:pStyle w:val="a2"/>
              <w:jc w:val="center"/>
              <w:rPr>
                <w:sz w:val="26"/>
                <w:szCs w:val="26"/>
              </w:rPr>
            </w:pPr>
            <w:r>
              <w:rPr>
                <w:sz w:val="26"/>
                <w:szCs w:val="26"/>
              </w:rPr>
              <w:t>участия</w:t>
            </w:r>
          </w:p>
          <w:p w:rsidR="00814AE7" w:rsidRDefault="00814AE7" w:rsidP="00D94619">
            <w:pPr>
              <w:pStyle w:val="a2"/>
              <w:jc w:val="center"/>
              <w:rPr>
                <w:sz w:val="26"/>
                <w:szCs w:val="26"/>
              </w:rPr>
            </w:pPr>
            <w:hyperlink r:id="rId15" w:anchor="sub_24104#sub_24104" w:history="1">
              <w:r>
                <w:rPr>
                  <w:rStyle w:val="a"/>
                  <w:sz w:val="26"/>
                  <w:szCs w:val="26"/>
                </w:rPr>
                <w:t>&lt;4&gt;</w:t>
              </w:r>
            </w:hyperlink>
          </w:p>
        </w:tc>
      </w:tr>
      <w:tr w:rsidR="00814AE7" w:rsidTr="00D94619">
        <w:trPr>
          <w:trHeight w:val="289"/>
        </w:trPr>
        <w:tc>
          <w:tcPr>
            <w:tcW w:w="66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277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5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6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5"/>
        </w:trPr>
        <w:tc>
          <w:tcPr>
            <w:tcW w:w="66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277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5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6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5"/>
        </w:trPr>
        <w:tc>
          <w:tcPr>
            <w:tcW w:w="66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277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5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6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5"/>
        </w:trPr>
        <w:tc>
          <w:tcPr>
            <w:tcW w:w="66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277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5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6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5"/>
        </w:trPr>
        <w:tc>
          <w:tcPr>
            <w:tcW w:w="66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277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5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6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19" w:name="sub_24101"/>
      <w:r>
        <w:t xml:space="preserve">     &lt;1&gt;  Указываются  полное  или  сокращенное  официальное наименование</w:t>
      </w:r>
    </w:p>
    <w:bookmarkEnd w:id="19"/>
    <w:p w:rsidR="00814AE7" w:rsidRDefault="00814AE7" w:rsidP="00AD6D6C">
      <w:pPr>
        <w:pStyle w:val="a0"/>
      </w:pPr>
      <w:r>
        <w:t>организации  и  ее  организационно-правовая  форма (акционерное общество,</w:t>
      </w:r>
    </w:p>
    <w:p w:rsidR="00814AE7" w:rsidRDefault="00814AE7" w:rsidP="00AD6D6C">
      <w:pPr>
        <w:pStyle w:val="a0"/>
      </w:pPr>
      <w:r>
        <w:t>общество  с ограниченной ответственностью, товарищество, производственный</w:t>
      </w:r>
    </w:p>
    <w:p w:rsidR="00814AE7" w:rsidRDefault="00814AE7" w:rsidP="00AD6D6C">
      <w:pPr>
        <w:pStyle w:val="a0"/>
      </w:pPr>
      <w:r>
        <w:t>кооператив и др.).</w:t>
      </w:r>
    </w:p>
    <w:p w:rsidR="00814AE7" w:rsidRDefault="00814AE7" w:rsidP="00AD6D6C">
      <w:pPr>
        <w:pStyle w:val="a0"/>
      </w:pPr>
      <w:bookmarkStart w:id="20" w:name="sub_24102"/>
      <w:r>
        <w:t xml:space="preserve">     &lt;2&gt;  Уставный  капитал указывается согласно учредительным документам</w:t>
      </w:r>
    </w:p>
    <w:bookmarkEnd w:id="20"/>
    <w:p w:rsidR="00814AE7" w:rsidRDefault="00814AE7" w:rsidP="00AD6D6C">
      <w:pPr>
        <w:pStyle w:val="a0"/>
      </w:pPr>
      <w:r>
        <w:t>организации  по  состоянию  на  отчетную  дату.  Для  уставных капиталов,</w:t>
      </w:r>
    </w:p>
    <w:p w:rsidR="00814AE7" w:rsidRDefault="00814AE7" w:rsidP="00AD6D6C">
      <w:pPr>
        <w:pStyle w:val="a0"/>
      </w:pPr>
      <w:r>
        <w:t>выраженных  в  иностранной  валюте, уставный капитал указывается в рублях</w:t>
      </w:r>
    </w:p>
    <w:p w:rsidR="00814AE7" w:rsidRDefault="00814AE7" w:rsidP="00AD6D6C">
      <w:pPr>
        <w:pStyle w:val="a0"/>
      </w:pPr>
      <w:r>
        <w:t>по курсу Банка России на отчетную дату.</w:t>
      </w:r>
    </w:p>
    <w:p w:rsidR="00814AE7" w:rsidRDefault="00814AE7" w:rsidP="00AD6D6C">
      <w:pPr>
        <w:pStyle w:val="a0"/>
      </w:pPr>
      <w:bookmarkStart w:id="21" w:name="sub_24103"/>
      <w:r>
        <w:t xml:space="preserve">     &lt;3&gt;  Доля  участия выражается в процентах от уставного капитала. Для</w:t>
      </w:r>
    </w:p>
    <w:bookmarkEnd w:id="21"/>
    <w:p w:rsidR="00814AE7" w:rsidRDefault="00814AE7" w:rsidP="00AD6D6C">
      <w:pPr>
        <w:pStyle w:val="a0"/>
      </w:pPr>
      <w:r>
        <w:t>акционерных  обществ указываются также номинальная стоимость и количество</w:t>
      </w:r>
    </w:p>
    <w:p w:rsidR="00814AE7" w:rsidRDefault="00814AE7" w:rsidP="00AD6D6C">
      <w:pPr>
        <w:pStyle w:val="a0"/>
      </w:pPr>
      <w:r>
        <w:t>акций.</w:t>
      </w:r>
    </w:p>
    <w:p w:rsidR="00814AE7" w:rsidRDefault="00814AE7" w:rsidP="00AD6D6C">
      <w:pPr>
        <w:pStyle w:val="a0"/>
      </w:pPr>
      <w:bookmarkStart w:id="22" w:name="sub_24104"/>
      <w:r>
        <w:t xml:space="preserve">     &lt;4&gt;  Указываются  основание приобретения доли участия (учредительный</w:t>
      </w:r>
    </w:p>
    <w:bookmarkEnd w:id="22"/>
    <w:p w:rsidR="00814AE7" w:rsidRDefault="00814AE7" w:rsidP="00AD6D6C">
      <w:pPr>
        <w:pStyle w:val="a0"/>
      </w:pPr>
      <w:r>
        <w:t>договор,  приватизация,  покупка,  мена,  дарение, наследование и др.), а</w:t>
      </w:r>
    </w:p>
    <w:p w:rsidR="00814AE7" w:rsidRDefault="00814AE7" w:rsidP="00AD6D6C">
      <w:pPr>
        <w:pStyle w:val="a0"/>
      </w:pPr>
      <w:r>
        <w:t>также реквизиты (дата, номер) соответствующего договора или акта.</w:t>
      </w:r>
    </w:p>
    <w:p w:rsidR="00814AE7" w:rsidRDefault="00814AE7" w:rsidP="00AD6D6C"/>
    <w:p w:rsidR="00814AE7" w:rsidRDefault="00814AE7" w:rsidP="00AD6D6C">
      <w:pPr>
        <w:pStyle w:val="a0"/>
      </w:pPr>
      <w:r>
        <w:t xml:space="preserve">     4.2. Иные ценные бумаги</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45"/>
        <w:gridCol w:w="1436"/>
        <w:gridCol w:w="1969"/>
        <w:gridCol w:w="2473"/>
        <w:gridCol w:w="1519"/>
        <w:gridCol w:w="1691"/>
      </w:tblGrid>
      <w:tr w:rsidR="00814AE7" w:rsidTr="00D94619">
        <w:trPr>
          <w:trHeight w:val="1193"/>
        </w:trPr>
        <w:tc>
          <w:tcPr>
            <w:tcW w:w="64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1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ценной бумаги</w:t>
            </w:r>
          </w:p>
          <w:p w:rsidR="00814AE7" w:rsidRDefault="00814AE7" w:rsidP="00D94619">
            <w:pPr>
              <w:pStyle w:val="a2"/>
              <w:jc w:val="center"/>
              <w:rPr>
                <w:sz w:val="26"/>
                <w:szCs w:val="26"/>
              </w:rPr>
            </w:pPr>
            <w:hyperlink r:id="rId16" w:anchor="sub_24201#sub_24201" w:history="1">
              <w:r>
                <w:rPr>
                  <w:rStyle w:val="a"/>
                  <w:sz w:val="26"/>
                  <w:szCs w:val="26"/>
                </w:rPr>
                <w:t>&lt;1&gt;</w:t>
              </w:r>
            </w:hyperlink>
          </w:p>
        </w:tc>
        <w:tc>
          <w:tcPr>
            <w:tcW w:w="196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Лицо,</w:t>
            </w:r>
          </w:p>
          <w:p w:rsidR="00814AE7" w:rsidRDefault="00814AE7" w:rsidP="00D94619">
            <w:pPr>
              <w:pStyle w:val="a2"/>
              <w:jc w:val="center"/>
              <w:rPr>
                <w:sz w:val="26"/>
                <w:szCs w:val="26"/>
              </w:rPr>
            </w:pPr>
            <w:r>
              <w:rPr>
                <w:sz w:val="26"/>
                <w:szCs w:val="26"/>
              </w:rPr>
              <w:t>выпустившее</w:t>
            </w:r>
          </w:p>
          <w:p w:rsidR="00814AE7" w:rsidRDefault="00814AE7" w:rsidP="00D94619">
            <w:pPr>
              <w:pStyle w:val="a2"/>
              <w:jc w:val="center"/>
              <w:rPr>
                <w:sz w:val="26"/>
                <w:szCs w:val="26"/>
              </w:rPr>
            </w:pPr>
            <w:r>
              <w:rPr>
                <w:sz w:val="26"/>
                <w:szCs w:val="26"/>
              </w:rPr>
              <w:t>ценную бумагу</w:t>
            </w:r>
          </w:p>
        </w:tc>
        <w:tc>
          <w:tcPr>
            <w:tcW w:w="247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Номинальная величина</w:t>
            </w:r>
          </w:p>
          <w:p w:rsidR="00814AE7" w:rsidRDefault="00814AE7" w:rsidP="00D94619">
            <w:pPr>
              <w:pStyle w:val="a2"/>
              <w:jc w:val="center"/>
              <w:rPr>
                <w:sz w:val="26"/>
                <w:szCs w:val="26"/>
              </w:rPr>
            </w:pPr>
            <w:r>
              <w:rPr>
                <w:sz w:val="26"/>
                <w:szCs w:val="26"/>
              </w:rPr>
              <w:t>обязательства</w:t>
            </w:r>
          </w:p>
          <w:p w:rsidR="00814AE7" w:rsidRDefault="00814AE7" w:rsidP="00D94619">
            <w:pPr>
              <w:pStyle w:val="a2"/>
              <w:jc w:val="center"/>
              <w:rPr>
                <w:sz w:val="26"/>
                <w:szCs w:val="26"/>
              </w:rPr>
            </w:pPr>
            <w:r>
              <w:rPr>
                <w:sz w:val="26"/>
                <w:szCs w:val="26"/>
              </w:rPr>
              <w:t>(рублей)</w:t>
            </w:r>
          </w:p>
        </w:tc>
        <w:tc>
          <w:tcPr>
            <w:tcW w:w="15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Общее количество</w:t>
            </w:r>
          </w:p>
        </w:tc>
        <w:tc>
          <w:tcPr>
            <w:tcW w:w="1691"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Общая стоимость</w:t>
            </w:r>
          </w:p>
          <w:p w:rsidR="00814AE7" w:rsidRDefault="00814AE7" w:rsidP="00D94619">
            <w:pPr>
              <w:pStyle w:val="a2"/>
              <w:jc w:val="center"/>
              <w:rPr>
                <w:sz w:val="26"/>
                <w:szCs w:val="26"/>
              </w:rPr>
            </w:pPr>
            <w:hyperlink r:id="rId17" w:anchor="sub_24202#sub_24202" w:history="1">
              <w:r>
                <w:rPr>
                  <w:rStyle w:val="a"/>
                  <w:sz w:val="26"/>
                  <w:szCs w:val="26"/>
                </w:rPr>
                <w:t>&lt;2&gt;</w:t>
              </w:r>
            </w:hyperlink>
          </w:p>
          <w:p w:rsidR="00814AE7" w:rsidRDefault="00814AE7" w:rsidP="00D94619">
            <w:pPr>
              <w:pStyle w:val="a2"/>
              <w:jc w:val="center"/>
              <w:rPr>
                <w:sz w:val="26"/>
                <w:szCs w:val="26"/>
              </w:rPr>
            </w:pPr>
            <w:r>
              <w:rPr>
                <w:sz w:val="26"/>
                <w:szCs w:val="26"/>
              </w:rPr>
              <w:t>(рублей)</w:t>
            </w:r>
          </w:p>
        </w:tc>
      </w:tr>
      <w:tr w:rsidR="00814AE7" w:rsidTr="00D94619">
        <w:trPr>
          <w:trHeight w:val="302"/>
        </w:trPr>
        <w:tc>
          <w:tcPr>
            <w:tcW w:w="64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1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6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47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9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64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1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6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47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9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64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1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6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47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9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64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1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6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47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9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64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1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6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47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9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64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1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6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47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9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xml:space="preserve">     Итого    по    </w:t>
      </w:r>
      <w:hyperlink r:id="rId18" w:anchor="sub_2400#sub_2400" w:history="1">
        <w:r>
          <w:rPr>
            <w:rStyle w:val="a"/>
            <w:sz w:val="26"/>
            <w:szCs w:val="26"/>
          </w:rPr>
          <w:t>разделу  4</w:t>
        </w:r>
      </w:hyperlink>
      <w:r>
        <w:t xml:space="preserve">  "Сведения  о  ценных  бумагах"  суммарная</w:t>
      </w:r>
    </w:p>
    <w:p w:rsidR="00814AE7" w:rsidRDefault="00814AE7" w:rsidP="00AD6D6C">
      <w:pPr>
        <w:pStyle w:val="a0"/>
      </w:pPr>
      <w:r>
        <w:t>декларированная    стоимость    ценных  бумаг,  включая  доли  участия  в</w:t>
      </w:r>
    </w:p>
    <w:p w:rsidR="00814AE7" w:rsidRDefault="00814AE7" w:rsidP="00AD6D6C">
      <w:pPr>
        <w:pStyle w:val="a0"/>
      </w:pPr>
      <w:r>
        <w:t>коммерческих организациях (рублей), _____________________________________</w:t>
      </w:r>
    </w:p>
    <w:p w:rsidR="00814AE7" w:rsidRDefault="00814AE7" w:rsidP="00AD6D6C">
      <w:pPr>
        <w:pStyle w:val="a0"/>
      </w:pPr>
      <w:r>
        <w:t>________________________________________________________________________.</w:t>
      </w:r>
    </w:p>
    <w:p w:rsidR="00814AE7" w:rsidRDefault="00814AE7" w:rsidP="00AD6D6C">
      <w:pPr>
        <w:pStyle w:val="a0"/>
      </w:pPr>
      <w:r>
        <w:t>- - - - - - - - - -</w:t>
      </w:r>
    </w:p>
    <w:p w:rsidR="00814AE7" w:rsidRDefault="00814AE7" w:rsidP="00AD6D6C">
      <w:pPr>
        <w:pStyle w:val="a0"/>
      </w:pPr>
      <w:bookmarkStart w:id="23" w:name="sub_24201"/>
      <w:r>
        <w:t xml:space="preserve">     &lt;1&gt;  Указываются  все  ценные  бумаги по видам (облигации, векселя и</w:t>
      </w:r>
    </w:p>
    <w:bookmarkEnd w:id="23"/>
    <w:p w:rsidR="00814AE7" w:rsidRDefault="00814AE7" w:rsidP="00AD6D6C">
      <w:pPr>
        <w:pStyle w:val="a0"/>
      </w:pPr>
      <w:r>
        <w:t xml:space="preserve">др.),  за  исключением  акций,  указанных  в </w:t>
      </w:r>
      <w:hyperlink r:id="rId19" w:anchor="sub_2041#sub_2041" w:history="1">
        <w:r>
          <w:rPr>
            <w:rStyle w:val="a"/>
            <w:sz w:val="26"/>
            <w:szCs w:val="26"/>
          </w:rPr>
          <w:t>подразделе 4.1</w:t>
        </w:r>
      </w:hyperlink>
      <w:r>
        <w:t xml:space="preserve"> "Акции и иное</w:t>
      </w:r>
    </w:p>
    <w:p w:rsidR="00814AE7" w:rsidRDefault="00814AE7" w:rsidP="00AD6D6C">
      <w:pPr>
        <w:pStyle w:val="a0"/>
      </w:pPr>
      <w:r>
        <w:t>участие в коммерческих организациях".</w:t>
      </w:r>
    </w:p>
    <w:p w:rsidR="00814AE7" w:rsidRDefault="00814AE7" w:rsidP="00AD6D6C">
      <w:pPr>
        <w:pStyle w:val="a0"/>
      </w:pPr>
      <w:bookmarkStart w:id="24" w:name="sub_24202"/>
      <w:r>
        <w:t xml:space="preserve">     &lt;2&gt;  Указывается общая стоимость ценных бумаг данного вида исходя из</w:t>
      </w:r>
    </w:p>
    <w:bookmarkEnd w:id="24"/>
    <w:p w:rsidR="00814AE7" w:rsidRDefault="00814AE7" w:rsidP="00AD6D6C">
      <w:pPr>
        <w:pStyle w:val="a0"/>
      </w:pPr>
      <w:r>
        <w:t>стоимости  их  приобретения  (а  если  ее  нельзя  определить - исходя из</w:t>
      </w:r>
    </w:p>
    <w:p w:rsidR="00814AE7" w:rsidRDefault="00814AE7" w:rsidP="00AD6D6C">
      <w:pPr>
        <w:pStyle w:val="a0"/>
      </w:pPr>
      <w:r>
        <w:t>рыночной    стоимости   или  номинальной  стоимости).  Для  обязательств,</w:t>
      </w:r>
    </w:p>
    <w:p w:rsidR="00814AE7" w:rsidRDefault="00814AE7" w:rsidP="00AD6D6C">
      <w:pPr>
        <w:pStyle w:val="a0"/>
      </w:pPr>
      <w:r>
        <w:t>выраженных  в иностранной валюте, стоимость указывается в рублях по курсу</w:t>
      </w:r>
    </w:p>
    <w:p w:rsidR="00814AE7" w:rsidRDefault="00814AE7" w:rsidP="00AD6D6C">
      <w:pPr>
        <w:pStyle w:val="a0"/>
      </w:pPr>
      <w:r>
        <w:t>Банка России на отчетную дату.</w:t>
      </w:r>
    </w:p>
    <w:p w:rsidR="00814AE7" w:rsidRDefault="00814AE7" w:rsidP="00AD6D6C"/>
    <w:p w:rsidR="00814AE7" w:rsidRDefault="00814AE7" w:rsidP="00AD6D6C">
      <w:pPr>
        <w:pStyle w:val="a0"/>
      </w:pPr>
      <w:bookmarkStart w:id="25" w:name="sub_2500"/>
      <w:r>
        <w:t xml:space="preserve">     Раздел 5. Сведения об обязательствах имущественного характера</w:t>
      </w:r>
    </w:p>
    <w:bookmarkEnd w:id="25"/>
    <w:p w:rsidR="00814AE7" w:rsidRDefault="00814AE7" w:rsidP="00AD6D6C"/>
    <w:p w:rsidR="00814AE7" w:rsidRDefault="00814AE7" w:rsidP="00AD6D6C">
      <w:pPr>
        <w:pStyle w:val="a0"/>
      </w:pPr>
      <w:r>
        <w:t xml:space="preserve">     5.1. Объекты недвижимого имущества, находящиеся в пользовании </w:t>
      </w:r>
      <w:hyperlink r:id="rId20" w:anchor="sub_25101#sub_25101" w:history="1">
        <w:r>
          <w:rPr>
            <w:rStyle w:val="a"/>
            <w:sz w:val="26"/>
            <w:szCs w:val="26"/>
          </w:rPr>
          <w:t>&lt;1&gt;</w:t>
        </w:r>
      </w:hyperlink>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50"/>
        <w:gridCol w:w="1554"/>
        <w:gridCol w:w="1972"/>
        <w:gridCol w:w="2250"/>
        <w:gridCol w:w="1753"/>
        <w:gridCol w:w="1554"/>
      </w:tblGrid>
      <w:tr w:rsidR="00814AE7" w:rsidTr="00D94619">
        <w:trPr>
          <w:trHeight w:val="943"/>
        </w:trPr>
        <w:tc>
          <w:tcPr>
            <w:tcW w:w="650"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155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w:t>
            </w:r>
          </w:p>
          <w:p w:rsidR="00814AE7" w:rsidRDefault="00814AE7" w:rsidP="00D94619">
            <w:pPr>
              <w:pStyle w:val="a2"/>
              <w:jc w:val="center"/>
              <w:rPr>
                <w:sz w:val="26"/>
                <w:szCs w:val="26"/>
              </w:rPr>
            </w:pPr>
            <w:r>
              <w:rPr>
                <w:sz w:val="26"/>
                <w:szCs w:val="26"/>
              </w:rPr>
              <w:t>имущества</w:t>
            </w:r>
          </w:p>
          <w:p w:rsidR="00814AE7" w:rsidRDefault="00814AE7" w:rsidP="00D94619">
            <w:pPr>
              <w:pStyle w:val="a2"/>
              <w:jc w:val="center"/>
              <w:rPr>
                <w:sz w:val="26"/>
                <w:szCs w:val="26"/>
              </w:rPr>
            </w:pPr>
            <w:hyperlink r:id="rId21" w:anchor="sub_25102#sub_25102" w:history="1">
              <w:r>
                <w:rPr>
                  <w:rStyle w:val="a"/>
                  <w:sz w:val="26"/>
                  <w:szCs w:val="26"/>
                </w:rPr>
                <w:t>&lt;2&gt;</w:t>
              </w:r>
            </w:hyperlink>
          </w:p>
        </w:tc>
        <w:tc>
          <w:tcPr>
            <w:tcW w:w="19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Вид и сроки пользования </w:t>
            </w:r>
            <w:hyperlink r:id="rId22" w:anchor="sub_25103#sub_25103" w:history="1">
              <w:r>
                <w:rPr>
                  <w:rStyle w:val="a"/>
                  <w:sz w:val="26"/>
                  <w:szCs w:val="26"/>
                </w:rPr>
                <w:t>&lt;3&gt;</w:t>
              </w:r>
            </w:hyperlink>
          </w:p>
        </w:tc>
        <w:tc>
          <w:tcPr>
            <w:tcW w:w="225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Основание</w:t>
            </w:r>
          </w:p>
          <w:p w:rsidR="00814AE7" w:rsidRDefault="00814AE7" w:rsidP="00D94619">
            <w:pPr>
              <w:pStyle w:val="a2"/>
              <w:jc w:val="center"/>
              <w:rPr>
                <w:sz w:val="26"/>
                <w:szCs w:val="26"/>
              </w:rPr>
            </w:pPr>
            <w:r>
              <w:rPr>
                <w:sz w:val="26"/>
                <w:szCs w:val="26"/>
              </w:rPr>
              <w:t>пользования</w:t>
            </w:r>
          </w:p>
          <w:p w:rsidR="00814AE7" w:rsidRDefault="00814AE7" w:rsidP="00D94619">
            <w:pPr>
              <w:pStyle w:val="a2"/>
              <w:jc w:val="center"/>
              <w:rPr>
                <w:sz w:val="26"/>
                <w:szCs w:val="26"/>
              </w:rPr>
            </w:pPr>
            <w:hyperlink r:id="rId23" w:anchor="sub_25104#sub_25104" w:history="1">
              <w:r>
                <w:rPr>
                  <w:rStyle w:val="a"/>
                  <w:sz w:val="26"/>
                  <w:szCs w:val="26"/>
                </w:rPr>
                <w:t>&lt;4&gt;</w:t>
              </w:r>
            </w:hyperlink>
          </w:p>
        </w:tc>
        <w:tc>
          <w:tcPr>
            <w:tcW w:w="175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Место нахождения (адрес)</w:t>
            </w:r>
          </w:p>
        </w:tc>
        <w:tc>
          <w:tcPr>
            <w:tcW w:w="1554"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Площадь</w:t>
            </w:r>
          </w:p>
          <w:p w:rsidR="00814AE7" w:rsidRDefault="00814AE7" w:rsidP="00D94619">
            <w:pPr>
              <w:pStyle w:val="a2"/>
              <w:jc w:val="center"/>
              <w:rPr>
                <w:sz w:val="26"/>
                <w:szCs w:val="26"/>
              </w:rPr>
            </w:pPr>
            <w:r>
              <w:rPr>
                <w:sz w:val="26"/>
                <w:szCs w:val="26"/>
              </w:rPr>
              <w:t>(кв. метров)</w:t>
            </w:r>
          </w:p>
        </w:tc>
      </w:tr>
      <w:tr w:rsidR="00814AE7" w:rsidTr="00D94619">
        <w:trPr>
          <w:trHeight w:val="303"/>
        </w:trPr>
        <w:tc>
          <w:tcPr>
            <w:tcW w:w="650"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155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25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5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54"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21"/>
        </w:trPr>
        <w:tc>
          <w:tcPr>
            <w:tcW w:w="650"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155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25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5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54"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21"/>
        </w:trPr>
        <w:tc>
          <w:tcPr>
            <w:tcW w:w="650"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155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25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5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54"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26" w:name="sub_25101"/>
      <w:r>
        <w:t xml:space="preserve">     &lt;1&gt; Указываются по состоянию на отчетную дату.</w:t>
      </w:r>
    </w:p>
    <w:p w:rsidR="00814AE7" w:rsidRDefault="00814AE7" w:rsidP="00AD6D6C">
      <w:pPr>
        <w:pStyle w:val="a0"/>
      </w:pPr>
      <w:bookmarkStart w:id="27" w:name="sub_25102"/>
      <w:bookmarkEnd w:id="26"/>
      <w:r>
        <w:t xml:space="preserve">     &lt;2&gt;  Указывается вид недвижимого имущества (земельный участок, жилой</w:t>
      </w:r>
    </w:p>
    <w:bookmarkEnd w:id="27"/>
    <w:p w:rsidR="00814AE7" w:rsidRDefault="00814AE7" w:rsidP="00AD6D6C">
      <w:pPr>
        <w:pStyle w:val="a0"/>
      </w:pPr>
      <w:r>
        <w:t>дом, дача и др.).</w:t>
      </w:r>
    </w:p>
    <w:p w:rsidR="00814AE7" w:rsidRDefault="00814AE7" w:rsidP="00AD6D6C">
      <w:pPr>
        <w:pStyle w:val="a0"/>
      </w:pPr>
      <w:bookmarkStart w:id="28" w:name="sub_25103"/>
      <w:r>
        <w:t xml:space="preserve">     &lt;3&gt;  Указываются  вид пользования (аренда, безвозмездное пользование</w:t>
      </w:r>
    </w:p>
    <w:bookmarkEnd w:id="28"/>
    <w:p w:rsidR="00814AE7" w:rsidRDefault="00814AE7" w:rsidP="00AD6D6C">
      <w:pPr>
        <w:pStyle w:val="a0"/>
      </w:pPr>
      <w:r>
        <w:t>и др.) и сроки пользования.</w:t>
      </w:r>
    </w:p>
    <w:p w:rsidR="00814AE7" w:rsidRDefault="00814AE7" w:rsidP="00AD6D6C">
      <w:pPr>
        <w:pStyle w:val="a0"/>
      </w:pPr>
      <w:bookmarkStart w:id="29" w:name="sub_25104"/>
      <w:r>
        <w:t xml:space="preserve">     &lt;4&gt;    Указываются    основание  пользования  (договор,  фактическое</w:t>
      </w:r>
    </w:p>
    <w:bookmarkEnd w:id="29"/>
    <w:p w:rsidR="00814AE7" w:rsidRDefault="00814AE7" w:rsidP="00AD6D6C">
      <w:pPr>
        <w:pStyle w:val="a0"/>
      </w:pPr>
      <w:r>
        <w:t>предоставление  и  др.), а также реквизиты (дата, номер) соответствующего</w:t>
      </w:r>
    </w:p>
    <w:p w:rsidR="00814AE7" w:rsidRDefault="00814AE7" w:rsidP="00AD6D6C">
      <w:pPr>
        <w:pStyle w:val="a0"/>
      </w:pPr>
      <w:r>
        <w:t>договора или акта.</w:t>
      </w:r>
    </w:p>
    <w:p w:rsidR="00814AE7" w:rsidRDefault="00814AE7" w:rsidP="00AD6D6C"/>
    <w:p w:rsidR="00814AE7" w:rsidRDefault="00814AE7" w:rsidP="00AD6D6C">
      <w:pPr>
        <w:pStyle w:val="a0"/>
      </w:pPr>
      <w:r>
        <w:t xml:space="preserve">     5.2. Прочие обязательства </w:t>
      </w:r>
      <w:hyperlink r:id="rId24" w:anchor="sub_25201#sub_25201" w:history="1">
        <w:r>
          <w:rPr>
            <w:rStyle w:val="a"/>
            <w:sz w:val="26"/>
            <w:szCs w:val="26"/>
          </w:rPr>
          <w:t>&lt;1&gt;</w:t>
        </w:r>
      </w:hyperlink>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21"/>
        <w:gridCol w:w="2162"/>
        <w:gridCol w:w="1314"/>
        <w:gridCol w:w="1797"/>
        <w:gridCol w:w="2085"/>
        <w:gridCol w:w="1655"/>
      </w:tblGrid>
      <w:tr w:rsidR="00814AE7" w:rsidTr="00D94619">
        <w:trPr>
          <w:trHeight w:val="1260"/>
        </w:trPr>
        <w:tc>
          <w:tcPr>
            <w:tcW w:w="721"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21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Содержание</w:t>
            </w:r>
          </w:p>
          <w:p w:rsidR="00814AE7" w:rsidRDefault="00814AE7" w:rsidP="00D94619">
            <w:pPr>
              <w:pStyle w:val="a2"/>
              <w:jc w:val="center"/>
              <w:rPr>
                <w:sz w:val="26"/>
                <w:szCs w:val="26"/>
              </w:rPr>
            </w:pPr>
            <w:r>
              <w:rPr>
                <w:sz w:val="26"/>
                <w:szCs w:val="26"/>
              </w:rPr>
              <w:t>обязательства</w:t>
            </w:r>
          </w:p>
          <w:p w:rsidR="00814AE7" w:rsidRDefault="00814AE7" w:rsidP="00D94619">
            <w:pPr>
              <w:pStyle w:val="a2"/>
              <w:jc w:val="center"/>
              <w:rPr>
                <w:sz w:val="26"/>
                <w:szCs w:val="26"/>
              </w:rPr>
            </w:pPr>
            <w:hyperlink r:id="rId25" w:anchor="sub_25202#sub_25202" w:history="1">
              <w:r>
                <w:rPr>
                  <w:rStyle w:val="a"/>
                  <w:sz w:val="26"/>
                  <w:szCs w:val="26"/>
                </w:rPr>
                <w:t>&lt;2&gt;</w:t>
              </w:r>
            </w:hyperlink>
          </w:p>
        </w:tc>
        <w:tc>
          <w:tcPr>
            <w:tcW w:w="131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Кредитор</w:t>
            </w:r>
          </w:p>
          <w:p w:rsidR="00814AE7" w:rsidRDefault="00814AE7" w:rsidP="00D94619">
            <w:pPr>
              <w:pStyle w:val="a2"/>
              <w:jc w:val="center"/>
              <w:rPr>
                <w:sz w:val="26"/>
                <w:szCs w:val="26"/>
              </w:rPr>
            </w:pPr>
            <w:r>
              <w:rPr>
                <w:sz w:val="26"/>
                <w:szCs w:val="26"/>
              </w:rPr>
              <w:t>(должник)</w:t>
            </w:r>
          </w:p>
          <w:p w:rsidR="00814AE7" w:rsidRDefault="00814AE7" w:rsidP="00D94619">
            <w:pPr>
              <w:pStyle w:val="a2"/>
              <w:jc w:val="center"/>
              <w:rPr>
                <w:sz w:val="26"/>
                <w:szCs w:val="26"/>
              </w:rPr>
            </w:pPr>
            <w:hyperlink r:id="rId26" w:anchor="sub_25203#sub_25203" w:history="1">
              <w:r>
                <w:rPr>
                  <w:rStyle w:val="a"/>
                  <w:sz w:val="26"/>
                  <w:szCs w:val="26"/>
                </w:rPr>
                <w:t>&lt;3&gt;</w:t>
              </w:r>
            </w:hyperlink>
          </w:p>
        </w:tc>
        <w:tc>
          <w:tcPr>
            <w:tcW w:w="179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Основание</w:t>
            </w:r>
          </w:p>
          <w:p w:rsidR="00814AE7" w:rsidRDefault="00814AE7" w:rsidP="00D94619">
            <w:pPr>
              <w:pStyle w:val="a2"/>
              <w:jc w:val="center"/>
              <w:rPr>
                <w:sz w:val="26"/>
                <w:szCs w:val="26"/>
              </w:rPr>
            </w:pPr>
            <w:r>
              <w:rPr>
                <w:sz w:val="26"/>
                <w:szCs w:val="26"/>
              </w:rPr>
              <w:t>возникновения</w:t>
            </w:r>
          </w:p>
          <w:p w:rsidR="00814AE7" w:rsidRDefault="00814AE7" w:rsidP="00D94619">
            <w:pPr>
              <w:pStyle w:val="a2"/>
              <w:jc w:val="center"/>
              <w:rPr>
                <w:sz w:val="26"/>
                <w:szCs w:val="26"/>
              </w:rPr>
            </w:pPr>
            <w:hyperlink r:id="rId27" w:anchor="sub_25204#sub_25204" w:history="1">
              <w:r>
                <w:rPr>
                  <w:rStyle w:val="a"/>
                  <w:sz w:val="26"/>
                  <w:szCs w:val="26"/>
                </w:rPr>
                <w:t>&lt;4&gt;</w:t>
              </w:r>
            </w:hyperlink>
          </w:p>
        </w:tc>
        <w:tc>
          <w:tcPr>
            <w:tcW w:w="208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Сумма обязательства</w:t>
            </w:r>
          </w:p>
          <w:p w:rsidR="00814AE7" w:rsidRDefault="00814AE7" w:rsidP="00D94619">
            <w:pPr>
              <w:pStyle w:val="a2"/>
              <w:jc w:val="center"/>
              <w:rPr>
                <w:sz w:val="26"/>
                <w:szCs w:val="26"/>
              </w:rPr>
            </w:pPr>
            <w:hyperlink r:id="rId28" w:anchor="sub_25205#sub_25205" w:history="1">
              <w:r>
                <w:rPr>
                  <w:rStyle w:val="a"/>
                  <w:sz w:val="26"/>
                  <w:szCs w:val="26"/>
                </w:rPr>
                <w:t>&lt;5&gt;</w:t>
              </w:r>
            </w:hyperlink>
            <w:r>
              <w:rPr>
                <w:sz w:val="26"/>
                <w:szCs w:val="26"/>
              </w:rPr>
              <w:t xml:space="preserve"> (рублей)</w:t>
            </w:r>
          </w:p>
        </w:tc>
        <w:tc>
          <w:tcPr>
            <w:tcW w:w="1655"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Условия</w:t>
            </w:r>
          </w:p>
          <w:p w:rsidR="00814AE7" w:rsidRDefault="00814AE7" w:rsidP="00D94619">
            <w:pPr>
              <w:pStyle w:val="a2"/>
              <w:jc w:val="center"/>
              <w:rPr>
                <w:sz w:val="26"/>
                <w:szCs w:val="26"/>
              </w:rPr>
            </w:pPr>
            <w:r>
              <w:rPr>
                <w:sz w:val="26"/>
                <w:szCs w:val="26"/>
              </w:rPr>
              <w:t>обязательства</w:t>
            </w:r>
          </w:p>
          <w:p w:rsidR="00814AE7" w:rsidRDefault="00814AE7" w:rsidP="00D94619">
            <w:pPr>
              <w:pStyle w:val="a2"/>
              <w:jc w:val="center"/>
              <w:rPr>
                <w:sz w:val="26"/>
                <w:szCs w:val="26"/>
              </w:rPr>
            </w:pPr>
            <w:hyperlink r:id="rId29" w:anchor="sub_25206#sub_25206" w:history="1">
              <w:r>
                <w:rPr>
                  <w:rStyle w:val="a"/>
                  <w:sz w:val="26"/>
                  <w:szCs w:val="26"/>
                </w:rPr>
                <w:t>&lt;6&gt;</w:t>
              </w:r>
            </w:hyperlink>
          </w:p>
        </w:tc>
      </w:tr>
      <w:tr w:rsidR="00814AE7" w:rsidTr="00D94619">
        <w:trPr>
          <w:trHeight w:val="302"/>
        </w:trPr>
        <w:tc>
          <w:tcPr>
            <w:tcW w:w="721"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21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1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9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08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55"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9"/>
        </w:trPr>
        <w:tc>
          <w:tcPr>
            <w:tcW w:w="721"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21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1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9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08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55"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9"/>
        </w:trPr>
        <w:tc>
          <w:tcPr>
            <w:tcW w:w="721"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216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1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9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08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55"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30" w:name="sub_25201"/>
      <w:r>
        <w:t xml:space="preserve">     &lt;1&gt;  Указываются  имеющиеся  на  отчетную дату срочные обязательства</w:t>
      </w:r>
    </w:p>
    <w:bookmarkEnd w:id="30"/>
    <w:p w:rsidR="00814AE7" w:rsidRDefault="00814AE7" w:rsidP="00AD6D6C">
      <w:pPr>
        <w:pStyle w:val="a0"/>
      </w:pPr>
      <w:r>
        <w:t>финансового  характера  на сумму, превышающую уровень 20 процентов дохода</w:t>
      </w:r>
    </w:p>
    <w:p w:rsidR="00814AE7" w:rsidRDefault="00814AE7" w:rsidP="00AD6D6C">
      <w:pPr>
        <w:pStyle w:val="a0"/>
      </w:pPr>
      <w:r>
        <w:t>за  отчетный  период,  за  исключением  обязательств,  составляющих менее</w:t>
      </w:r>
    </w:p>
    <w:p w:rsidR="00814AE7" w:rsidRDefault="00814AE7" w:rsidP="00AD6D6C">
      <w:pPr>
        <w:pStyle w:val="a0"/>
      </w:pPr>
      <w:r>
        <w:t>100 тыс. рублей.</w:t>
      </w:r>
    </w:p>
    <w:p w:rsidR="00814AE7" w:rsidRDefault="00814AE7" w:rsidP="00AD6D6C">
      <w:pPr>
        <w:pStyle w:val="a0"/>
      </w:pPr>
      <w:bookmarkStart w:id="31" w:name="sub_25202"/>
      <w:r>
        <w:t xml:space="preserve">     &lt;2&gt; Указывается существо обязательства (заем, кредит и др.).</w:t>
      </w:r>
    </w:p>
    <w:p w:rsidR="00814AE7" w:rsidRDefault="00814AE7" w:rsidP="00AD6D6C">
      <w:pPr>
        <w:pStyle w:val="a0"/>
      </w:pPr>
      <w:bookmarkStart w:id="32" w:name="sub_25203"/>
      <w:bookmarkEnd w:id="31"/>
      <w:r>
        <w:t xml:space="preserve">     &lt;3&gt;  Указывается вторая сторона обязательства: кредитор или должник,</w:t>
      </w:r>
    </w:p>
    <w:bookmarkEnd w:id="32"/>
    <w:p w:rsidR="00814AE7" w:rsidRDefault="00814AE7" w:rsidP="00AD6D6C">
      <w:pPr>
        <w:pStyle w:val="a0"/>
      </w:pPr>
      <w:r>
        <w:t>его фамилия, имя и отчество (наименование юридического лица), адрес.</w:t>
      </w:r>
    </w:p>
    <w:p w:rsidR="00814AE7" w:rsidRDefault="00814AE7" w:rsidP="00AD6D6C">
      <w:pPr>
        <w:pStyle w:val="a0"/>
      </w:pPr>
      <w:bookmarkStart w:id="33" w:name="sub_25204"/>
      <w:r>
        <w:t xml:space="preserve">     &lt;4&gt;  Указываются  основание  возникновения  обязательства  (договор,</w:t>
      </w:r>
    </w:p>
    <w:bookmarkEnd w:id="33"/>
    <w:p w:rsidR="00814AE7" w:rsidRDefault="00814AE7" w:rsidP="00AD6D6C">
      <w:pPr>
        <w:pStyle w:val="a0"/>
      </w:pPr>
      <w:r>
        <w:t>передача  денег  или  имущества  и  др.), а также реквизиты (дата, номер)</w:t>
      </w:r>
    </w:p>
    <w:p w:rsidR="00814AE7" w:rsidRDefault="00814AE7" w:rsidP="00AD6D6C">
      <w:pPr>
        <w:pStyle w:val="a0"/>
      </w:pPr>
      <w:r>
        <w:t>соответствующего договора или акта.</w:t>
      </w:r>
    </w:p>
    <w:p w:rsidR="00814AE7" w:rsidRDefault="00814AE7" w:rsidP="00AD6D6C">
      <w:pPr>
        <w:pStyle w:val="a0"/>
      </w:pPr>
      <w:bookmarkStart w:id="34" w:name="sub_25205"/>
      <w:r>
        <w:t xml:space="preserve">     &lt;5&gt;    Указывается    сумма    основного  обязательства  (без  суммы</w:t>
      </w:r>
    </w:p>
    <w:bookmarkEnd w:id="34"/>
    <w:p w:rsidR="00814AE7" w:rsidRDefault="00814AE7" w:rsidP="00AD6D6C">
      <w:pPr>
        <w:pStyle w:val="a0"/>
      </w:pPr>
      <w:r>
        <w:t>процентов).  Для  обязательств,  выраженных  в  иностранной валюте, сумма</w:t>
      </w:r>
    </w:p>
    <w:p w:rsidR="00814AE7" w:rsidRDefault="00814AE7" w:rsidP="00AD6D6C">
      <w:pPr>
        <w:pStyle w:val="a0"/>
      </w:pPr>
      <w:r>
        <w:t>указывается в рублях по курсу Банка России на отчетную дату.</w:t>
      </w:r>
    </w:p>
    <w:p w:rsidR="00814AE7" w:rsidRDefault="00814AE7" w:rsidP="00AD6D6C">
      <w:pPr>
        <w:pStyle w:val="a0"/>
      </w:pPr>
      <w:bookmarkStart w:id="35" w:name="sub_25206"/>
      <w:r>
        <w:t xml:space="preserve">     &lt;6&gt;  Указываются годовая процентная ставка обязательства, заложенное</w:t>
      </w:r>
    </w:p>
    <w:bookmarkEnd w:id="35"/>
    <w:p w:rsidR="00814AE7" w:rsidRDefault="00814AE7" w:rsidP="00AD6D6C">
      <w:pPr>
        <w:pStyle w:val="a0"/>
      </w:pPr>
      <w:r>
        <w:t>в    обеспечение    обязательства    имущество,  выданные  в  обеспечение</w:t>
      </w:r>
    </w:p>
    <w:p w:rsidR="00814AE7" w:rsidRDefault="00814AE7" w:rsidP="00AD6D6C">
      <w:pPr>
        <w:pStyle w:val="a0"/>
      </w:pPr>
      <w:r>
        <w:t>обязательства гарантии и поручительства.</w:t>
      </w:r>
    </w:p>
    <w:p w:rsidR="00814AE7" w:rsidRDefault="00814AE7" w:rsidP="00AD6D6C"/>
    <w:p w:rsidR="00814AE7" w:rsidRDefault="00814AE7" w:rsidP="00AD6D6C">
      <w:pPr>
        <w:pStyle w:val="a0"/>
      </w:pPr>
      <w:r>
        <w:t xml:space="preserve">     Достоверность и полноту настоящих сведений подтверждаю.</w:t>
      </w:r>
    </w:p>
    <w:p w:rsidR="00814AE7" w:rsidRDefault="00814AE7" w:rsidP="00AD6D6C"/>
    <w:p w:rsidR="00814AE7" w:rsidRDefault="00814AE7" w:rsidP="00AD6D6C">
      <w:pPr>
        <w:pStyle w:val="a0"/>
      </w:pPr>
      <w:r>
        <w:t xml:space="preserve">     "__" _____________ 20_ г. __________________________________________</w:t>
      </w:r>
    </w:p>
    <w:p w:rsidR="00814AE7" w:rsidRDefault="00814AE7" w:rsidP="00AD6D6C">
      <w:pPr>
        <w:pStyle w:val="a0"/>
      </w:pPr>
      <w:r>
        <w:t xml:space="preserve">                               (подпись лица, претендующего на должность</w:t>
      </w:r>
    </w:p>
    <w:p w:rsidR="00814AE7" w:rsidRDefault="00814AE7" w:rsidP="00AD6D6C">
      <w:pPr>
        <w:pStyle w:val="a0"/>
      </w:pPr>
      <w:r>
        <w:t xml:space="preserve">                               руководителя муниципального учреждения)</w:t>
      </w:r>
    </w:p>
    <w:p w:rsidR="00814AE7" w:rsidRDefault="00814AE7" w:rsidP="00AD6D6C">
      <w:pPr>
        <w:pStyle w:val="a0"/>
      </w:pPr>
      <w:r>
        <w:t>_________________________________________________________________________</w:t>
      </w:r>
    </w:p>
    <w:p w:rsidR="00814AE7" w:rsidRDefault="00814AE7" w:rsidP="00AD6D6C">
      <w:pPr>
        <w:pStyle w:val="a0"/>
      </w:pPr>
      <w:r>
        <w:t xml:space="preserve">           (ф.и.о. и подпись лица, принявшего справку)</w:t>
      </w:r>
    </w:p>
    <w:p w:rsidR="00814AE7" w:rsidRDefault="00814AE7" w:rsidP="00AD6D6C"/>
    <w:p w:rsidR="00814AE7" w:rsidRDefault="00814AE7" w:rsidP="00AD6D6C">
      <w:pPr>
        <w:ind w:left="4389" w:firstLine="57"/>
        <w:jc w:val="center"/>
        <w:rPr>
          <w:b/>
          <w:bCs/>
        </w:rPr>
      </w:pPr>
    </w:p>
    <w:p w:rsidR="00814AE7" w:rsidRDefault="00814AE7" w:rsidP="00AD6D6C">
      <w:pPr>
        <w:ind w:left="4389" w:firstLine="57"/>
        <w:jc w:val="center"/>
        <w:rPr>
          <w:b/>
          <w:bCs/>
        </w:rPr>
      </w:pPr>
    </w:p>
    <w:p w:rsidR="00814AE7" w:rsidRDefault="00814AE7" w:rsidP="00AD6D6C">
      <w:pPr>
        <w:ind w:left="4389" w:firstLine="57"/>
        <w:jc w:val="center"/>
        <w:rPr>
          <w:b/>
          <w:bCs/>
        </w:rPr>
      </w:pPr>
      <w:r>
        <w:rPr>
          <w:b/>
          <w:bCs/>
        </w:rPr>
        <w:t>Утверждено</w:t>
      </w:r>
    </w:p>
    <w:p w:rsidR="00814AE7" w:rsidRDefault="00814AE7" w:rsidP="00AD6D6C">
      <w:pPr>
        <w:ind w:left="4389" w:firstLine="57"/>
        <w:jc w:val="center"/>
      </w:pPr>
      <w:r>
        <w:t>постановлением администрации</w:t>
      </w:r>
    </w:p>
    <w:p w:rsidR="00814AE7" w:rsidRDefault="00814AE7" w:rsidP="00AD6D6C">
      <w:pPr>
        <w:ind w:left="4389" w:firstLine="57"/>
        <w:jc w:val="center"/>
      </w:pPr>
      <w:r>
        <w:t>Липкинского сельского поселения</w:t>
      </w:r>
    </w:p>
    <w:p w:rsidR="00814AE7" w:rsidRDefault="00814AE7" w:rsidP="00AD6D6C">
      <w:pPr>
        <w:ind w:left="4389" w:firstLine="57"/>
        <w:jc w:val="center"/>
      </w:pPr>
      <w:r>
        <w:t>Ромодановского муниципального района</w:t>
      </w:r>
    </w:p>
    <w:p w:rsidR="00814AE7" w:rsidRDefault="00814AE7" w:rsidP="00AD6D6C">
      <w:pPr>
        <w:ind w:left="4389" w:firstLine="57"/>
        <w:jc w:val="center"/>
      </w:pPr>
      <w:r>
        <w:t>Республики Мордовия</w:t>
      </w:r>
    </w:p>
    <w:p w:rsidR="00814AE7" w:rsidRDefault="00814AE7" w:rsidP="00AD6D6C">
      <w:pPr>
        <w:tabs>
          <w:tab w:val="left" w:pos="5308"/>
        </w:tabs>
        <w:ind w:left="4389" w:firstLine="57"/>
        <w:jc w:val="center"/>
      </w:pPr>
      <w:r>
        <w:t>от «</w:t>
      </w:r>
      <w:r w:rsidRPr="004F309F">
        <w:t>27» февраля 2013 г</w:t>
      </w:r>
      <w:r>
        <w:t>. № 7</w:t>
      </w:r>
    </w:p>
    <w:p w:rsidR="00814AE7" w:rsidRDefault="00814AE7" w:rsidP="00AD6D6C">
      <w:pPr>
        <w:tabs>
          <w:tab w:val="left" w:pos="5308"/>
        </w:tabs>
        <w:ind w:left="4389" w:firstLine="57"/>
        <w:jc w:val="center"/>
      </w:pPr>
    </w:p>
    <w:p w:rsidR="00814AE7" w:rsidRDefault="00814AE7" w:rsidP="00AD6D6C"/>
    <w:p w:rsidR="00814AE7" w:rsidRDefault="00814AE7" w:rsidP="00AD6D6C">
      <w:pPr>
        <w:pStyle w:val="a0"/>
      </w:pPr>
    </w:p>
    <w:p w:rsidR="00814AE7" w:rsidRDefault="00814AE7" w:rsidP="00AD6D6C">
      <w:pPr>
        <w:pStyle w:val="a0"/>
      </w:pPr>
      <w:r>
        <w:t>В ____________________________________________________</w:t>
      </w:r>
    </w:p>
    <w:p w:rsidR="00814AE7" w:rsidRDefault="00814AE7" w:rsidP="00AD6D6C">
      <w:pPr>
        <w:pStyle w:val="a0"/>
      </w:pPr>
      <w:r>
        <w:t xml:space="preserve">            (указывается наименование государственного органа)</w:t>
      </w:r>
    </w:p>
    <w:p w:rsidR="00814AE7" w:rsidRDefault="00814AE7" w:rsidP="00AD6D6C"/>
    <w:p w:rsidR="00814AE7" w:rsidRDefault="00814AE7" w:rsidP="00AD6D6C">
      <w:pPr>
        <w:pStyle w:val="a0"/>
        <w:jc w:val="center"/>
      </w:pPr>
      <w:r>
        <w:rPr>
          <w:rStyle w:val="a1"/>
        </w:rPr>
        <w:t>Справка</w:t>
      </w:r>
    </w:p>
    <w:p w:rsidR="00814AE7" w:rsidRDefault="00814AE7" w:rsidP="00AD6D6C">
      <w:pPr>
        <w:pStyle w:val="a0"/>
      </w:pPr>
      <w:r>
        <w:rPr>
          <w:rStyle w:val="a1"/>
        </w:rPr>
        <w:t xml:space="preserve">      о доходах, об имуществе и обязательствах имущественного характера руководителя муниципального учреждения</w:t>
      </w:r>
    </w:p>
    <w:p w:rsidR="00814AE7" w:rsidRDefault="00814AE7" w:rsidP="00AD6D6C"/>
    <w:p w:rsidR="00814AE7" w:rsidRDefault="00814AE7" w:rsidP="00AD6D6C">
      <w:pPr>
        <w:pStyle w:val="a0"/>
      </w:pPr>
      <w:r>
        <w:t xml:space="preserve">     Я, ________________________________________________________________,</w:t>
      </w:r>
    </w:p>
    <w:p w:rsidR="00814AE7" w:rsidRDefault="00814AE7" w:rsidP="00AD6D6C">
      <w:pPr>
        <w:pStyle w:val="a0"/>
      </w:pPr>
      <w:r>
        <w:t xml:space="preserve">                   (фамилия, имя, отчество, дата рождения)</w:t>
      </w:r>
    </w:p>
    <w:p w:rsidR="00814AE7" w:rsidRDefault="00814AE7" w:rsidP="00AD6D6C">
      <w:pPr>
        <w:pStyle w:val="a0"/>
      </w:pPr>
      <w:r>
        <w:t>проживающий по адресу: __________________________________________________</w:t>
      </w:r>
    </w:p>
    <w:p w:rsidR="00814AE7" w:rsidRDefault="00814AE7" w:rsidP="00AD6D6C">
      <w:pPr>
        <w:pStyle w:val="a0"/>
      </w:pPr>
      <w:r>
        <w:t xml:space="preserve">                                (адрес места жительства)</w:t>
      </w:r>
    </w:p>
    <w:p w:rsidR="00814AE7" w:rsidRDefault="00814AE7" w:rsidP="00AD6D6C">
      <w:pPr>
        <w:pStyle w:val="a0"/>
      </w:pPr>
      <w:r>
        <w:t>_________________________________________________________________________</w:t>
      </w:r>
    </w:p>
    <w:p w:rsidR="00814AE7" w:rsidRDefault="00814AE7" w:rsidP="00AD6D6C">
      <w:pPr>
        <w:pStyle w:val="a0"/>
      </w:pPr>
      <w:r>
        <w:t>сообщаю сведения о своих доходах за отчетный период с 1 января 20__ г. по</w:t>
      </w:r>
    </w:p>
    <w:p w:rsidR="00814AE7" w:rsidRDefault="00814AE7" w:rsidP="00AD6D6C">
      <w:pPr>
        <w:pStyle w:val="a0"/>
      </w:pPr>
      <w:r>
        <w:t>31 декабря 20__ г., об имуществе, о  вкладах в банках, ценных бумагах, об</w:t>
      </w:r>
    </w:p>
    <w:p w:rsidR="00814AE7" w:rsidRDefault="00814AE7" w:rsidP="00AD6D6C">
      <w:pPr>
        <w:pStyle w:val="a0"/>
      </w:pPr>
      <w:r>
        <w:t>обязательствах  имущественного характера  по состоянию на конец отчетного</w:t>
      </w:r>
    </w:p>
    <w:p w:rsidR="00814AE7" w:rsidRDefault="00814AE7" w:rsidP="00AD6D6C">
      <w:pPr>
        <w:pStyle w:val="a0"/>
      </w:pPr>
      <w:r>
        <w:t>периода (на отчетную дату):</w:t>
      </w:r>
    </w:p>
    <w:p w:rsidR="00814AE7" w:rsidRDefault="00814AE7" w:rsidP="00AD6D6C"/>
    <w:p w:rsidR="00814AE7" w:rsidRDefault="00814AE7" w:rsidP="00AD6D6C">
      <w:pPr>
        <w:pStyle w:val="a0"/>
      </w:pPr>
      <w:bookmarkStart w:id="36" w:name="sub_3100"/>
      <w:r>
        <w:t xml:space="preserve">     Раздел 1. Сведения о доходах </w:t>
      </w:r>
      <w:hyperlink r:id="rId30" w:anchor="sub_3101#sub_3101" w:history="1">
        <w:r>
          <w:rPr>
            <w:rStyle w:val="a"/>
          </w:rPr>
          <w:t>&lt;1&gt;</w:t>
        </w:r>
      </w:hyperlink>
    </w:p>
    <w:bookmarkEnd w:id="36"/>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77"/>
        <w:gridCol w:w="5823"/>
        <w:gridCol w:w="2800"/>
      </w:tblGrid>
      <w:tr w:rsidR="00814AE7" w:rsidTr="00D94619">
        <w:trPr>
          <w:trHeight w:val="579"/>
        </w:trPr>
        <w:tc>
          <w:tcPr>
            <w:tcW w:w="57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 п/п</w:t>
            </w:r>
          </w:p>
        </w:tc>
        <w:tc>
          <w:tcPr>
            <w:tcW w:w="58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дохода</w:t>
            </w:r>
          </w:p>
        </w:tc>
        <w:tc>
          <w:tcPr>
            <w:tcW w:w="2800"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 xml:space="preserve">Величина дохода </w:t>
            </w:r>
            <w:hyperlink r:id="rId31" w:anchor="sub_3102#sub_3102" w:history="1">
              <w:r>
                <w:rPr>
                  <w:rStyle w:val="a"/>
                </w:rPr>
                <w:t>&lt;2&gt;</w:t>
              </w:r>
            </w:hyperlink>
            <w:r>
              <w:rPr>
                <w:sz w:val="26"/>
                <w:szCs w:val="26"/>
              </w:rPr>
              <w:t xml:space="preserve"> (рублей)</w:t>
            </w:r>
          </w:p>
        </w:tc>
      </w:tr>
      <w:tr w:rsidR="00814AE7" w:rsidTr="00D94619">
        <w:trPr>
          <w:trHeight w:val="298"/>
        </w:trPr>
        <w:tc>
          <w:tcPr>
            <w:tcW w:w="57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58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по основному месту работы</w:t>
            </w:r>
          </w:p>
        </w:tc>
        <w:tc>
          <w:tcPr>
            <w:tcW w:w="280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2"/>
        </w:trPr>
        <w:tc>
          <w:tcPr>
            <w:tcW w:w="57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58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педагогической деятельности</w:t>
            </w:r>
          </w:p>
        </w:tc>
        <w:tc>
          <w:tcPr>
            <w:tcW w:w="280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57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58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научной деятельности</w:t>
            </w:r>
          </w:p>
        </w:tc>
        <w:tc>
          <w:tcPr>
            <w:tcW w:w="280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2"/>
        </w:trPr>
        <w:tc>
          <w:tcPr>
            <w:tcW w:w="57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58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иной творческой деятельности</w:t>
            </w:r>
          </w:p>
        </w:tc>
        <w:tc>
          <w:tcPr>
            <w:tcW w:w="280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595"/>
        </w:trPr>
        <w:tc>
          <w:tcPr>
            <w:tcW w:w="57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58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вкладов в банках и иных кредитных организациях</w:t>
            </w:r>
          </w:p>
        </w:tc>
        <w:tc>
          <w:tcPr>
            <w:tcW w:w="280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579"/>
        </w:trPr>
        <w:tc>
          <w:tcPr>
            <w:tcW w:w="57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58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ценных бумаг и долей участия в коммерческих организациях</w:t>
            </w:r>
          </w:p>
        </w:tc>
        <w:tc>
          <w:tcPr>
            <w:tcW w:w="280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57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7.</w:t>
            </w:r>
          </w:p>
        </w:tc>
        <w:tc>
          <w:tcPr>
            <w:tcW w:w="58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Иные доходы (указать вид дохода):</w:t>
            </w:r>
          </w:p>
        </w:tc>
        <w:tc>
          <w:tcPr>
            <w:tcW w:w="280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2"/>
        </w:trPr>
        <w:tc>
          <w:tcPr>
            <w:tcW w:w="57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58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80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57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58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80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2"/>
        </w:trPr>
        <w:tc>
          <w:tcPr>
            <w:tcW w:w="577"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58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280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57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8.</w:t>
            </w:r>
          </w:p>
        </w:tc>
        <w:tc>
          <w:tcPr>
            <w:tcW w:w="58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Итого доход за отчетный период</w:t>
            </w:r>
          </w:p>
        </w:tc>
        <w:tc>
          <w:tcPr>
            <w:tcW w:w="280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37" w:name="sub_3101"/>
      <w:r>
        <w:t xml:space="preserve">     &lt;1&gt;  Указываются  доходы (включая пенсии, пособия и иные выплаты) за</w:t>
      </w:r>
    </w:p>
    <w:bookmarkEnd w:id="37"/>
    <w:p w:rsidR="00814AE7" w:rsidRDefault="00814AE7" w:rsidP="00AD6D6C">
      <w:pPr>
        <w:pStyle w:val="a0"/>
      </w:pPr>
      <w:r>
        <w:t>отчетный  период.</w:t>
      </w:r>
    </w:p>
    <w:p w:rsidR="00814AE7" w:rsidRDefault="00814AE7" w:rsidP="00AD6D6C">
      <w:pPr>
        <w:pStyle w:val="a0"/>
      </w:pPr>
      <w:bookmarkStart w:id="38" w:name="sub_3102"/>
      <w:r>
        <w:t xml:space="preserve">     &lt;2&gt; Доход, полученный в иностранной валюте, указывается  в рублях по</w:t>
      </w:r>
    </w:p>
    <w:bookmarkEnd w:id="38"/>
    <w:p w:rsidR="00814AE7" w:rsidRDefault="00814AE7" w:rsidP="00AD6D6C">
      <w:pPr>
        <w:pStyle w:val="a0"/>
      </w:pPr>
      <w:r>
        <w:t>курсу Банка России на дату получения дохода.</w:t>
      </w:r>
    </w:p>
    <w:p w:rsidR="00814AE7" w:rsidRDefault="00814AE7" w:rsidP="00AD6D6C"/>
    <w:p w:rsidR="00814AE7" w:rsidRDefault="00814AE7" w:rsidP="00AD6D6C"/>
    <w:p w:rsidR="00814AE7" w:rsidRDefault="00814AE7" w:rsidP="00AD6D6C">
      <w:pPr>
        <w:pStyle w:val="a0"/>
      </w:pPr>
      <w:bookmarkStart w:id="39" w:name="sub_3200"/>
      <w:r>
        <w:t xml:space="preserve">    Раздел 2. Сведения об имуществе</w:t>
      </w:r>
    </w:p>
    <w:bookmarkEnd w:id="39"/>
    <w:p w:rsidR="00814AE7" w:rsidRDefault="00814AE7" w:rsidP="00AD6D6C"/>
    <w:p w:rsidR="00814AE7" w:rsidRDefault="00814AE7" w:rsidP="00AD6D6C">
      <w:pPr>
        <w:pStyle w:val="a0"/>
      </w:pPr>
      <w:r>
        <w:t xml:space="preserve">     2.1. Недвижимое имущество</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39"/>
        <w:gridCol w:w="3323"/>
        <w:gridCol w:w="1789"/>
        <w:gridCol w:w="1789"/>
        <w:gridCol w:w="1662"/>
      </w:tblGrid>
      <w:tr w:rsidR="00814AE7" w:rsidTr="00D94619">
        <w:trPr>
          <w:trHeight w:val="594"/>
        </w:trPr>
        <w:tc>
          <w:tcPr>
            <w:tcW w:w="63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 наименование имущества</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Вид собственности </w:t>
            </w:r>
            <w:hyperlink r:id="rId32" w:anchor="sub_32101#sub_32101" w:history="1">
              <w:r>
                <w:rPr>
                  <w:rStyle w:val="a"/>
                </w:rPr>
                <w:t>&lt;1&gt;</w:t>
              </w:r>
            </w:hyperlink>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Место нахождения (адрес)</w:t>
            </w:r>
          </w:p>
        </w:tc>
        <w:tc>
          <w:tcPr>
            <w:tcW w:w="1662"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Площадь</w:t>
            </w:r>
          </w:p>
          <w:p w:rsidR="00814AE7" w:rsidRDefault="00814AE7" w:rsidP="00D94619">
            <w:pPr>
              <w:pStyle w:val="a2"/>
              <w:jc w:val="center"/>
              <w:rPr>
                <w:sz w:val="26"/>
                <w:szCs w:val="26"/>
              </w:rPr>
            </w:pPr>
            <w:r>
              <w:rPr>
                <w:sz w:val="26"/>
                <w:szCs w:val="26"/>
              </w:rPr>
              <w:t>(кв. метров)</w:t>
            </w: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1662"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5</w:t>
            </w: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 xml:space="preserve">Земельные участки </w:t>
            </w:r>
            <w:hyperlink r:id="rId33" w:anchor="sub_32102#sub_32102" w:history="1">
              <w:r>
                <w:rPr>
                  <w:rStyle w:val="a"/>
                </w:rPr>
                <w:t>&lt;2&gt;</w:t>
              </w:r>
            </w:hyperlink>
            <w:r>
              <w:rPr>
                <w:sz w:val="26"/>
                <w:szCs w:val="26"/>
              </w:rPr>
              <w:t>:</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9"/>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9"/>
        </w:trPr>
        <w:tc>
          <w:tcPr>
            <w:tcW w:w="63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Жилые дома:</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9"/>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Квартиры:</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9"/>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9"/>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Дачи:</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9"/>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9"/>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Гаражи:</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9"/>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9"/>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610"/>
        </w:trPr>
        <w:tc>
          <w:tcPr>
            <w:tcW w:w="63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Иное недвижимое имущество:</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9"/>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63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2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40" w:name="sub_32101"/>
      <w:r>
        <w:t xml:space="preserve">     &lt;1&gt;  Указывается  вид  собственности  (индивидуальная,  общая);  для</w:t>
      </w:r>
    </w:p>
    <w:bookmarkEnd w:id="40"/>
    <w:p w:rsidR="00814AE7" w:rsidRDefault="00814AE7" w:rsidP="00AD6D6C">
      <w:pPr>
        <w:pStyle w:val="a0"/>
      </w:pPr>
      <w:r>
        <w:t>совместной    собственности    указываются    иные    лица   (ф.и.о.  или</w:t>
      </w:r>
    </w:p>
    <w:p w:rsidR="00814AE7" w:rsidRDefault="00814AE7" w:rsidP="00AD6D6C">
      <w:pPr>
        <w:pStyle w:val="a0"/>
      </w:pPr>
      <w:r>
        <w:t>наименование),  в  собственности которых находится имущество; для долевой</w:t>
      </w:r>
    </w:p>
    <w:p w:rsidR="00814AE7" w:rsidRDefault="00814AE7" w:rsidP="00AD6D6C">
      <w:pPr>
        <w:pStyle w:val="a0"/>
      </w:pPr>
      <w:r>
        <w:t>собственности  указывается доля руководителя муниципального учреждения,</w:t>
      </w:r>
    </w:p>
    <w:p w:rsidR="00814AE7" w:rsidRDefault="00814AE7" w:rsidP="00AD6D6C">
      <w:pPr>
        <w:pStyle w:val="a0"/>
      </w:pPr>
      <w:r>
        <w:t>который представляет сведения.</w:t>
      </w:r>
    </w:p>
    <w:p w:rsidR="00814AE7" w:rsidRDefault="00814AE7" w:rsidP="00AD6D6C">
      <w:pPr>
        <w:pStyle w:val="a0"/>
      </w:pPr>
      <w:bookmarkStart w:id="41" w:name="sub_32102"/>
      <w:r>
        <w:t xml:space="preserve">     &lt;2&gt;    Указывается    вид    земельного  участка  (пая,  доли):  под</w:t>
      </w:r>
    </w:p>
    <w:bookmarkEnd w:id="41"/>
    <w:p w:rsidR="00814AE7" w:rsidRDefault="00814AE7" w:rsidP="00AD6D6C">
      <w:pPr>
        <w:pStyle w:val="a0"/>
      </w:pPr>
      <w:r>
        <w:t>индивидуальное  жилищное  строительство,  дачный,  садовый, приусадебный,</w:t>
      </w:r>
    </w:p>
    <w:p w:rsidR="00814AE7" w:rsidRDefault="00814AE7" w:rsidP="00AD6D6C">
      <w:pPr>
        <w:pStyle w:val="a0"/>
      </w:pPr>
      <w:r>
        <w:t>огородный и др.</w:t>
      </w:r>
    </w:p>
    <w:p w:rsidR="00814AE7" w:rsidRDefault="00814AE7" w:rsidP="00AD6D6C"/>
    <w:p w:rsidR="00814AE7" w:rsidRDefault="00814AE7" w:rsidP="00AD6D6C">
      <w:pPr>
        <w:pStyle w:val="a0"/>
      </w:pPr>
      <w:r>
        <w:t xml:space="preserve">     2.2. Транспортные средства</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12"/>
        <w:gridCol w:w="4230"/>
        <w:gridCol w:w="2224"/>
        <w:gridCol w:w="2319"/>
      </w:tblGrid>
      <w:tr w:rsidR="00814AE7" w:rsidTr="00D94619">
        <w:trPr>
          <w:trHeight w:val="612"/>
        </w:trPr>
        <w:tc>
          <w:tcPr>
            <w:tcW w:w="61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 марка транспортного средства</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Вид собственности </w:t>
            </w:r>
            <w:hyperlink r:id="rId34" w:anchor="sub_32201#sub_32201" w:history="1">
              <w:r>
                <w:rPr>
                  <w:rStyle w:val="a"/>
                </w:rPr>
                <w:t>&lt;1&gt;</w:t>
              </w:r>
            </w:hyperlink>
          </w:p>
        </w:tc>
        <w:tc>
          <w:tcPr>
            <w:tcW w:w="2319"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Место регистрации</w:t>
            </w: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Автомобили легковые:</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61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Автомобили грузовые:</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Автоприцепы:</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61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Мототранспортные средства:</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Сельскохозяйственная техника:</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61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Водный транспорт:</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7.</w:t>
            </w: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Воздушный транспорт:</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8.</w:t>
            </w: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Иные транспортные средства:</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8"/>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5"/>
        </w:trPr>
        <w:tc>
          <w:tcPr>
            <w:tcW w:w="61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2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42" w:name="sub_32201"/>
      <w:r>
        <w:t xml:space="preserve">     &lt;1&gt;  Указывается  вид  собственности  (индивидуальная,  общая);  для</w:t>
      </w:r>
    </w:p>
    <w:bookmarkEnd w:id="42"/>
    <w:p w:rsidR="00814AE7" w:rsidRDefault="00814AE7" w:rsidP="00AD6D6C">
      <w:pPr>
        <w:pStyle w:val="a0"/>
      </w:pPr>
      <w:r>
        <w:t>совместной собственности указываются иные лица (ф.и.о. или наименование),</w:t>
      </w:r>
    </w:p>
    <w:p w:rsidR="00814AE7" w:rsidRDefault="00814AE7" w:rsidP="00AD6D6C">
      <w:pPr>
        <w:pStyle w:val="a0"/>
      </w:pPr>
      <w:r>
        <w:t>в собственности которых  находится  имущество;  для долевой собственности</w:t>
      </w:r>
    </w:p>
    <w:p w:rsidR="00814AE7" w:rsidRDefault="00814AE7" w:rsidP="00AD6D6C">
      <w:pPr>
        <w:pStyle w:val="a0"/>
      </w:pPr>
      <w:r>
        <w:t>указывается  доля   руководителя   муниципального  учреждения,  который</w:t>
      </w:r>
    </w:p>
    <w:p w:rsidR="00814AE7" w:rsidRDefault="00814AE7" w:rsidP="00AD6D6C">
      <w:pPr>
        <w:pStyle w:val="a0"/>
      </w:pPr>
      <w:r>
        <w:t>представляет сведения.</w:t>
      </w:r>
    </w:p>
    <w:p w:rsidR="00814AE7" w:rsidRDefault="00814AE7" w:rsidP="00AD6D6C"/>
    <w:p w:rsidR="00814AE7" w:rsidRDefault="00814AE7" w:rsidP="00AD6D6C">
      <w:pPr>
        <w:pStyle w:val="a0"/>
      </w:pPr>
      <w:bookmarkStart w:id="43" w:name="sub_3300"/>
      <w:r>
        <w:t xml:space="preserve">     Раздел  3.  Сведения  о  денежных средствах, находящихся на счетах в</w:t>
      </w:r>
    </w:p>
    <w:bookmarkEnd w:id="43"/>
    <w:p w:rsidR="00814AE7" w:rsidRDefault="00814AE7" w:rsidP="00AD6D6C">
      <w:pPr>
        <w:pStyle w:val="a0"/>
      </w:pPr>
      <w:r>
        <w:t>банках и иных кредитных организациях</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95"/>
        <w:gridCol w:w="2995"/>
        <w:gridCol w:w="1378"/>
        <w:gridCol w:w="1510"/>
        <w:gridCol w:w="927"/>
        <w:gridCol w:w="1870"/>
      </w:tblGrid>
      <w:tr w:rsidR="00814AE7" w:rsidTr="00D94619">
        <w:trPr>
          <w:trHeight w:val="946"/>
        </w:trPr>
        <w:tc>
          <w:tcPr>
            <w:tcW w:w="69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 п/п</w:t>
            </w:r>
          </w:p>
        </w:tc>
        <w:tc>
          <w:tcPr>
            <w:tcW w:w="299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Наименование и адрес</w:t>
            </w:r>
          </w:p>
          <w:p w:rsidR="00814AE7" w:rsidRDefault="00814AE7" w:rsidP="00D94619">
            <w:pPr>
              <w:pStyle w:val="a2"/>
              <w:jc w:val="center"/>
              <w:rPr>
                <w:sz w:val="26"/>
                <w:szCs w:val="26"/>
              </w:rPr>
            </w:pPr>
            <w:r>
              <w:rPr>
                <w:sz w:val="26"/>
                <w:szCs w:val="26"/>
              </w:rPr>
              <w:t>банка или иной кредитной организации</w:t>
            </w:r>
          </w:p>
        </w:tc>
        <w:tc>
          <w:tcPr>
            <w:tcW w:w="13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w:t>
            </w:r>
          </w:p>
          <w:p w:rsidR="00814AE7" w:rsidRDefault="00814AE7" w:rsidP="00D94619">
            <w:pPr>
              <w:pStyle w:val="a2"/>
              <w:jc w:val="center"/>
              <w:rPr>
                <w:sz w:val="26"/>
                <w:szCs w:val="26"/>
              </w:rPr>
            </w:pPr>
            <w:r>
              <w:rPr>
                <w:sz w:val="26"/>
                <w:szCs w:val="26"/>
              </w:rPr>
              <w:t>валюта</w:t>
            </w:r>
          </w:p>
          <w:p w:rsidR="00814AE7" w:rsidRDefault="00814AE7" w:rsidP="00D94619">
            <w:pPr>
              <w:pStyle w:val="a2"/>
              <w:jc w:val="center"/>
              <w:rPr>
                <w:sz w:val="26"/>
                <w:szCs w:val="26"/>
              </w:rPr>
            </w:pPr>
            <w:r>
              <w:rPr>
                <w:sz w:val="26"/>
                <w:szCs w:val="26"/>
              </w:rPr>
              <w:t xml:space="preserve">счета </w:t>
            </w:r>
            <w:hyperlink r:id="rId35" w:anchor="sub_3301#sub_3301" w:history="1">
              <w:r>
                <w:rPr>
                  <w:rStyle w:val="a"/>
                </w:rPr>
                <w:t>&lt;1&gt;</w:t>
              </w:r>
            </w:hyperlink>
          </w:p>
        </w:tc>
        <w:tc>
          <w:tcPr>
            <w:tcW w:w="151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Дата открытия счета</w:t>
            </w:r>
          </w:p>
        </w:tc>
        <w:tc>
          <w:tcPr>
            <w:tcW w:w="92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Номер счета</w:t>
            </w:r>
          </w:p>
        </w:tc>
        <w:tc>
          <w:tcPr>
            <w:tcW w:w="1870"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 xml:space="preserve">Остаток на счете </w:t>
            </w:r>
            <w:hyperlink r:id="rId36" w:anchor="sub_3302#sub_3302" w:history="1">
              <w:r>
                <w:rPr>
                  <w:rStyle w:val="a"/>
                </w:rPr>
                <w:t>&lt;2&gt;</w:t>
              </w:r>
            </w:hyperlink>
          </w:p>
        </w:tc>
      </w:tr>
      <w:tr w:rsidR="00814AE7" w:rsidTr="00D94619">
        <w:trPr>
          <w:trHeight w:val="304"/>
        </w:trPr>
        <w:tc>
          <w:tcPr>
            <w:tcW w:w="69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299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92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21"/>
        </w:trPr>
        <w:tc>
          <w:tcPr>
            <w:tcW w:w="69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299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92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21"/>
        </w:trPr>
        <w:tc>
          <w:tcPr>
            <w:tcW w:w="69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299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92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44" w:name="sub_3301"/>
      <w:r>
        <w:t xml:space="preserve">     &lt;1&gt;  Указываются  вид счета (депозитный, текущий, расчетный, ссудный</w:t>
      </w:r>
    </w:p>
    <w:bookmarkEnd w:id="44"/>
    <w:p w:rsidR="00814AE7" w:rsidRDefault="00814AE7" w:rsidP="00AD6D6C">
      <w:pPr>
        <w:pStyle w:val="a0"/>
      </w:pPr>
      <w:r>
        <w:t>и  др.)  и валюта счета.</w:t>
      </w:r>
    </w:p>
    <w:p w:rsidR="00814AE7" w:rsidRDefault="00814AE7" w:rsidP="00AD6D6C">
      <w:pPr>
        <w:pStyle w:val="a0"/>
      </w:pPr>
      <w:bookmarkStart w:id="45" w:name="sub_3302"/>
      <w:r>
        <w:t xml:space="preserve">     &lt;2&gt; Остаток на счете указывается по состоянию на отчетную  дату. Для</w:t>
      </w:r>
    </w:p>
    <w:bookmarkEnd w:id="45"/>
    <w:p w:rsidR="00814AE7" w:rsidRDefault="00814AE7" w:rsidP="00AD6D6C">
      <w:pPr>
        <w:pStyle w:val="a0"/>
      </w:pPr>
      <w:r>
        <w:t>счетов  в  иностранной валюте остаток указывается в рублях по курсу Банка</w:t>
      </w:r>
    </w:p>
    <w:p w:rsidR="00814AE7" w:rsidRDefault="00814AE7" w:rsidP="00AD6D6C">
      <w:pPr>
        <w:pStyle w:val="a0"/>
      </w:pPr>
      <w:r>
        <w:t>России на отчетную дату.</w:t>
      </w:r>
    </w:p>
    <w:p w:rsidR="00814AE7" w:rsidRDefault="00814AE7" w:rsidP="00AD6D6C"/>
    <w:p w:rsidR="00814AE7" w:rsidRDefault="00814AE7" w:rsidP="00AD6D6C">
      <w:pPr>
        <w:pStyle w:val="a0"/>
      </w:pPr>
      <w:bookmarkStart w:id="46" w:name="sub_3400"/>
      <w:r>
        <w:t xml:space="preserve">     Раздел 4. Сведения о ценных бумагах</w:t>
      </w:r>
    </w:p>
    <w:bookmarkEnd w:id="46"/>
    <w:p w:rsidR="00814AE7" w:rsidRDefault="00814AE7" w:rsidP="00AD6D6C"/>
    <w:p w:rsidR="00814AE7" w:rsidRDefault="00814AE7" w:rsidP="00AD6D6C">
      <w:pPr>
        <w:pStyle w:val="a0"/>
      </w:pPr>
      <w:bookmarkStart w:id="47" w:name="sub_3041"/>
      <w:r>
        <w:t xml:space="preserve">     4.1. Акции и иное участие в коммерческих организациях</w:t>
      </w:r>
    </w:p>
    <w:bookmarkEnd w:id="47"/>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96"/>
        <w:gridCol w:w="2656"/>
        <w:gridCol w:w="1956"/>
        <w:gridCol w:w="1398"/>
        <w:gridCol w:w="1158"/>
        <w:gridCol w:w="1521"/>
      </w:tblGrid>
      <w:tr w:rsidR="00814AE7" w:rsidTr="00D94619">
        <w:trPr>
          <w:trHeight w:val="1304"/>
        </w:trPr>
        <w:tc>
          <w:tcPr>
            <w:tcW w:w="69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 п/п</w:t>
            </w:r>
          </w:p>
        </w:tc>
        <w:tc>
          <w:tcPr>
            <w:tcW w:w="26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Наименование и организационно-правовая форма организации </w:t>
            </w:r>
            <w:hyperlink r:id="rId37" w:anchor="sub_34101#sub_34101" w:history="1">
              <w:r>
                <w:rPr>
                  <w:rStyle w:val="a"/>
                </w:rPr>
                <w:t>&lt;1&gt;</w:t>
              </w:r>
            </w:hyperlink>
          </w:p>
        </w:tc>
        <w:tc>
          <w:tcPr>
            <w:tcW w:w="19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Место нахождения организации (адрес)</w:t>
            </w:r>
          </w:p>
        </w:tc>
        <w:tc>
          <w:tcPr>
            <w:tcW w:w="13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Уставный капитал</w:t>
            </w:r>
          </w:p>
          <w:p w:rsidR="00814AE7" w:rsidRDefault="00814AE7" w:rsidP="00D94619">
            <w:pPr>
              <w:pStyle w:val="a2"/>
              <w:jc w:val="center"/>
              <w:rPr>
                <w:sz w:val="26"/>
                <w:szCs w:val="26"/>
              </w:rPr>
            </w:pPr>
            <w:hyperlink r:id="rId38" w:anchor="sub_34102#sub_34102" w:history="1">
              <w:r>
                <w:rPr>
                  <w:rStyle w:val="a"/>
                </w:rPr>
                <w:t>&lt;2&gt;</w:t>
              </w:r>
            </w:hyperlink>
          </w:p>
          <w:p w:rsidR="00814AE7" w:rsidRDefault="00814AE7" w:rsidP="00D94619">
            <w:pPr>
              <w:pStyle w:val="a2"/>
              <w:jc w:val="center"/>
              <w:rPr>
                <w:sz w:val="26"/>
                <w:szCs w:val="26"/>
              </w:rPr>
            </w:pPr>
            <w:r>
              <w:rPr>
                <w:sz w:val="26"/>
                <w:szCs w:val="26"/>
              </w:rPr>
              <w:t>(рублей)</w:t>
            </w:r>
          </w:p>
        </w:tc>
        <w:tc>
          <w:tcPr>
            <w:tcW w:w="115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Доля</w:t>
            </w:r>
          </w:p>
          <w:p w:rsidR="00814AE7" w:rsidRDefault="00814AE7" w:rsidP="00D94619">
            <w:pPr>
              <w:pStyle w:val="a2"/>
              <w:jc w:val="center"/>
              <w:rPr>
                <w:sz w:val="26"/>
                <w:szCs w:val="26"/>
              </w:rPr>
            </w:pPr>
            <w:r>
              <w:rPr>
                <w:sz w:val="26"/>
                <w:szCs w:val="26"/>
              </w:rPr>
              <w:t>участия</w:t>
            </w:r>
          </w:p>
          <w:p w:rsidR="00814AE7" w:rsidRDefault="00814AE7" w:rsidP="00D94619">
            <w:pPr>
              <w:pStyle w:val="a2"/>
              <w:jc w:val="center"/>
              <w:rPr>
                <w:sz w:val="26"/>
                <w:szCs w:val="26"/>
              </w:rPr>
            </w:pPr>
            <w:hyperlink r:id="rId39" w:anchor="sub_34103#sub_34103" w:history="1">
              <w:r>
                <w:rPr>
                  <w:rStyle w:val="a"/>
                </w:rPr>
                <w:t>&lt;3&gt;</w:t>
              </w:r>
            </w:hyperlink>
          </w:p>
        </w:tc>
        <w:tc>
          <w:tcPr>
            <w:tcW w:w="1521"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Основание</w:t>
            </w:r>
          </w:p>
          <w:p w:rsidR="00814AE7" w:rsidRDefault="00814AE7" w:rsidP="00D94619">
            <w:pPr>
              <w:pStyle w:val="a2"/>
              <w:jc w:val="center"/>
              <w:rPr>
                <w:sz w:val="26"/>
                <w:szCs w:val="26"/>
              </w:rPr>
            </w:pPr>
            <w:r>
              <w:rPr>
                <w:sz w:val="26"/>
                <w:szCs w:val="26"/>
              </w:rPr>
              <w:t>участия</w:t>
            </w:r>
          </w:p>
          <w:p w:rsidR="00814AE7" w:rsidRDefault="00814AE7" w:rsidP="00D94619">
            <w:pPr>
              <w:pStyle w:val="a2"/>
              <w:jc w:val="center"/>
              <w:rPr>
                <w:sz w:val="26"/>
                <w:szCs w:val="26"/>
              </w:rPr>
            </w:pPr>
            <w:hyperlink r:id="rId40" w:anchor="sub_34104#sub_34104" w:history="1">
              <w:r>
                <w:rPr>
                  <w:rStyle w:val="a"/>
                </w:rPr>
                <w:t>&lt;4&gt;</w:t>
              </w:r>
            </w:hyperlink>
          </w:p>
        </w:tc>
      </w:tr>
      <w:tr w:rsidR="00814AE7" w:rsidTr="00D94619">
        <w:trPr>
          <w:trHeight w:val="313"/>
        </w:trPr>
        <w:tc>
          <w:tcPr>
            <w:tcW w:w="69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26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15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2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31"/>
        </w:trPr>
        <w:tc>
          <w:tcPr>
            <w:tcW w:w="69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26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15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2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3"/>
        </w:trPr>
        <w:tc>
          <w:tcPr>
            <w:tcW w:w="69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26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15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2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31"/>
        </w:trPr>
        <w:tc>
          <w:tcPr>
            <w:tcW w:w="69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26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15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2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31"/>
        </w:trPr>
        <w:tc>
          <w:tcPr>
            <w:tcW w:w="69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26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15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21"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48" w:name="sub_34101"/>
      <w:r>
        <w:t xml:space="preserve">     &lt;1&gt;  Указываются  полное  или  сокращенное  официальное наименование</w:t>
      </w:r>
    </w:p>
    <w:bookmarkEnd w:id="48"/>
    <w:p w:rsidR="00814AE7" w:rsidRDefault="00814AE7" w:rsidP="00AD6D6C">
      <w:pPr>
        <w:pStyle w:val="a0"/>
      </w:pPr>
      <w:r>
        <w:t>организации  и  ее  организационно-правовая  форма (акционерное общество,</w:t>
      </w:r>
    </w:p>
    <w:p w:rsidR="00814AE7" w:rsidRDefault="00814AE7" w:rsidP="00AD6D6C">
      <w:pPr>
        <w:pStyle w:val="a0"/>
      </w:pPr>
      <w:r>
        <w:t>общество  с ограниченной ответственностью, товарищество, производственный</w:t>
      </w:r>
    </w:p>
    <w:p w:rsidR="00814AE7" w:rsidRDefault="00814AE7" w:rsidP="00AD6D6C">
      <w:pPr>
        <w:pStyle w:val="a0"/>
      </w:pPr>
      <w:r>
        <w:t>кооператив и др.).</w:t>
      </w:r>
    </w:p>
    <w:p w:rsidR="00814AE7" w:rsidRDefault="00814AE7" w:rsidP="00AD6D6C">
      <w:pPr>
        <w:pStyle w:val="a0"/>
      </w:pPr>
      <w:bookmarkStart w:id="49" w:name="sub_34102"/>
      <w:r>
        <w:t xml:space="preserve">     &lt;2&gt;  Уставный  капитал указывается согласно учредительным документам</w:t>
      </w:r>
    </w:p>
    <w:bookmarkEnd w:id="49"/>
    <w:p w:rsidR="00814AE7" w:rsidRDefault="00814AE7" w:rsidP="00AD6D6C">
      <w:pPr>
        <w:pStyle w:val="a0"/>
      </w:pPr>
      <w:r>
        <w:t>организации  по  состоянию  на  отчетную  дату.  Для  уставных капиталов,</w:t>
      </w:r>
    </w:p>
    <w:p w:rsidR="00814AE7" w:rsidRDefault="00814AE7" w:rsidP="00AD6D6C">
      <w:pPr>
        <w:pStyle w:val="a0"/>
      </w:pPr>
      <w:r>
        <w:t>выраженных  в  иностранной  валюте, уставный капитал указывается в рублях</w:t>
      </w:r>
    </w:p>
    <w:p w:rsidR="00814AE7" w:rsidRDefault="00814AE7" w:rsidP="00AD6D6C">
      <w:pPr>
        <w:pStyle w:val="a0"/>
      </w:pPr>
      <w:r>
        <w:t>по курсу Банка России на отчетную дату.</w:t>
      </w:r>
    </w:p>
    <w:p w:rsidR="00814AE7" w:rsidRDefault="00814AE7" w:rsidP="00AD6D6C">
      <w:pPr>
        <w:pStyle w:val="a0"/>
      </w:pPr>
      <w:bookmarkStart w:id="50" w:name="sub_34103"/>
      <w:r>
        <w:t xml:space="preserve">     &lt;3&gt;  Доля  участия выражается в процентах от уставного капитала. Для</w:t>
      </w:r>
    </w:p>
    <w:bookmarkEnd w:id="50"/>
    <w:p w:rsidR="00814AE7" w:rsidRDefault="00814AE7" w:rsidP="00AD6D6C">
      <w:pPr>
        <w:pStyle w:val="a0"/>
      </w:pPr>
      <w:r>
        <w:t>акционерных  обществ указываются также номинальная стоимость и количество</w:t>
      </w:r>
    </w:p>
    <w:p w:rsidR="00814AE7" w:rsidRDefault="00814AE7" w:rsidP="00AD6D6C">
      <w:pPr>
        <w:pStyle w:val="a0"/>
      </w:pPr>
      <w:r>
        <w:t>акций.</w:t>
      </w:r>
    </w:p>
    <w:p w:rsidR="00814AE7" w:rsidRDefault="00814AE7" w:rsidP="00AD6D6C">
      <w:pPr>
        <w:pStyle w:val="a0"/>
      </w:pPr>
      <w:bookmarkStart w:id="51" w:name="sub_34104"/>
      <w:r>
        <w:t xml:space="preserve">     &lt;4&gt;  Указываются  основание приобретения доли участия (учредительный</w:t>
      </w:r>
    </w:p>
    <w:bookmarkEnd w:id="51"/>
    <w:p w:rsidR="00814AE7" w:rsidRDefault="00814AE7" w:rsidP="00AD6D6C">
      <w:pPr>
        <w:pStyle w:val="a0"/>
      </w:pPr>
      <w:r>
        <w:t>договор,  приватизация,  покупка,  мена,  дарение, наследование и др.), а</w:t>
      </w:r>
    </w:p>
    <w:p w:rsidR="00814AE7" w:rsidRDefault="00814AE7" w:rsidP="00AD6D6C">
      <w:pPr>
        <w:pStyle w:val="a0"/>
      </w:pPr>
      <w:r>
        <w:t>также реквизиты (дата, номер) соответствующего договора или акта.</w:t>
      </w:r>
    </w:p>
    <w:p w:rsidR="00814AE7" w:rsidRDefault="00814AE7" w:rsidP="00AD6D6C"/>
    <w:p w:rsidR="00814AE7" w:rsidRDefault="00814AE7" w:rsidP="00AD6D6C">
      <w:pPr>
        <w:pStyle w:val="a0"/>
      </w:pPr>
      <w:r>
        <w:t xml:space="preserve">     4.2. Иные ценные бумаги</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52"/>
        <w:gridCol w:w="1300"/>
        <w:gridCol w:w="1843"/>
        <w:gridCol w:w="2059"/>
        <w:gridCol w:w="1422"/>
        <w:gridCol w:w="1923"/>
      </w:tblGrid>
      <w:tr w:rsidR="00814AE7" w:rsidTr="00D94619">
        <w:trPr>
          <w:trHeight w:val="1216"/>
        </w:trPr>
        <w:tc>
          <w:tcPr>
            <w:tcW w:w="65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130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ценной бумаги</w:t>
            </w:r>
          </w:p>
          <w:p w:rsidR="00814AE7" w:rsidRDefault="00814AE7" w:rsidP="00D94619">
            <w:pPr>
              <w:pStyle w:val="a2"/>
              <w:jc w:val="center"/>
              <w:rPr>
                <w:sz w:val="26"/>
                <w:szCs w:val="26"/>
              </w:rPr>
            </w:pPr>
            <w:hyperlink r:id="rId41" w:anchor="sub_34201#sub_34201" w:history="1">
              <w:r>
                <w:rPr>
                  <w:rStyle w:val="a"/>
                </w:rPr>
                <w:t>&lt;1&gt;</w:t>
              </w:r>
            </w:hyperlink>
          </w:p>
        </w:tc>
        <w:tc>
          <w:tcPr>
            <w:tcW w:w="184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Лицо,</w:t>
            </w:r>
          </w:p>
          <w:p w:rsidR="00814AE7" w:rsidRDefault="00814AE7" w:rsidP="00D94619">
            <w:pPr>
              <w:pStyle w:val="a2"/>
              <w:jc w:val="center"/>
              <w:rPr>
                <w:sz w:val="26"/>
                <w:szCs w:val="26"/>
              </w:rPr>
            </w:pPr>
            <w:r>
              <w:rPr>
                <w:sz w:val="26"/>
                <w:szCs w:val="26"/>
              </w:rPr>
              <w:t>выпустившее</w:t>
            </w:r>
          </w:p>
          <w:p w:rsidR="00814AE7" w:rsidRDefault="00814AE7" w:rsidP="00D94619">
            <w:pPr>
              <w:pStyle w:val="a2"/>
              <w:jc w:val="center"/>
              <w:rPr>
                <w:sz w:val="26"/>
                <w:szCs w:val="26"/>
              </w:rPr>
            </w:pPr>
            <w:r>
              <w:rPr>
                <w:sz w:val="26"/>
                <w:szCs w:val="26"/>
              </w:rPr>
              <w:t>ценную бумагу</w:t>
            </w:r>
          </w:p>
        </w:tc>
        <w:tc>
          <w:tcPr>
            <w:tcW w:w="20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Номинальная величина</w:t>
            </w:r>
          </w:p>
          <w:p w:rsidR="00814AE7" w:rsidRDefault="00814AE7" w:rsidP="00D94619">
            <w:pPr>
              <w:pStyle w:val="a2"/>
              <w:jc w:val="center"/>
              <w:rPr>
                <w:sz w:val="26"/>
                <w:szCs w:val="26"/>
              </w:rPr>
            </w:pPr>
            <w:r>
              <w:rPr>
                <w:sz w:val="26"/>
                <w:szCs w:val="26"/>
              </w:rPr>
              <w:t>обязательства (рублей)</w:t>
            </w:r>
          </w:p>
        </w:tc>
        <w:tc>
          <w:tcPr>
            <w:tcW w:w="14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Общее количество</w:t>
            </w:r>
          </w:p>
        </w:tc>
        <w:tc>
          <w:tcPr>
            <w:tcW w:w="1923"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Общая</w:t>
            </w:r>
          </w:p>
          <w:p w:rsidR="00814AE7" w:rsidRDefault="00814AE7" w:rsidP="00D94619">
            <w:pPr>
              <w:pStyle w:val="a2"/>
              <w:jc w:val="center"/>
              <w:rPr>
                <w:sz w:val="26"/>
                <w:szCs w:val="26"/>
              </w:rPr>
            </w:pPr>
            <w:r>
              <w:rPr>
                <w:sz w:val="26"/>
                <w:szCs w:val="26"/>
              </w:rPr>
              <w:t>стоимость</w:t>
            </w:r>
          </w:p>
          <w:p w:rsidR="00814AE7" w:rsidRDefault="00814AE7" w:rsidP="00D94619">
            <w:pPr>
              <w:pStyle w:val="a2"/>
              <w:jc w:val="center"/>
              <w:rPr>
                <w:sz w:val="26"/>
                <w:szCs w:val="26"/>
              </w:rPr>
            </w:pPr>
            <w:hyperlink r:id="rId42" w:anchor="sub_34202#sub_34202" w:history="1">
              <w:r>
                <w:rPr>
                  <w:rStyle w:val="a"/>
                </w:rPr>
                <w:t>&lt;2&gt;</w:t>
              </w:r>
            </w:hyperlink>
          </w:p>
          <w:p w:rsidR="00814AE7" w:rsidRDefault="00814AE7" w:rsidP="00D94619">
            <w:pPr>
              <w:pStyle w:val="a2"/>
              <w:jc w:val="center"/>
              <w:rPr>
                <w:sz w:val="26"/>
                <w:szCs w:val="26"/>
              </w:rPr>
            </w:pPr>
            <w:r>
              <w:rPr>
                <w:sz w:val="26"/>
                <w:szCs w:val="26"/>
              </w:rPr>
              <w:t>(рублей)</w:t>
            </w:r>
          </w:p>
        </w:tc>
      </w:tr>
      <w:tr w:rsidR="00814AE7" w:rsidTr="00D94619">
        <w:trPr>
          <w:trHeight w:val="292"/>
        </w:trPr>
        <w:tc>
          <w:tcPr>
            <w:tcW w:w="65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130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0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2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8"/>
        </w:trPr>
        <w:tc>
          <w:tcPr>
            <w:tcW w:w="65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130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0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2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2"/>
        </w:trPr>
        <w:tc>
          <w:tcPr>
            <w:tcW w:w="65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130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0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2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8"/>
        </w:trPr>
        <w:tc>
          <w:tcPr>
            <w:tcW w:w="65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130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0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2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2"/>
        </w:trPr>
        <w:tc>
          <w:tcPr>
            <w:tcW w:w="65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130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0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2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24"/>
        </w:trPr>
        <w:tc>
          <w:tcPr>
            <w:tcW w:w="65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130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0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2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xml:space="preserve">     Итого    по    </w:t>
      </w:r>
      <w:hyperlink r:id="rId43" w:anchor="sub_3400#sub_3400" w:history="1">
        <w:r>
          <w:rPr>
            <w:rStyle w:val="a"/>
          </w:rPr>
          <w:t>разделу  4</w:t>
        </w:r>
      </w:hyperlink>
      <w:r>
        <w:t xml:space="preserve">  "Сведения  о  ценных  бумагах"  суммарная</w:t>
      </w:r>
    </w:p>
    <w:p w:rsidR="00814AE7" w:rsidRDefault="00814AE7" w:rsidP="00AD6D6C">
      <w:pPr>
        <w:pStyle w:val="a0"/>
      </w:pPr>
      <w:r>
        <w:t>декларированная    стоимость    ценных  бумаг,  включая  доли  участия  в</w:t>
      </w:r>
    </w:p>
    <w:p w:rsidR="00814AE7" w:rsidRDefault="00814AE7" w:rsidP="00AD6D6C">
      <w:pPr>
        <w:pStyle w:val="a0"/>
      </w:pPr>
      <w:r>
        <w:t>коммерческих организациях (рублей), ____________________________________,</w:t>
      </w:r>
    </w:p>
    <w:p w:rsidR="00814AE7" w:rsidRDefault="00814AE7" w:rsidP="00AD6D6C">
      <w:pPr>
        <w:pStyle w:val="a0"/>
      </w:pPr>
      <w:r>
        <w:t>________________________________________________________________________.</w:t>
      </w:r>
    </w:p>
    <w:p w:rsidR="00814AE7" w:rsidRDefault="00814AE7" w:rsidP="00AD6D6C">
      <w:pPr>
        <w:pStyle w:val="a0"/>
      </w:pPr>
      <w:r>
        <w:t>- - - - - - - - - -</w:t>
      </w:r>
    </w:p>
    <w:p w:rsidR="00814AE7" w:rsidRDefault="00814AE7" w:rsidP="00AD6D6C">
      <w:pPr>
        <w:pStyle w:val="a0"/>
      </w:pPr>
      <w:bookmarkStart w:id="52" w:name="sub_34201"/>
      <w:r>
        <w:t xml:space="preserve">     &lt;1&gt;  Указываются  все  ценные  бумаги по видам (облигации, векселя и</w:t>
      </w:r>
    </w:p>
    <w:bookmarkEnd w:id="52"/>
    <w:p w:rsidR="00814AE7" w:rsidRDefault="00814AE7" w:rsidP="00AD6D6C">
      <w:pPr>
        <w:pStyle w:val="a0"/>
      </w:pPr>
      <w:r>
        <w:t xml:space="preserve">др.),  за  исключением  акций,  указанных  в </w:t>
      </w:r>
      <w:hyperlink r:id="rId44" w:anchor="sub_3041#sub_3041" w:history="1">
        <w:r>
          <w:rPr>
            <w:rStyle w:val="a"/>
          </w:rPr>
          <w:t>подразделе 4.1</w:t>
        </w:r>
      </w:hyperlink>
      <w:r>
        <w:t xml:space="preserve"> "Акции и иное</w:t>
      </w:r>
    </w:p>
    <w:p w:rsidR="00814AE7" w:rsidRDefault="00814AE7" w:rsidP="00AD6D6C">
      <w:pPr>
        <w:pStyle w:val="a0"/>
      </w:pPr>
      <w:r>
        <w:t>участие в коммерческих организациях".</w:t>
      </w:r>
    </w:p>
    <w:p w:rsidR="00814AE7" w:rsidRDefault="00814AE7" w:rsidP="00AD6D6C">
      <w:pPr>
        <w:pStyle w:val="a0"/>
      </w:pPr>
      <w:bookmarkStart w:id="53" w:name="sub_34202"/>
      <w:r>
        <w:t xml:space="preserve">     &lt;2&gt;  Указывается общая стоимость ценных бумаг данного вида исходя из</w:t>
      </w:r>
    </w:p>
    <w:bookmarkEnd w:id="53"/>
    <w:p w:rsidR="00814AE7" w:rsidRDefault="00814AE7" w:rsidP="00AD6D6C">
      <w:pPr>
        <w:pStyle w:val="a0"/>
      </w:pPr>
      <w:r>
        <w:t>стоимости  их  приобретения  (а  если  ее  нельзя  определить - исходя из</w:t>
      </w:r>
    </w:p>
    <w:p w:rsidR="00814AE7" w:rsidRDefault="00814AE7" w:rsidP="00AD6D6C">
      <w:pPr>
        <w:pStyle w:val="a0"/>
      </w:pPr>
      <w:r>
        <w:t>рыночной    стоимости   или  номинальной  стоимости).  Для  обязательств,</w:t>
      </w:r>
    </w:p>
    <w:p w:rsidR="00814AE7" w:rsidRDefault="00814AE7" w:rsidP="00AD6D6C">
      <w:pPr>
        <w:pStyle w:val="a0"/>
      </w:pPr>
      <w:r>
        <w:t>выраженных  в иностранной валюте, стоимость указывается в рублях по курсу</w:t>
      </w:r>
    </w:p>
    <w:p w:rsidR="00814AE7" w:rsidRDefault="00814AE7" w:rsidP="00AD6D6C">
      <w:pPr>
        <w:pStyle w:val="a0"/>
      </w:pPr>
      <w:r>
        <w:t>Банка России на отчетную дату.</w:t>
      </w:r>
    </w:p>
    <w:p w:rsidR="00814AE7" w:rsidRDefault="00814AE7" w:rsidP="00AD6D6C"/>
    <w:p w:rsidR="00814AE7" w:rsidRDefault="00814AE7" w:rsidP="00AD6D6C">
      <w:pPr>
        <w:pStyle w:val="a0"/>
      </w:pPr>
      <w:bookmarkStart w:id="54" w:name="sub_3500"/>
      <w:r>
        <w:t xml:space="preserve">     Раздел 5. Сведения об обязательствах имущественного характера</w:t>
      </w:r>
    </w:p>
    <w:bookmarkEnd w:id="54"/>
    <w:p w:rsidR="00814AE7" w:rsidRDefault="00814AE7" w:rsidP="00AD6D6C"/>
    <w:p w:rsidR="00814AE7" w:rsidRDefault="00814AE7" w:rsidP="00AD6D6C">
      <w:pPr>
        <w:pStyle w:val="a0"/>
      </w:pPr>
      <w:r>
        <w:t xml:space="preserve">     5.1. Объекты недвижимого имущества, находящиеся в пользовании </w:t>
      </w:r>
      <w:hyperlink r:id="rId45" w:anchor="sub_35101#sub_35101" w:history="1">
        <w:r>
          <w:rPr>
            <w:rStyle w:val="a"/>
          </w:rPr>
          <w:t>&lt;1&gt;</w:t>
        </w:r>
      </w:hyperlink>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65"/>
        <w:gridCol w:w="1441"/>
        <w:gridCol w:w="1877"/>
        <w:gridCol w:w="1872"/>
        <w:gridCol w:w="1900"/>
        <w:gridCol w:w="1439"/>
      </w:tblGrid>
      <w:tr w:rsidR="00814AE7" w:rsidTr="00D94619">
        <w:trPr>
          <w:trHeight w:val="950"/>
        </w:trPr>
        <w:tc>
          <w:tcPr>
            <w:tcW w:w="66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144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w:t>
            </w:r>
          </w:p>
          <w:p w:rsidR="00814AE7" w:rsidRDefault="00814AE7" w:rsidP="00D94619">
            <w:pPr>
              <w:pStyle w:val="a2"/>
              <w:jc w:val="center"/>
              <w:rPr>
                <w:sz w:val="26"/>
                <w:szCs w:val="26"/>
              </w:rPr>
            </w:pPr>
            <w:r>
              <w:rPr>
                <w:sz w:val="26"/>
                <w:szCs w:val="26"/>
              </w:rPr>
              <w:t>имущества</w:t>
            </w:r>
          </w:p>
          <w:p w:rsidR="00814AE7" w:rsidRDefault="00814AE7" w:rsidP="00D94619">
            <w:pPr>
              <w:pStyle w:val="a2"/>
              <w:jc w:val="center"/>
              <w:rPr>
                <w:sz w:val="26"/>
                <w:szCs w:val="26"/>
              </w:rPr>
            </w:pPr>
            <w:hyperlink r:id="rId46" w:anchor="sub_35102#sub_35102" w:history="1">
              <w:r>
                <w:rPr>
                  <w:rStyle w:val="a"/>
                </w:rPr>
                <w:t>&lt;2&gt;</w:t>
              </w:r>
            </w:hyperlink>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 сроки</w:t>
            </w:r>
          </w:p>
          <w:p w:rsidR="00814AE7" w:rsidRDefault="00814AE7" w:rsidP="00D94619">
            <w:pPr>
              <w:pStyle w:val="a2"/>
              <w:jc w:val="center"/>
              <w:rPr>
                <w:sz w:val="26"/>
                <w:szCs w:val="26"/>
              </w:rPr>
            </w:pPr>
            <w:r>
              <w:rPr>
                <w:sz w:val="26"/>
                <w:szCs w:val="26"/>
              </w:rPr>
              <w:t>пользования</w:t>
            </w:r>
          </w:p>
          <w:p w:rsidR="00814AE7" w:rsidRDefault="00814AE7" w:rsidP="00D94619">
            <w:pPr>
              <w:pStyle w:val="a2"/>
              <w:jc w:val="center"/>
              <w:rPr>
                <w:sz w:val="26"/>
                <w:szCs w:val="26"/>
              </w:rPr>
            </w:pPr>
            <w:hyperlink r:id="rId47" w:anchor="sub_35103#sub_35103" w:history="1">
              <w:r>
                <w:rPr>
                  <w:rStyle w:val="a"/>
                </w:rPr>
                <w:t>&lt;3&gt;</w:t>
              </w:r>
            </w:hyperlink>
          </w:p>
        </w:tc>
        <w:tc>
          <w:tcPr>
            <w:tcW w:w="18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Основание</w:t>
            </w:r>
          </w:p>
          <w:p w:rsidR="00814AE7" w:rsidRDefault="00814AE7" w:rsidP="00D94619">
            <w:pPr>
              <w:pStyle w:val="a2"/>
              <w:jc w:val="center"/>
              <w:rPr>
                <w:sz w:val="26"/>
                <w:szCs w:val="26"/>
              </w:rPr>
            </w:pPr>
            <w:r>
              <w:rPr>
                <w:sz w:val="26"/>
                <w:szCs w:val="26"/>
              </w:rPr>
              <w:t>пользования</w:t>
            </w:r>
          </w:p>
          <w:p w:rsidR="00814AE7" w:rsidRDefault="00814AE7" w:rsidP="00D94619">
            <w:pPr>
              <w:pStyle w:val="a2"/>
              <w:jc w:val="center"/>
              <w:rPr>
                <w:sz w:val="26"/>
                <w:szCs w:val="26"/>
              </w:rPr>
            </w:pPr>
            <w:hyperlink r:id="rId48" w:anchor="sub_35104#sub_35104" w:history="1">
              <w:r>
                <w:rPr>
                  <w:rStyle w:val="a"/>
                </w:rPr>
                <w:t>&lt;4&gt;</w:t>
              </w:r>
            </w:hyperlink>
          </w:p>
        </w:tc>
        <w:tc>
          <w:tcPr>
            <w:tcW w:w="190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Место нахождения (адрес)</w:t>
            </w:r>
          </w:p>
        </w:tc>
        <w:tc>
          <w:tcPr>
            <w:tcW w:w="1439"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Площадь</w:t>
            </w:r>
          </w:p>
          <w:p w:rsidR="00814AE7" w:rsidRDefault="00814AE7" w:rsidP="00D94619">
            <w:pPr>
              <w:pStyle w:val="a2"/>
              <w:jc w:val="center"/>
              <w:rPr>
                <w:sz w:val="26"/>
                <w:szCs w:val="26"/>
              </w:rPr>
            </w:pPr>
            <w:r>
              <w:rPr>
                <w:sz w:val="26"/>
                <w:szCs w:val="26"/>
              </w:rPr>
              <w:t>(кв.</w:t>
            </w:r>
          </w:p>
          <w:p w:rsidR="00814AE7" w:rsidRDefault="00814AE7" w:rsidP="00D94619">
            <w:pPr>
              <w:pStyle w:val="a2"/>
              <w:jc w:val="center"/>
              <w:rPr>
                <w:sz w:val="26"/>
                <w:szCs w:val="26"/>
              </w:rPr>
            </w:pPr>
            <w:r>
              <w:rPr>
                <w:sz w:val="26"/>
                <w:szCs w:val="26"/>
              </w:rPr>
              <w:t>метров)</w:t>
            </w:r>
          </w:p>
        </w:tc>
      </w:tr>
      <w:tr w:rsidR="00814AE7" w:rsidTr="00D94619">
        <w:trPr>
          <w:trHeight w:val="300"/>
        </w:trPr>
        <w:tc>
          <w:tcPr>
            <w:tcW w:w="66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144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0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3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7"/>
        </w:trPr>
        <w:tc>
          <w:tcPr>
            <w:tcW w:w="66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144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0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3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7"/>
        </w:trPr>
        <w:tc>
          <w:tcPr>
            <w:tcW w:w="66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144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0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3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55" w:name="sub_35101"/>
      <w:r>
        <w:t xml:space="preserve">     &lt;1&gt; Указываются по состоянию на отчетную дату.</w:t>
      </w:r>
    </w:p>
    <w:p w:rsidR="00814AE7" w:rsidRDefault="00814AE7" w:rsidP="00AD6D6C">
      <w:pPr>
        <w:pStyle w:val="a0"/>
      </w:pPr>
      <w:bookmarkStart w:id="56" w:name="sub_35102"/>
      <w:bookmarkEnd w:id="55"/>
      <w:r>
        <w:t xml:space="preserve">     &lt;2&gt;  Указывается вид недвижимого имущества (земельный участок, жилой</w:t>
      </w:r>
    </w:p>
    <w:bookmarkEnd w:id="56"/>
    <w:p w:rsidR="00814AE7" w:rsidRDefault="00814AE7" w:rsidP="00AD6D6C">
      <w:pPr>
        <w:pStyle w:val="a0"/>
      </w:pPr>
      <w:r>
        <w:t>дом, дача и др.).</w:t>
      </w:r>
    </w:p>
    <w:p w:rsidR="00814AE7" w:rsidRDefault="00814AE7" w:rsidP="00AD6D6C">
      <w:pPr>
        <w:pStyle w:val="a0"/>
      </w:pPr>
      <w:bookmarkStart w:id="57" w:name="sub_35103"/>
      <w:r>
        <w:t xml:space="preserve">     &lt;3&gt;  Указываются  вид пользования (аренда, безвозмездное пользование</w:t>
      </w:r>
    </w:p>
    <w:bookmarkEnd w:id="57"/>
    <w:p w:rsidR="00814AE7" w:rsidRDefault="00814AE7" w:rsidP="00AD6D6C">
      <w:pPr>
        <w:pStyle w:val="a0"/>
      </w:pPr>
      <w:r>
        <w:t>и др.) и сроки пользования.</w:t>
      </w:r>
    </w:p>
    <w:p w:rsidR="00814AE7" w:rsidRDefault="00814AE7" w:rsidP="00AD6D6C">
      <w:pPr>
        <w:pStyle w:val="a0"/>
      </w:pPr>
      <w:bookmarkStart w:id="58" w:name="sub_35104"/>
      <w:r>
        <w:t xml:space="preserve">     &lt;4&gt;    Указываются    основание  пользования  (договор,  фактическое</w:t>
      </w:r>
    </w:p>
    <w:bookmarkEnd w:id="58"/>
    <w:p w:rsidR="00814AE7" w:rsidRDefault="00814AE7" w:rsidP="00AD6D6C">
      <w:pPr>
        <w:pStyle w:val="a0"/>
      </w:pPr>
      <w:r>
        <w:t>предоставление  и  др.), а также реквизиты (дата, номер) соответствующего</w:t>
      </w:r>
    </w:p>
    <w:p w:rsidR="00814AE7" w:rsidRDefault="00814AE7" w:rsidP="00AD6D6C">
      <w:pPr>
        <w:pStyle w:val="a0"/>
      </w:pPr>
      <w:r>
        <w:t>договора или акта.</w:t>
      </w:r>
    </w:p>
    <w:p w:rsidR="00814AE7" w:rsidRDefault="00814AE7" w:rsidP="00AD6D6C"/>
    <w:p w:rsidR="00814AE7" w:rsidRDefault="00814AE7" w:rsidP="00AD6D6C">
      <w:pPr>
        <w:pStyle w:val="a0"/>
      </w:pPr>
      <w:r>
        <w:t xml:space="preserve">     5.2. Прочие обязательства </w:t>
      </w:r>
      <w:hyperlink r:id="rId49" w:anchor="sub_35201#sub_35201" w:history="1">
        <w:r>
          <w:rPr>
            <w:rStyle w:val="a"/>
          </w:rPr>
          <w:t>&lt;1&gt;</w:t>
        </w:r>
      </w:hyperlink>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78"/>
        <w:gridCol w:w="2033"/>
        <w:gridCol w:w="1363"/>
        <w:gridCol w:w="1683"/>
        <w:gridCol w:w="1688"/>
        <w:gridCol w:w="1928"/>
      </w:tblGrid>
      <w:tr w:rsidR="00814AE7" w:rsidTr="00D94619">
        <w:trPr>
          <w:trHeight w:val="1105"/>
        </w:trPr>
        <w:tc>
          <w:tcPr>
            <w:tcW w:w="67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203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Содержание обязательства</w:t>
            </w:r>
          </w:p>
          <w:p w:rsidR="00814AE7" w:rsidRDefault="00814AE7" w:rsidP="00D94619">
            <w:pPr>
              <w:pStyle w:val="a2"/>
              <w:jc w:val="center"/>
              <w:rPr>
                <w:sz w:val="26"/>
                <w:szCs w:val="26"/>
              </w:rPr>
            </w:pPr>
            <w:hyperlink r:id="rId50" w:anchor="sub_35202#sub_35202" w:history="1">
              <w:r>
                <w:rPr>
                  <w:rStyle w:val="a"/>
                </w:rPr>
                <w:t>&lt;2&gt;</w:t>
              </w:r>
            </w:hyperlink>
          </w:p>
        </w:tc>
        <w:tc>
          <w:tcPr>
            <w:tcW w:w="136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Кредитор</w:t>
            </w:r>
          </w:p>
          <w:p w:rsidR="00814AE7" w:rsidRDefault="00814AE7" w:rsidP="00D94619">
            <w:pPr>
              <w:pStyle w:val="a2"/>
              <w:jc w:val="center"/>
              <w:rPr>
                <w:sz w:val="26"/>
                <w:szCs w:val="26"/>
              </w:rPr>
            </w:pPr>
            <w:r>
              <w:rPr>
                <w:sz w:val="26"/>
                <w:szCs w:val="26"/>
              </w:rPr>
              <w:t>(должник)</w:t>
            </w:r>
          </w:p>
          <w:p w:rsidR="00814AE7" w:rsidRDefault="00814AE7" w:rsidP="00D94619">
            <w:pPr>
              <w:pStyle w:val="a2"/>
              <w:jc w:val="center"/>
              <w:rPr>
                <w:sz w:val="26"/>
                <w:szCs w:val="26"/>
              </w:rPr>
            </w:pPr>
            <w:hyperlink r:id="rId51" w:anchor="sub_35203#sub_35203" w:history="1">
              <w:r>
                <w:rPr>
                  <w:rStyle w:val="a"/>
                </w:rPr>
                <w:t>&lt;3&gt;</w:t>
              </w:r>
            </w:hyperlink>
          </w:p>
        </w:tc>
        <w:tc>
          <w:tcPr>
            <w:tcW w:w="168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Основание</w:t>
            </w:r>
          </w:p>
          <w:p w:rsidR="00814AE7" w:rsidRDefault="00814AE7" w:rsidP="00D94619">
            <w:pPr>
              <w:pStyle w:val="a2"/>
              <w:jc w:val="center"/>
              <w:rPr>
                <w:sz w:val="26"/>
                <w:szCs w:val="26"/>
              </w:rPr>
            </w:pPr>
            <w:r>
              <w:rPr>
                <w:sz w:val="26"/>
                <w:szCs w:val="26"/>
              </w:rPr>
              <w:t>возникновения</w:t>
            </w:r>
          </w:p>
          <w:p w:rsidR="00814AE7" w:rsidRDefault="00814AE7" w:rsidP="00D94619">
            <w:pPr>
              <w:pStyle w:val="a2"/>
              <w:jc w:val="center"/>
              <w:rPr>
                <w:sz w:val="26"/>
                <w:szCs w:val="26"/>
              </w:rPr>
            </w:pPr>
            <w:hyperlink r:id="rId52" w:anchor="sub_35204#sub_35204" w:history="1">
              <w:r>
                <w:rPr>
                  <w:rStyle w:val="a"/>
                </w:rPr>
                <w:t>&lt;4&gt;</w:t>
              </w:r>
            </w:hyperlink>
          </w:p>
        </w:tc>
        <w:tc>
          <w:tcPr>
            <w:tcW w:w="168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Сумма обязательства </w:t>
            </w:r>
            <w:hyperlink r:id="rId53" w:anchor="sub_35205#sub_35205" w:history="1">
              <w:r>
                <w:rPr>
                  <w:rStyle w:val="a"/>
                </w:rPr>
                <w:t>&lt;5&gt;</w:t>
              </w:r>
            </w:hyperlink>
            <w:r>
              <w:rPr>
                <w:sz w:val="26"/>
                <w:szCs w:val="26"/>
              </w:rPr>
              <w:t xml:space="preserve"> (рублей)</w:t>
            </w:r>
          </w:p>
        </w:tc>
        <w:tc>
          <w:tcPr>
            <w:tcW w:w="1928"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Условия</w:t>
            </w:r>
          </w:p>
          <w:p w:rsidR="00814AE7" w:rsidRDefault="00814AE7" w:rsidP="00D94619">
            <w:pPr>
              <w:pStyle w:val="a2"/>
              <w:jc w:val="center"/>
              <w:rPr>
                <w:sz w:val="26"/>
                <w:szCs w:val="26"/>
              </w:rPr>
            </w:pPr>
            <w:r>
              <w:rPr>
                <w:sz w:val="26"/>
                <w:szCs w:val="26"/>
              </w:rPr>
              <w:t>обязательства</w:t>
            </w:r>
          </w:p>
          <w:p w:rsidR="00814AE7" w:rsidRDefault="00814AE7" w:rsidP="00D94619">
            <w:pPr>
              <w:pStyle w:val="a2"/>
              <w:jc w:val="center"/>
              <w:rPr>
                <w:sz w:val="26"/>
                <w:szCs w:val="26"/>
              </w:rPr>
            </w:pPr>
            <w:hyperlink r:id="rId54" w:anchor="sub_35206#sub_35206" w:history="1">
              <w:r>
                <w:rPr>
                  <w:rStyle w:val="a"/>
                </w:rPr>
                <w:t>&lt;6&gt;</w:t>
              </w:r>
            </w:hyperlink>
          </w:p>
        </w:tc>
      </w:tr>
      <w:tr w:rsidR="00814AE7" w:rsidTr="00D94619">
        <w:trPr>
          <w:trHeight w:val="288"/>
        </w:trPr>
        <w:tc>
          <w:tcPr>
            <w:tcW w:w="67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203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6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8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8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2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8"/>
        </w:trPr>
        <w:tc>
          <w:tcPr>
            <w:tcW w:w="67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203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6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8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8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2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8"/>
        </w:trPr>
        <w:tc>
          <w:tcPr>
            <w:tcW w:w="67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203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6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8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8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2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59" w:name="sub_35201"/>
      <w:r>
        <w:t xml:space="preserve">     &lt;1&gt;  Указываются  имеющиеся  на  отчетную дату срочные обязательства</w:t>
      </w:r>
    </w:p>
    <w:bookmarkEnd w:id="59"/>
    <w:p w:rsidR="00814AE7" w:rsidRDefault="00814AE7" w:rsidP="00AD6D6C">
      <w:pPr>
        <w:pStyle w:val="a0"/>
      </w:pPr>
      <w:r>
        <w:t>финансового  характера  на сумму, превышающую уровень 20 процентов дохода</w:t>
      </w:r>
    </w:p>
    <w:p w:rsidR="00814AE7" w:rsidRDefault="00814AE7" w:rsidP="00AD6D6C">
      <w:pPr>
        <w:pStyle w:val="a0"/>
      </w:pPr>
      <w:r>
        <w:t>за  отчетный  период,  за  исключением  обязательств,  составляющих менее</w:t>
      </w:r>
    </w:p>
    <w:p w:rsidR="00814AE7" w:rsidRDefault="00814AE7" w:rsidP="00AD6D6C">
      <w:pPr>
        <w:pStyle w:val="a0"/>
      </w:pPr>
      <w:r>
        <w:t>100 тыс. рублей.</w:t>
      </w:r>
    </w:p>
    <w:p w:rsidR="00814AE7" w:rsidRDefault="00814AE7" w:rsidP="00AD6D6C">
      <w:pPr>
        <w:pStyle w:val="a0"/>
      </w:pPr>
      <w:bookmarkStart w:id="60" w:name="sub_35202"/>
      <w:r>
        <w:t xml:space="preserve">     &lt;2&gt; Указывается существо обязательства (заем, кредит и др.).</w:t>
      </w:r>
    </w:p>
    <w:p w:rsidR="00814AE7" w:rsidRDefault="00814AE7" w:rsidP="00AD6D6C">
      <w:pPr>
        <w:pStyle w:val="a0"/>
      </w:pPr>
      <w:bookmarkStart w:id="61" w:name="sub_35203"/>
      <w:bookmarkEnd w:id="60"/>
      <w:r>
        <w:t xml:space="preserve">     &lt;3&gt;  Указывается вторая сторона обязательства: кредитор или должник,</w:t>
      </w:r>
    </w:p>
    <w:bookmarkEnd w:id="61"/>
    <w:p w:rsidR="00814AE7" w:rsidRDefault="00814AE7" w:rsidP="00AD6D6C">
      <w:pPr>
        <w:pStyle w:val="a0"/>
      </w:pPr>
      <w:r>
        <w:t>его фамилия, имя и отчество (наименование юридического лица), адрес.</w:t>
      </w:r>
    </w:p>
    <w:p w:rsidR="00814AE7" w:rsidRDefault="00814AE7" w:rsidP="00AD6D6C">
      <w:pPr>
        <w:pStyle w:val="a0"/>
      </w:pPr>
      <w:bookmarkStart w:id="62" w:name="sub_35204"/>
      <w:r>
        <w:t xml:space="preserve">     &lt;4&gt;  Указываются  основание  возникновения  обязательства  (договор,</w:t>
      </w:r>
    </w:p>
    <w:bookmarkEnd w:id="62"/>
    <w:p w:rsidR="00814AE7" w:rsidRDefault="00814AE7" w:rsidP="00AD6D6C">
      <w:pPr>
        <w:pStyle w:val="a0"/>
      </w:pPr>
      <w:r>
        <w:t>передача  денег  или  имущества  и  др.), а также реквизиты (дата, номер)</w:t>
      </w:r>
    </w:p>
    <w:p w:rsidR="00814AE7" w:rsidRDefault="00814AE7" w:rsidP="00AD6D6C">
      <w:pPr>
        <w:pStyle w:val="a0"/>
      </w:pPr>
      <w:r>
        <w:t>соответствующего договора или акта.</w:t>
      </w:r>
    </w:p>
    <w:p w:rsidR="00814AE7" w:rsidRDefault="00814AE7" w:rsidP="00AD6D6C">
      <w:pPr>
        <w:pStyle w:val="a0"/>
      </w:pPr>
      <w:bookmarkStart w:id="63" w:name="sub_35205"/>
      <w:r>
        <w:t xml:space="preserve">     &lt;5&gt;    Указывается    сумма    основного  обязательства  (без  суммы</w:t>
      </w:r>
    </w:p>
    <w:bookmarkEnd w:id="63"/>
    <w:p w:rsidR="00814AE7" w:rsidRDefault="00814AE7" w:rsidP="00AD6D6C">
      <w:pPr>
        <w:pStyle w:val="a0"/>
      </w:pPr>
      <w:r>
        <w:t>процентов).  Для  обязательств,  выраженных  в  иностранной валюте, сумма</w:t>
      </w:r>
    </w:p>
    <w:p w:rsidR="00814AE7" w:rsidRDefault="00814AE7" w:rsidP="00AD6D6C">
      <w:pPr>
        <w:pStyle w:val="a0"/>
      </w:pPr>
      <w:r>
        <w:t>указывается в рублях по курсу Банка России на отчетную дату.</w:t>
      </w:r>
    </w:p>
    <w:p w:rsidR="00814AE7" w:rsidRDefault="00814AE7" w:rsidP="00AD6D6C">
      <w:pPr>
        <w:pStyle w:val="a0"/>
      </w:pPr>
      <w:bookmarkStart w:id="64" w:name="sub_35206"/>
      <w:r>
        <w:t xml:space="preserve">     &lt;6&gt;  Указываются годовая процентная ставка обязательства, заложенное</w:t>
      </w:r>
    </w:p>
    <w:bookmarkEnd w:id="64"/>
    <w:p w:rsidR="00814AE7" w:rsidRDefault="00814AE7" w:rsidP="00AD6D6C">
      <w:pPr>
        <w:pStyle w:val="a0"/>
      </w:pPr>
      <w:r>
        <w:t>в    обеспечение    обязательства    имущество,  выданные  в  обеспечение</w:t>
      </w:r>
    </w:p>
    <w:p w:rsidR="00814AE7" w:rsidRDefault="00814AE7" w:rsidP="00AD6D6C">
      <w:pPr>
        <w:pStyle w:val="a0"/>
      </w:pPr>
      <w:r>
        <w:t>обязательства гарантии и поручительства.</w:t>
      </w:r>
    </w:p>
    <w:p w:rsidR="00814AE7" w:rsidRDefault="00814AE7" w:rsidP="00AD6D6C"/>
    <w:p w:rsidR="00814AE7" w:rsidRDefault="00814AE7" w:rsidP="00AD6D6C">
      <w:pPr>
        <w:pStyle w:val="a0"/>
      </w:pPr>
      <w:r>
        <w:t xml:space="preserve">     Достоверность и полноту настоящих сведений подтверждаю.</w:t>
      </w:r>
    </w:p>
    <w:p w:rsidR="00814AE7" w:rsidRDefault="00814AE7" w:rsidP="00AD6D6C">
      <w:pPr>
        <w:pStyle w:val="a0"/>
      </w:pPr>
      <w:r>
        <w:t>"__" ____________ 20_г. _________________________________________________</w:t>
      </w:r>
    </w:p>
    <w:p w:rsidR="00814AE7" w:rsidRDefault="00814AE7" w:rsidP="00AD6D6C">
      <w:pPr>
        <w:pStyle w:val="a0"/>
      </w:pPr>
      <w:r>
        <w:t xml:space="preserve">                       (подпись руководителя муниципального учреждения)</w:t>
      </w:r>
    </w:p>
    <w:p w:rsidR="00814AE7" w:rsidRDefault="00814AE7" w:rsidP="00AD6D6C">
      <w:pPr>
        <w:pStyle w:val="a0"/>
      </w:pPr>
      <w:r>
        <w:t>_________________________________________________________________________</w:t>
      </w:r>
    </w:p>
    <w:p w:rsidR="00814AE7" w:rsidRDefault="00814AE7" w:rsidP="00AD6D6C">
      <w:pPr>
        <w:pStyle w:val="a0"/>
      </w:pPr>
      <w:r>
        <w:t xml:space="preserve">              (ф.и.о. и подпись лица, принявшего справку)</w:t>
      </w:r>
    </w:p>
    <w:p w:rsidR="00814AE7" w:rsidRDefault="00814AE7" w:rsidP="00AD6D6C"/>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ind w:left="4389" w:firstLine="57"/>
        <w:jc w:val="center"/>
        <w:rPr>
          <w:b/>
          <w:bCs/>
        </w:rPr>
      </w:pPr>
      <w:r>
        <w:rPr>
          <w:b/>
          <w:bCs/>
        </w:rPr>
        <w:t>Утверждено</w:t>
      </w:r>
    </w:p>
    <w:p w:rsidR="00814AE7" w:rsidRDefault="00814AE7" w:rsidP="00AD6D6C">
      <w:pPr>
        <w:ind w:left="4389" w:firstLine="57"/>
        <w:jc w:val="center"/>
      </w:pPr>
      <w:r>
        <w:t>постановлением администрации</w:t>
      </w:r>
    </w:p>
    <w:p w:rsidR="00814AE7" w:rsidRDefault="00814AE7" w:rsidP="00AD6D6C">
      <w:pPr>
        <w:ind w:left="4389" w:firstLine="57"/>
        <w:jc w:val="center"/>
      </w:pPr>
      <w:r>
        <w:t>Липкинского сельского поселения</w:t>
      </w:r>
    </w:p>
    <w:p w:rsidR="00814AE7" w:rsidRDefault="00814AE7" w:rsidP="00AD6D6C">
      <w:pPr>
        <w:ind w:left="4389" w:firstLine="57"/>
        <w:jc w:val="center"/>
      </w:pPr>
      <w:r>
        <w:t>Ромодановского муниципального района</w:t>
      </w:r>
    </w:p>
    <w:p w:rsidR="00814AE7" w:rsidRDefault="00814AE7" w:rsidP="00AD6D6C">
      <w:pPr>
        <w:ind w:left="4389" w:firstLine="57"/>
        <w:jc w:val="center"/>
      </w:pPr>
      <w:r>
        <w:t>Республики Мордовия</w:t>
      </w:r>
    </w:p>
    <w:p w:rsidR="00814AE7" w:rsidRDefault="00814AE7" w:rsidP="00AD6D6C">
      <w:pPr>
        <w:tabs>
          <w:tab w:val="left" w:pos="5308"/>
        </w:tabs>
        <w:ind w:left="4389" w:firstLine="57"/>
        <w:jc w:val="center"/>
      </w:pPr>
      <w:r>
        <w:t>от «</w:t>
      </w:r>
      <w:r w:rsidRPr="00BE0904">
        <w:t>27» февраля 2013</w:t>
      </w:r>
      <w:r>
        <w:t xml:space="preserve"> г. № 7</w:t>
      </w:r>
    </w:p>
    <w:p w:rsidR="00814AE7" w:rsidRDefault="00814AE7" w:rsidP="00AD6D6C">
      <w:pPr>
        <w:ind w:firstLine="709"/>
        <w:rPr>
          <w:b/>
          <w:bCs/>
          <w:sz w:val="28"/>
          <w:szCs w:val="28"/>
        </w:rPr>
      </w:pPr>
    </w:p>
    <w:p w:rsidR="00814AE7" w:rsidRDefault="00814AE7" w:rsidP="00AD6D6C">
      <w:pPr>
        <w:pStyle w:val="a0"/>
      </w:pPr>
      <w:r>
        <w:t xml:space="preserve">         В ____________________________________________________</w:t>
      </w:r>
    </w:p>
    <w:p w:rsidR="00814AE7" w:rsidRDefault="00814AE7" w:rsidP="00AD6D6C">
      <w:pPr>
        <w:pStyle w:val="a0"/>
      </w:pPr>
      <w:r>
        <w:t xml:space="preserve">           (указывается наименование государственного органа)</w:t>
      </w:r>
    </w:p>
    <w:p w:rsidR="00814AE7" w:rsidRDefault="00814AE7" w:rsidP="00AD6D6C"/>
    <w:p w:rsidR="00814AE7" w:rsidRDefault="00814AE7" w:rsidP="00AD6D6C">
      <w:pPr>
        <w:pStyle w:val="a0"/>
        <w:jc w:val="center"/>
      </w:pPr>
      <w:r>
        <w:rPr>
          <w:rStyle w:val="a1"/>
        </w:rPr>
        <w:t>Справка</w:t>
      </w:r>
    </w:p>
    <w:p w:rsidR="00814AE7" w:rsidRDefault="00814AE7" w:rsidP="00AD6D6C">
      <w:pPr>
        <w:pStyle w:val="a0"/>
      </w:pPr>
      <w:r>
        <w:rPr>
          <w:rStyle w:val="a1"/>
        </w:rPr>
        <w:t xml:space="preserve">   о доходах, об имуществе и обязательствах имущественного характера супруги (супруга) и несовершеннолетних детей лица, поступающего на работу на должность руководителя муниципального учреждения </w:t>
      </w:r>
      <w:hyperlink r:id="rId55" w:anchor="sub_4001#sub_4001" w:history="1">
        <w:r>
          <w:rPr>
            <w:rStyle w:val="a"/>
            <w:b/>
            <w:bCs/>
          </w:rPr>
          <w:t>&lt;1&gt;</w:t>
        </w:r>
      </w:hyperlink>
    </w:p>
    <w:p w:rsidR="00814AE7" w:rsidRDefault="00814AE7" w:rsidP="00AD6D6C"/>
    <w:p w:rsidR="00814AE7" w:rsidRDefault="00814AE7" w:rsidP="00AD6D6C">
      <w:pPr>
        <w:pStyle w:val="a0"/>
      </w:pPr>
      <w:r>
        <w:t xml:space="preserve">     Я, _________________________________________________________________</w:t>
      </w:r>
    </w:p>
    <w:p w:rsidR="00814AE7" w:rsidRDefault="00814AE7" w:rsidP="00AD6D6C">
      <w:pPr>
        <w:pStyle w:val="a0"/>
      </w:pPr>
      <w:r>
        <w:t>________________________________________________________________________,</w:t>
      </w:r>
    </w:p>
    <w:p w:rsidR="00814AE7" w:rsidRDefault="00814AE7" w:rsidP="00AD6D6C">
      <w:pPr>
        <w:pStyle w:val="a0"/>
      </w:pPr>
      <w:r>
        <w:t xml:space="preserve">                  (фамилия, имя, отчество, дата рождения)</w:t>
      </w:r>
    </w:p>
    <w:p w:rsidR="00814AE7" w:rsidRDefault="00814AE7" w:rsidP="00AD6D6C">
      <w:pPr>
        <w:pStyle w:val="a0"/>
      </w:pPr>
      <w:r>
        <w:t>_________________________________________________________________________</w:t>
      </w:r>
    </w:p>
    <w:p w:rsidR="00814AE7" w:rsidRDefault="00814AE7" w:rsidP="00AD6D6C">
      <w:pPr>
        <w:pStyle w:val="a0"/>
      </w:pPr>
      <w:r>
        <w:t>________________________________________________________________________,</w:t>
      </w:r>
    </w:p>
    <w:p w:rsidR="00814AE7" w:rsidRDefault="00814AE7" w:rsidP="00AD6D6C">
      <w:pPr>
        <w:pStyle w:val="a0"/>
      </w:pPr>
      <w:r>
        <w:t xml:space="preserve">           (основное место работы, в случае отсутствия основного</w:t>
      </w:r>
    </w:p>
    <w:p w:rsidR="00814AE7" w:rsidRDefault="00814AE7" w:rsidP="00AD6D6C">
      <w:pPr>
        <w:pStyle w:val="a0"/>
      </w:pPr>
      <w:r>
        <w:t xml:space="preserve">                        места работы - род занятий)</w:t>
      </w:r>
    </w:p>
    <w:p w:rsidR="00814AE7" w:rsidRDefault="00814AE7" w:rsidP="00AD6D6C">
      <w:pPr>
        <w:pStyle w:val="a0"/>
      </w:pPr>
      <w:r>
        <w:t>проживающий по адресу: __________________________________________________</w:t>
      </w:r>
    </w:p>
    <w:p w:rsidR="00814AE7" w:rsidRDefault="00814AE7" w:rsidP="00AD6D6C">
      <w:pPr>
        <w:pStyle w:val="a0"/>
      </w:pPr>
      <w:r>
        <w:t xml:space="preserve">                                  (адрес места жительства)</w:t>
      </w:r>
    </w:p>
    <w:p w:rsidR="00814AE7" w:rsidRDefault="00814AE7" w:rsidP="00AD6D6C">
      <w:pPr>
        <w:pStyle w:val="a0"/>
      </w:pPr>
      <w:r>
        <w:t>________________________________________________________________________,</w:t>
      </w:r>
    </w:p>
    <w:p w:rsidR="00814AE7" w:rsidRDefault="00814AE7" w:rsidP="00AD6D6C">
      <w:pPr>
        <w:pStyle w:val="a0"/>
      </w:pPr>
      <w:r>
        <w:t xml:space="preserve">               сообщаю сведения о доходах моей (моего)</w:t>
      </w:r>
    </w:p>
    <w:p w:rsidR="00814AE7" w:rsidRDefault="00814AE7" w:rsidP="00AD6D6C">
      <w:pPr>
        <w:pStyle w:val="a0"/>
      </w:pPr>
      <w:r>
        <w:t>_________________________________________________________________________</w:t>
      </w:r>
    </w:p>
    <w:p w:rsidR="00814AE7" w:rsidRDefault="00814AE7" w:rsidP="00AD6D6C">
      <w:pPr>
        <w:pStyle w:val="a0"/>
      </w:pPr>
      <w:r>
        <w:t xml:space="preserve"> (супруги (супруга), несовершеннолетней дочери, несовершеннолетнего сына)</w:t>
      </w:r>
    </w:p>
    <w:p w:rsidR="00814AE7" w:rsidRDefault="00814AE7" w:rsidP="00AD6D6C">
      <w:pPr>
        <w:pStyle w:val="a0"/>
      </w:pPr>
      <w:r>
        <w:t>_________________________________________________________________________</w:t>
      </w:r>
    </w:p>
    <w:p w:rsidR="00814AE7" w:rsidRDefault="00814AE7" w:rsidP="00AD6D6C">
      <w:pPr>
        <w:pStyle w:val="a0"/>
      </w:pPr>
      <w:r>
        <w:t xml:space="preserve">                (фамилия, имя, отчество, дата рождения)</w:t>
      </w:r>
    </w:p>
    <w:p w:rsidR="00814AE7" w:rsidRDefault="00814AE7" w:rsidP="00AD6D6C">
      <w:pPr>
        <w:pStyle w:val="a0"/>
      </w:pPr>
      <w:r>
        <w:t>________________________________________________________________________,</w:t>
      </w:r>
    </w:p>
    <w:p w:rsidR="00814AE7" w:rsidRDefault="00814AE7" w:rsidP="00AD6D6C">
      <w:pPr>
        <w:pStyle w:val="a0"/>
      </w:pPr>
      <w:r>
        <w:t xml:space="preserve">  (основное место работы или службы, занимаемая должность, в случае</w:t>
      </w:r>
    </w:p>
    <w:p w:rsidR="00814AE7" w:rsidRDefault="00814AE7" w:rsidP="00AD6D6C">
      <w:pPr>
        <w:pStyle w:val="a0"/>
      </w:pPr>
      <w:r>
        <w:t xml:space="preserve">      отсутствия основного места работы или службы - род занятий)</w:t>
      </w:r>
    </w:p>
    <w:p w:rsidR="00814AE7" w:rsidRDefault="00814AE7" w:rsidP="00AD6D6C">
      <w:pPr>
        <w:pStyle w:val="a0"/>
      </w:pPr>
      <w:r>
        <w:t>об  имуществе,  о  вкладах в  банках,  ценных  бумагах, об обязательствах</w:t>
      </w:r>
    </w:p>
    <w:p w:rsidR="00814AE7" w:rsidRDefault="00814AE7" w:rsidP="00AD6D6C">
      <w:pPr>
        <w:pStyle w:val="a0"/>
      </w:pPr>
      <w:r>
        <w:t>имущественного характера.</w:t>
      </w:r>
    </w:p>
    <w:p w:rsidR="00814AE7" w:rsidRDefault="00814AE7" w:rsidP="00AD6D6C">
      <w:pPr>
        <w:pStyle w:val="a0"/>
      </w:pPr>
      <w:r>
        <w:t>- - - - - - - - - -</w:t>
      </w:r>
    </w:p>
    <w:p w:rsidR="00814AE7" w:rsidRDefault="00814AE7" w:rsidP="00AD6D6C">
      <w:pPr>
        <w:pStyle w:val="a0"/>
      </w:pPr>
      <w:bookmarkStart w:id="65" w:name="sub_4001"/>
      <w:r>
        <w:t xml:space="preserve">     &lt;1&gt;  Сведения  представляются  отдельно  на  супругу  (супруга) и на</w:t>
      </w:r>
    </w:p>
    <w:bookmarkEnd w:id="65"/>
    <w:p w:rsidR="00814AE7" w:rsidRDefault="00814AE7" w:rsidP="00AD6D6C">
      <w:pPr>
        <w:pStyle w:val="a0"/>
      </w:pPr>
      <w:r>
        <w:t>каждого  из  несовершеннолетних  детей  лица,  поступающего  на работу на</w:t>
      </w:r>
    </w:p>
    <w:p w:rsidR="00814AE7" w:rsidRDefault="00814AE7" w:rsidP="00AD6D6C">
      <w:pPr>
        <w:pStyle w:val="a0"/>
      </w:pPr>
      <w:r>
        <w:t>должность    руководителя  муниципального  учреждения,  представляющего</w:t>
      </w:r>
    </w:p>
    <w:p w:rsidR="00814AE7" w:rsidRDefault="00814AE7" w:rsidP="00AD6D6C">
      <w:pPr>
        <w:pStyle w:val="a0"/>
      </w:pPr>
      <w:r>
        <w:t>сведения.</w:t>
      </w:r>
    </w:p>
    <w:p w:rsidR="00814AE7" w:rsidRDefault="00814AE7" w:rsidP="00AD6D6C"/>
    <w:p w:rsidR="00814AE7" w:rsidRDefault="00814AE7" w:rsidP="00AD6D6C">
      <w:pPr>
        <w:pStyle w:val="a0"/>
      </w:pPr>
      <w:bookmarkStart w:id="66" w:name="sub_4100"/>
      <w:r>
        <w:t xml:space="preserve">     Раздел 1. Сведения о доходах </w:t>
      </w:r>
      <w:hyperlink r:id="rId56" w:anchor="sub_4101#sub_4101" w:history="1">
        <w:r>
          <w:rPr>
            <w:rStyle w:val="a"/>
          </w:rPr>
          <w:t>&lt;1&gt;</w:t>
        </w:r>
      </w:hyperlink>
    </w:p>
    <w:bookmarkEnd w:id="66"/>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08"/>
        <w:gridCol w:w="5436"/>
        <w:gridCol w:w="3050"/>
      </w:tblGrid>
      <w:tr w:rsidR="00814AE7" w:rsidTr="00D94619">
        <w:trPr>
          <w:trHeight w:val="607"/>
        </w:trPr>
        <w:tc>
          <w:tcPr>
            <w:tcW w:w="70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5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дохода</w:t>
            </w:r>
          </w:p>
        </w:tc>
        <w:tc>
          <w:tcPr>
            <w:tcW w:w="3050"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 xml:space="preserve">Величина дохода </w:t>
            </w:r>
            <w:hyperlink r:id="rId57" w:anchor="sub_4102#sub_4102" w:history="1">
              <w:r>
                <w:rPr>
                  <w:rStyle w:val="a"/>
                </w:rPr>
                <w:t>&lt;2&gt;</w:t>
              </w:r>
            </w:hyperlink>
          </w:p>
          <w:p w:rsidR="00814AE7" w:rsidRDefault="00814AE7" w:rsidP="00D94619">
            <w:pPr>
              <w:pStyle w:val="a2"/>
              <w:jc w:val="center"/>
              <w:rPr>
                <w:sz w:val="26"/>
                <w:szCs w:val="26"/>
              </w:rPr>
            </w:pPr>
            <w:r>
              <w:rPr>
                <w:sz w:val="26"/>
                <w:szCs w:val="26"/>
              </w:rPr>
              <w:t>(рублей)</w:t>
            </w:r>
          </w:p>
        </w:tc>
      </w:tr>
      <w:tr w:rsidR="00814AE7" w:rsidTr="00D94619">
        <w:trPr>
          <w:trHeight w:val="288"/>
        </w:trPr>
        <w:tc>
          <w:tcPr>
            <w:tcW w:w="70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5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по основному месту работы</w:t>
            </w:r>
          </w:p>
        </w:tc>
        <w:tc>
          <w:tcPr>
            <w:tcW w:w="305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4"/>
        </w:trPr>
        <w:tc>
          <w:tcPr>
            <w:tcW w:w="70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5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педагогической деятельности</w:t>
            </w:r>
          </w:p>
        </w:tc>
        <w:tc>
          <w:tcPr>
            <w:tcW w:w="305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8"/>
        </w:trPr>
        <w:tc>
          <w:tcPr>
            <w:tcW w:w="70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5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научной деятельности</w:t>
            </w:r>
          </w:p>
        </w:tc>
        <w:tc>
          <w:tcPr>
            <w:tcW w:w="305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4"/>
        </w:trPr>
        <w:tc>
          <w:tcPr>
            <w:tcW w:w="70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5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иной творческой деятельности</w:t>
            </w:r>
          </w:p>
        </w:tc>
        <w:tc>
          <w:tcPr>
            <w:tcW w:w="305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591"/>
        </w:trPr>
        <w:tc>
          <w:tcPr>
            <w:tcW w:w="70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5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вкладов в банках и иных кредитных организациях</w:t>
            </w:r>
          </w:p>
        </w:tc>
        <w:tc>
          <w:tcPr>
            <w:tcW w:w="305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607"/>
        </w:trPr>
        <w:tc>
          <w:tcPr>
            <w:tcW w:w="70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5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ценных бумаг и долей участия в коммерческих организациях</w:t>
            </w:r>
          </w:p>
        </w:tc>
        <w:tc>
          <w:tcPr>
            <w:tcW w:w="305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8"/>
        </w:trPr>
        <w:tc>
          <w:tcPr>
            <w:tcW w:w="70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7.</w:t>
            </w:r>
          </w:p>
        </w:tc>
        <w:tc>
          <w:tcPr>
            <w:tcW w:w="5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Иные доходы (указать вид дохода):</w:t>
            </w:r>
          </w:p>
        </w:tc>
        <w:tc>
          <w:tcPr>
            <w:tcW w:w="305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4"/>
        </w:trPr>
        <w:tc>
          <w:tcPr>
            <w:tcW w:w="708"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5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305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8"/>
        </w:trPr>
        <w:tc>
          <w:tcPr>
            <w:tcW w:w="708"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5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305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4"/>
        </w:trPr>
        <w:tc>
          <w:tcPr>
            <w:tcW w:w="708"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5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305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4"/>
        </w:trPr>
        <w:tc>
          <w:tcPr>
            <w:tcW w:w="708"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8.</w:t>
            </w:r>
          </w:p>
        </w:tc>
        <w:tc>
          <w:tcPr>
            <w:tcW w:w="543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Итого доход за отчетный период</w:t>
            </w:r>
          </w:p>
        </w:tc>
        <w:tc>
          <w:tcPr>
            <w:tcW w:w="305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67" w:name="sub_4101"/>
      <w:r>
        <w:t xml:space="preserve">     &lt;1&gt;  Указываются  доходы (включая пенсии, пособия и иные выплаты) за</w:t>
      </w:r>
    </w:p>
    <w:bookmarkEnd w:id="67"/>
    <w:p w:rsidR="00814AE7" w:rsidRDefault="00814AE7" w:rsidP="00AD6D6C">
      <w:pPr>
        <w:pStyle w:val="a0"/>
      </w:pPr>
      <w:r>
        <w:t>отчетный  период.</w:t>
      </w:r>
    </w:p>
    <w:p w:rsidR="00814AE7" w:rsidRDefault="00814AE7" w:rsidP="00AD6D6C">
      <w:pPr>
        <w:pStyle w:val="a0"/>
      </w:pPr>
      <w:bookmarkStart w:id="68" w:name="sub_4102"/>
      <w:r>
        <w:t xml:space="preserve">     &lt;2&gt; Доход, полученный в иностранной валюте,  указывается в рублях по</w:t>
      </w:r>
    </w:p>
    <w:bookmarkEnd w:id="68"/>
    <w:p w:rsidR="00814AE7" w:rsidRDefault="00814AE7" w:rsidP="00AD6D6C">
      <w:pPr>
        <w:pStyle w:val="a0"/>
      </w:pPr>
      <w:r>
        <w:t>курсу Банка России на дату получения дохода.</w:t>
      </w:r>
    </w:p>
    <w:p w:rsidR="00814AE7" w:rsidRDefault="00814AE7" w:rsidP="00AD6D6C"/>
    <w:p w:rsidR="00814AE7" w:rsidRDefault="00814AE7" w:rsidP="00AD6D6C">
      <w:pPr>
        <w:pStyle w:val="a0"/>
      </w:pPr>
      <w:bookmarkStart w:id="69" w:name="sub_4200"/>
      <w:r>
        <w:t xml:space="preserve">     Раздел 2. Сведения об имуществе</w:t>
      </w:r>
    </w:p>
    <w:bookmarkEnd w:id="69"/>
    <w:p w:rsidR="00814AE7" w:rsidRDefault="00814AE7" w:rsidP="00AD6D6C"/>
    <w:p w:rsidR="00814AE7" w:rsidRDefault="00814AE7" w:rsidP="00AD6D6C">
      <w:pPr>
        <w:pStyle w:val="a0"/>
      </w:pPr>
      <w:r>
        <w:t xml:space="preserve">     2.1. Недвижимое имущество</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14"/>
        <w:gridCol w:w="3132"/>
        <w:gridCol w:w="1738"/>
        <w:gridCol w:w="1747"/>
        <w:gridCol w:w="1862"/>
      </w:tblGrid>
      <w:tr w:rsidR="00814AE7" w:rsidTr="00D94619">
        <w:trPr>
          <w:trHeight w:val="1192"/>
        </w:trPr>
        <w:tc>
          <w:tcPr>
            <w:tcW w:w="714"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 наименование имущества</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w:t>
            </w:r>
          </w:p>
          <w:p w:rsidR="00814AE7" w:rsidRDefault="00814AE7" w:rsidP="00D94619">
            <w:pPr>
              <w:pStyle w:val="a2"/>
              <w:jc w:val="center"/>
              <w:rPr>
                <w:sz w:val="26"/>
                <w:szCs w:val="26"/>
              </w:rPr>
            </w:pPr>
            <w:r>
              <w:rPr>
                <w:sz w:val="26"/>
                <w:szCs w:val="26"/>
              </w:rPr>
              <w:t>собственности</w:t>
            </w:r>
          </w:p>
          <w:p w:rsidR="00814AE7" w:rsidRDefault="00814AE7" w:rsidP="00D94619">
            <w:pPr>
              <w:pStyle w:val="a2"/>
              <w:jc w:val="center"/>
              <w:rPr>
                <w:sz w:val="26"/>
                <w:szCs w:val="26"/>
              </w:rPr>
            </w:pPr>
            <w:hyperlink r:id="rId58" w:anchor="sub_42101#sub_42101" w:history="1">
              <w:r>
                <w:rPr>
                  <w:rStyle w:val="a"/>
                </w:rPr>
                <w:t>&lt;1&gt;</w:t>
              </w:r>
            </w:hyperlink>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Место нахождения (адрес)</w:t>
            </w:r>
          </w:p>
        </w:tc>
        <w:tc>
          <w:tcPr>
            <w:tcW w:w="1862"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Площадь (кв. метров)</w:t>
            </w:r>
          </w:p>
        </w:tc>
      </w:tr>
      <w:tr w:rsidR="00814AE7" w:rsidTr="00D94619">
        <w:trPr>
          <w:trHeight w:val="290"/>
        </w:trPr>
        <w:tc>
          <w:tcPr>
            <w:tcW w:w="714"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 xml:space="preserve">Земельные участки </w:t>
            </w:r>
            <w:hyperlink r:id="rId59" w:anchor="sub_42102#sub_42102" w:history="1">
              <w:r>
                <w:rPr>
                  <w:rStyle w:val="a"/>
                </w:rPr>
                <w:t>&lt;2&gt;</w:t>
              </w:r>
            </w:hyperlink>
            <w:r>
              <w:rPr>
                <w:sz w:val="26"/>
                <w:szCs w:val="26"/>
              </w:rPr>
              <w:t>:</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714"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Жилые дома:</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714"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Квартиры:</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714"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Дачи:</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714"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Гаражи:</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612"/>
        </w:trPr>
        <w:tc>
          <w:tcPr>
            <w:tcW w:w="714"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Иное недвижимое имущество:</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714"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13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7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6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70" w:name="sub_42101"/>
      <w:r>
        <w:t xml:space="preserve">     &lt;1&gt;  Указывается  вид  собственности  (индивидуальная,  общая);  для</w:t>
      </w:r>
    </w:p>
    <w:bookmarkEnd w:id="70"/>
    <w:p w:rsidR="00814AE7" w:rsidRDefault="00814AE7" w:rsidP="00AD6D6C">
      <w:pPr>
        <w:pStyle w:val="a0"/>
      </w:pPr>
      <w:r>
        <w:t>совместной    собственности    указываются    иные    лица   (ф.и.о.  или</w:t>
      </w:r>
    </w:p>
    <w:p w:rsidR="00814AE7" w:rsidRDefault="00814AE7" w:rsidP="00AD6D6C">
      <w:pPr>
        <w:pStyle w:val="a0"/>
      </w:pPr>
      <w:r>
        <w:t>наименование),  в  собственности которых находится имущество; для долевой</w:t>
      </w:r>
    </w:p>
    <w:p w:rsidR="00814AE7" w:rsidRDefault="00814AE7" w:rsidP="00AD6D6C">
      <w:pPr>
        <w:pStyle w:val="a0"/>
      </w:pPr>
      <w:r>
        <w:t>собственности  указывается  доля члена семьи лица, поступающего на работу</w:t>
      </w:r>
    </w:p>
    <w:p w:rsidR="00814AE7" w:rsidRDefault="00814AE7" w:rsidP="00AD6D6C">
      <w:pPr>
        <w:pStyle w:val="a0"/>
      </w:pPr>
      <w:r>
        <w:t>на  должность  руководителя  муниципального учреждения, представляющего</w:t>
      </w:r>
    </w:p>
    <w:p w:rsidR="00814AE7" w:rsidRDefault="00814AE7" w:rsidP="00AD6D6C">
      <w:pPr>
        <w:pStyle w:val="a0"/>
      </w:pPr>
      <w:r>
        <w:t>сведения.</w:t>
      </w:r>
    </w:p>
    <w:p w:rsidR="00814AE7" w:rsidRDefault="00814AE7" w:rsidP="00AD6D6C">
      <w:pPr>
        <w:pStyle w:val="a0"/>
      </w:pPr>
      <w:bookmarkStart w:id="71" w:name="sub_42102"/>
      <w:r>
        <w:t xml:space="preserve">     &lt;2&gt;    Указывается    вид    земельного  участка  (пая,  доли):  под</w:t>
      </w:r>
    </w:p>
    <w:bookmarkEnd w:id="71"/>
    <w:p w:rsidR="00814AE7" w:rsidRDefault="00814AE7" w:rsidP="00AD6D6C">
      <w:pPr>
        <w:pStyle w:val="a0"/>
      </w:pPr>
      <w:r>
        <w:t>индивидуальное  жилищное  строительство,  дачный,  садовый, приусадебный,</w:t>
      </w:r>
    </w:p>
    <w:p w:rsidR="00814AE7" w:rsidRDefault="00814AE7" w:rsidP="00AD6D6C">
      <w:pPr>
        <w:pStyle w:val="a0"/>
      </w:pPr>
      <w:r>
        <w:t>огородный и др.</w:t>
      </w:r>
    </w:p>
    <w:p w:rsidR="00814AE7" w:rsidRDefault="00814AE7" w:rsidP="00AD6D6C"/>
    <w:p w:rsidR="00814AE7" w:rsidRDefault="00814AE7" w:rsidP="00AD6D6C">
      <w:pPr>
        <w:pStyle w:val="a0"/>
      </w:pPr>
      <w:r>
        <w:t xml:space="preserve">     2.2. Транспортные средства</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42"/>
        <w:gridCol w:w="4112"/>
        <w:gridCol w:w="2313"/>
        <w:gridCol w:w="2313"/>
      </w:tblGrid>
      <w:tr w:rsidR="00814AE7" w:rsidTr="00D94619">
        <w:trPr>
          <w:trHeight w:val="870"/>
        </w:trPr>
        <w:tc>
          <w:tcPr>
            <w:tcW w:w="6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 п/п</w:t>
            </w: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 марка транспортного средства</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собственности</w:t>
            </w:r>
          </w:p>
          <w:p w:rsidR="00814AE7" w:rsidRDefault="00814AE7" w:rsidP="00D94619">
            <w:pPr>
              <w:pStyle w:val="a2"/>
              <w:jc w:val="center"/>
              <w:rPr>
                <w:sz w:val="26"/>
                <w:szCs w:val="26"/>
              </w:rPr>
            </w:pPr>
            <w:hyperlink r:id="rId60" w:anchor="sub_42201#sub_42201" w:history="1">
              <w:r>
                <w:rPr>
                  <w:rStyle w:val="a"/>
                </w:rPr>
                <w:t>&lt;1&gt;</w:t>
              </w:r>
            </w:hyperlink>
          </w:p>
        </w:tc>
        <w:tc>
          <w:tcPr>
            <w:tcW w:w="2313"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Место регистрации</w:t>
            </w:r>
          </w:p>
        </w:tc>
      </w:tr>
      <w:tr w:rsidR="00814AE7" w:rsidTr="00D94619">
        <w:trPr>
          <w:trHeight w:val="285"/>
        </w:trPr>
        <w:tc>
          <w:tcPr>
            <w:tcW w:w="6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2313"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4</w:t>
            </w:r>
          </w:p>
        </w:tc>
      </w:tr>
      <w:tr w:rsidR="00814AE7" w:rsidTr="00D94619">
        <w:trPr>
          <w:trHeight w:val="301"/>
        </w:trPr>
        <w:tc>
          <w:tcPr>
            <w:tcW w:w="6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Автомобили легковые:</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5"/>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1"/>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5"/>
        </w:trPr>
        <w:tc>
          <w:tcPr>
            <w:tcW w:w="6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Автомобили грузовые:</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1"/>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5"/>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1"/>
        </w:trPr>
        <w:tc>
          <w:tcPr>
            <w:tcW w:w="6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Автоприцепы:</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5"/>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1"/>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1"/>
        </w:trPr>
        <w:tc>
          <w:tcPr>
            <w:tcW w:w="6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Мототранспортные средства:</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5"/>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1"/>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5"/>
        </w:trPr>
        <w:tc>
          <w:tcPr>
            <w:tcW w:w="6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Сельскохозяйственная техника:</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1"/>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5"/>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1"/>
        </w:trPr>
        <w:tc>
          <w:tcPr>
            <w:tcW w:w="6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Водный транспорт:</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5"/>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1"/>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5"/>
        </w:trPr>
        <w:tc>
          <w:tcPr>
            <w:tcW w:w="6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7.</w:t>
            </w: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Воздушный транспорт:</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1"/>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5"/>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1"/>
        </w:trPr>
        <w:tc>
          <w:tcPr>
            <w:tcW w:w="6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8.</w:t>
            </w: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Иные транспортные средства:</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5"/>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1"/>
        </w:trPr>
        <w:tc>
          <w:tcPr>
            <w:tcW w:w="6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1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31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72" w:name="sub_42201"/>
      <w:r>
        <w:t xml:space="preserve">     &lt;1&gt;  Указывается  вид  собственности  (индивидуальная,  общая);  для</w:t>
      </w:r>
    </w:p>
    <w:bookmarkEnd w:id="72"/>
    <w:p w:rsidR="00814AE7" w:rsidRDefault="00814AE7" w:rsidP="00AD6D6C">
      <w:pPr>
        <w:pStyle w:val="a0"/>
      </w:pPr>
      <w:r>
        <w:t>совместной    собственности    указываются    иные    лица   (ф.и.о.  или</w:t>
      </w:r>
    </w:p>
    <w:p w:rsidR="00814AE7" w:rsidRDefault="00814AE7" w:rsidP="00AD6D6C">
      <w:pPr>
        <w:pStyle w:val="a0"/>
      </w:pPr>
      <w:r>
        <w:t>наименование),  в  собственности которых находится имущество; для долевой</w:t>
      </w:r>
    </w:p>
    <w:p w:rsidR="00814AE7" w:rsidRDefault="00814AE7" w:rsidP="00AD6D6C">
      <w:pPr>
        <w:pStyle w:val="a0"/>
      </w:pPr>
      <w:r>
        <w:t>собственности  указывается  доля члена семьи лица, поступающего на работу</w:t>
      </w:r>
    </w:p>
    <w:p w:rsidR="00814AE7" w:rsidRDefault="00814AE7" w:rsidP="00AD6D6C">
      <w:pPr>
        <w:pStyle w:val="a0"/>
      </w:pPr>
      <w:r>
        <w:t>на  должность  руководителя  муниципального учреждения, представляющего</w:t>
      </w:r>
    </w:p>
    <w:p w:rsidR="00814AE7" w:rsidRDefault="00814AE7" w:rsidP="00AD6D6C">
      <w:pPr>
        <w:pStyle w:val="a0"/>
      </w:pPr>
      <w:r>
        <w:t>сведения.</w:t>
      </w:r>
    </w:p>
    <w:p w:rsidR="00814AE7" w:rsidRDefault="00814AE7" w:rsidP="00AD6D6C"/>
    <w:p w:rsidR="00814AE7" w:rsidRDefault="00814AE7" w:rsidP="00AD6D6C">
      <w:pPr>
        <w:pStyle w:val="a0"/>
      </w:pPr>
      <w:bookmarkStart w:id="73" w:name="sub_4300"/>
      <w:r>
        <w:t xml:space="preserve">     Раздел  3.  Сведения  о  денежных средствах, находящихся на счетах в</w:t>
      </w:r>
    </w:p>
    <w:bookmarkEnd w:id="73"/>
    <w:p w:rsidR="00814AE7" w:rsidRDefault="00814AE7" w:rsidP="00AD6D6C">
      <w:pPr>
        <w:pStyle w:val="a0"/>
      </w:pPr>
      <w:r>
        <w:t>банках и иных кредитных организациях</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99"/>
        <w:gridCol w:w="2848"/>
        <w:gridCol w:w="1486"/>
        <w:gridCol w:w="1489"/>
        <w:gridCol w:w="1272"/>
        <w:gridCol w:w="1480"/>
      </w:tblGrid>
      <w:tr w:rsidR="00814AE7" w:rsidTr="00D94619">
        <w:trPr>
          <w:trHeight w:val="922"/>
        </w:trPr>
        <w:tc>
          <w:tcPr>
            <w:tcW w:w="79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 п/п</w:t>
            </w:r>
          </w:p>
        </w:tc>
        <w:tc>
          <w:tcPr>
            <w:tcW w:w="284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Наименование и адрес банка или иной кредитной организации</w:t>
            </w:r>
          </w:p>
        </w:tc>
        <w:tc>
          <w:tcPr>
            <w:tcW w:w="148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Вид и валюта счета </w:t>
            </w:r>
            <w:hyperlink r:id="rId61" w:anchor="sub_4301#sub_4301" w:history="1">
              <w:r>
                <w:rPr>
                  <w:rStyle w:val="a"/>
                </w:rPr>
                <w:t>&lt;1&gt;</w:t>
              </w:r>
            </w:hyperlink>
          </w:p>
        </w:tc>
        <w:tc>
          <w:tcPr>
            <w:tcW w:w="14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Дата открытия счета</w:t>
            </w:r>
          </w:p>
        </w:tc>
        <w:tc>
          <w:tcPr>
            <w:tcW w:w="12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Номер счета</w:t>
            </w:r>
          </w:p>
        </w:tc>
        <w:tc>
          <w:tcPr>
            <w:tcW w:w="1480"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 xml:space="preserve">Остаток на счете </w:t>
            </w:r>
            <w:hyperlink r:id="rId62" w:anchor="sub_4302#sub_4302" w:history="1">
              <w:r>
                <w:rPr>
                  <w:rStyle w:val="a"/>
                </w:rPr>
                <w:t>&lt;2&gt;</w:t>
              </w:r>
            </w:hyperlink>
          </w:p>
          <w:p w:rsidR="00814AE7" w:rsidRDefault="00814AE7" w:rsidP="00D94619">
            <w:pPr>
              <w:pStyle w:val="a2"/>
              <w:jc w:val="center"/>
              <w:rPr>
                <w:sz w:val="26"/>
                <w:szCs w:val="26"/>
              </w:rPr>
            </w:pPr>
            <w:r>
              <w:rPr>
                <w:sz w:val="26"/>
                <w:szCs w:val="26"/>
              </w:rPr>
              <w:t>(рублей)</w:t>
            </w:r>
          </w:p>
        </w:tc>
      </w:tr>
      <w:tr w:rsidR="00814AE7" w:rsidTr="00D94619">
        <w:trPr>
          <w:trHeight w:val="297"/>
        </w:trPr>
        <w:tc>
          <w:tcPr>
            <w:tcW w:w="79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284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8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8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3"/>
        </w:trPr>
        <w:tc>
          <w:tcPr>
            <w:tcW w:w="79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284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8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8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13"/>
        </w:trPr>
        <w:tc>
          <w:tcPr>
            <w:tcW w:w="79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284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8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8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74" w:name="sub_4301"/>
      <w:r>
        <w:t xml:space="preserve">     &lt;1&gt;  Указываются  вид счета (депозитный, текущий, расчетный, ссудный</w:t>
      </w:r>
    </w:p>
    <w:bookmarkEnd w:id="74"/>
    <w:p w:rsidR="00814AE7" w:rsidRDefault="00814AE7" w:rsidP="00AD6D6C">
      <w:pPr>
        <w:pStyle w:val="a0"/>
      </w:pPr>
      <w:r>
        <w:t>и др.) и валюта счета.</w:t>
      </w:r>
    </w:p>
    <w:p w:rsidR="00814AE7" w:rsidRDefault="00814AE7" w:rsidP="00AD6D6C">
      <w:pPr>
        <w:pStyle w:val="a0"/>
      </w:pPr>
      <w:bookmarkStart w:id="75" w:name="sub_4302"/>
      <w:r>
        <w:t xml:space="preserve">     &lt;2&gt;  Остаток на счете указывается по состоянию на отчетную дату. Для</w:t>
      </w:r>
    </w:p>
    <w:bookmarkEnd w:id="75"/>
    <w:p w:rsidR="00814AE7" w:rsidRDefault="00814AE7" w:rsidP="00AD6D6C">
      <w:pPr>
        <w:pStyle w:val="a0"/>
      </w:pPr>
      <w:r>
        <w:t>счетов  в  иностранной валюте остаток указывается в рублях по курсу Банка</w:t>
      </w:r>
    </w:p>
    <w:p w:rsidR="00814AE7" w:rsidRDefault="00814AE7" w:rsidP="00AD6D6C">
      <w:pPr>
        <w:pStyle w:val="a0"/>
      </w:pPr>
      <w:r>
        <w:t>России на отчетную дату.</w:t>
      </w:r>
    </w:p>
    <w:p w:rsidR="00814AE7" w:rsidRDefault="00814AE7" w:rsidP="00AD6D6C"/>
    <w:p w:rsidR="00814AE7" w:rsidRDefault="00814AE7" w:rsidP="00AD6D6C">
      <w:pPr>
        <w:pStyle w:val="a0"/>
      </w:pPr>
      <w:bookmarkStart w:id="76" w:name="sub_4400"/>
      <w:r>
        <w:t xml:space="preserve">     Раздел 4. Сведения о ценных бумагах</w:t>
      </w:r>
    </w:p>
    <w:bookmarkEnd w:id="76"/>
    <w:p w:rsidR="00814AE7" w:rsidRDefault="00814AE7" w:rsidP="00AD6D6C"/>
    <w:p w:rsidR="00814AE7" w:rsidRDefault="00814AE7" w:rsidP="00AD6D6C">
      <w:pPr>
        <w:pStyle w:val="a0"/>
      </w:pPr>
      <w:bookmarkStart w:id="77" w:name="sub_4041"/>
      <w:r>
        <w:t xml:space="preserve">     4.1. Акции и иное участие в коммерческих организациях</w:t>
      </w:r>
    </w:p>
    <w:bookmarkEnd w:id="77"/>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72"/>
        <w:gridCol w:w="2564"/>
        <w:gridCol w:w="1778"/>
        <w:gridCol w:w="1467"/>
        <w:gridCol w:w="1245"/>
        <w:gridCol w:w="1467"/>
      </w:tblGrid>
      <w:tr w:rsidR="00814AE7" w:rsidTr="00D94619">
        <w:trPr>
          <w:trHeight w:val="1202"/>
        </w:trPr>
        <w:tc>
          <w:tcPr>
            <w:tcW w:w="67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256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Наименование и организационно-правовая форма организации </w:t>
            </w:r>
            <w:hyperlink r:id="rId63" w:anchor="sub_44101#sub_44101" w:history="1">
              <w:r>
                <w:rPr>
                  <w:rStyle w:val="a"/>
                </w:rPr>
                <w:t>&lt;1&gt;</w:t>
              </w:r>
            </w:hyperlink>
          </w:p>
        </w:tc>
        <w:tc>
          <w:tcPr>
            <w:tcW w:w="17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Место нахождения организации</w:t>
            </w:r>
          </w:p>
          <w:p w:rsidR="00814AE7" w:rsidRDefault="00814AE7" w:rsidP="00D94619">
            <w:pPr>
              <w:pStyle w:val="a2"/>
              <w:jc w:val="center"/>
              <w:rPr>
                <w:sz w:val="26"/>
                <w:szCs w:val="26"/>
              </w:rPr>
            </w:pPr>
            <w:r>
              <w:rPr>
                <w:sz w:val="26"/>
                <w:szCs w:val="26"/>
              </w:rPr>
              <w:t>(адрес)</w:t>
            </w:r>
          </w:p>
        </w:tc>
        <w:tc>
          <w:tcPr>
            <w:tcW w:w="146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Уставный капитал</w:t>
            </w:r>
          </w:p>
          <w:p w:rsidR="00814AE7" w:rsidRDefault="00814AE7" w:rsidP="00D94619">
            <w:pPr>
              <w:pStyle w:val="a2"/>
              <w:jc w:val="center"/>
              <w:rPr>
                <w:sz w:val="26"/>
                <w:szCs w:val="26"/>
              </w:rPr>
            </w:pPr>
            <w:hyperlink r:id="rId64" w:anchor="sub_44102#sub_44102" w:history="1">
              <w:r>
                <w:rPr>
                  <w:rStyle w:val="a"/>
                </w:rPr>
                <w:t>&lt;2&gt;</w:t>
              </w:r>
            </w:hyperlink>
            <w:r>
              <w:rPr>
                <w:sz w:val="26"/>
                <w:szCs w:val="26"/>
              </w:rPr>
              <w:t xml:space="preserve"> (рублей)</w:t>
            </w:r>
          </w:p>
        </w:tc>
        <w:tc>
          <w:tcPr>
            <w:tcW w:w="124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Доля</w:t>
            </w:r>
          </w:p>
          <w:p w:rsidR="00814AE7" w:rsidRDefault="00814AE7" w:rsidP="00D94619">
            <w:pPr>
              <w:pStyle w:val="a2"/>
              <w:jc w:val="center"/>
              <w:rPr>
                <w:sz w:val="26"/>
                <w:szCs w:val="26"/>
              </w:rPr>
            </w:pPr>
            <w:r>
              <w:rPr>
                <w:sz w:val="26"/>
                <w:szCs w:val="26"/>
              </w:rPr>
              <w:t>участия</w:t>
            </w:r>
          </w:p>
          <w:p w:rsidR="00814AE7" w:rsidRDefault="00814AE7" w:rsidP="00D94619">
            <w:pPr>
              <w:pStyle w:val="a2"/>
              <w:jc w:val="center"/>
              <w:rPr>
                <w:sz w:val="26"/>
                <w:szCs w:val="26"/>
              </w:rPr>
            </w:pPr>
            <w:hyperlink r:id="rId65" w:anchor="sub_44103#sub_44103" w:history="1">
              <w:r>
                <w:rPr>
                  <w:rStyle w:val="a"/>
                </w:rPr>
                <w:t>&lt;3&gt;</w:t>
              </w:r>
            </w:hyperlink>
          </w:p>
        </w:tc>
        <w:tc>
          <w:tcPr>
            <w:tcW w:w="1467"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Основание</w:t>
            </w:r>
          </w:p>
          <w:p w:rsidR="00814AE7" w:rsidRDefault="00814AE7" w:rsidP="00D94619">
            <w:pPr>
              <w:pStyle w:val="a2"/>
              <w:jc w:val="center"/>
              <w:rPr>
                <w:sz w:val="26"/>
                <w:szCs w:val="26"/>
              </w:rPr>
            </w:pPr>
            <w:r>
              <w:rPr>
                <w:sz w:val="26"/>
                <w:szCs w:val="26"/>
              </w:rPr>
              <w:t>участия</w:t>
            </w:r>
          </w:p>
          <w:p w:rsidR="00814AE7" w:rsidRDefault="00814AE7" w:rsidP="00D94619">
            <w:pPr>
              <w:pStyle w:val="a2"/>
              <w:jc w:val="center"/>
              <w:rPr>
                <w:sz w:val="26"/>
                <w:szCs w:val="26"/>
              </w:rPr>
            </w:pPr>
            <w:hyperlink r:id="rId66" w:anchor="sub_44104#sub_44104" w:history="1">
              <w:r>
                <w:rPr>
                  <w:rStyle w:val="a"/>
                </w:rPr>
                <w:t>&lt;4&gt;</w:t>
              </w:r>
            </w:hyperlink>
          </w:p>
        </w:tc>
      </w:tr>
      <w:tr w:rsidR="00814AE7" w:rsidTr="00D94619">
        <w:trPr>
          <w:trHeight w:val="305"/>
        </w:trPr>
        <w:tc>
          <w:tcPr>
            <w:tcW w:w="67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256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6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4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6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9"/>
        </w:trPr>
        <w:tc>
          <w:tcPr>
            <w:tcW w:w="67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256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6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4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6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5"/>
        </w:trPr>
        <w:tc>
          <w:tcPr>
            <w:tcW w:w="67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256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6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4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6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9"/>
        </w:trPr>
        <w:tc>
          <w:tcPr>
            <w:tcW w:w="67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256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6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4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6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5"/>
        </w:trPr>
        <w:tc>
          <w:tcPr>
            <w:tcW w:w="67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256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6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4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46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78" w:name="sub_44101"/>
      <w:r>
        <w:t xml:space="preserve">     &lt;1&gt;  Указываются  полное  или  сокращенное  официальное наименование</w:t>
      </w:r>
    </w:p>
    <w:bookmarkEnd w:id="78"/>
    <w:p w:rsidR="00814AE7" w:rsidRDefault="00814AE7" w:rsidP="00AD6D6C">
      <w:pPr>
        <w:pStyle w:val="a0"/>
      </w:pPr>
      <w:r>
        <w:t>организации  и  ее  организационно-правовая  форма (акционерное общество,</w:t>
      </w:r>
    </w:p>
    <w:p w:rsidR="00814AE7" w:rsidRDefault="00814AE7" w:rsidP="00AD6D6C">
      <w:pPr>
        <w:pStyle w:val="a0"/>
      </w:pPr>
      <w:r>
        <w:t>общество  с ограниченной ответственностью, товарищество, производственный</w:t>
      </w:r>
    </w:p>
    <w:p w:rsidR="00814AE7" w:rsidRDefault="00814AE7" w:rsidP="00AD6D6C">
      <w:pPr>
        <w:pStyle w:val="a0"/>
      </w:pPr>
      <w:r>
        <w:t>кооператив и др.).</w:t>
      </w:r>
    </w:p>
    <w:p w:rsidR="00814AE7" w:rsidRDefault="00814AE7" w:rsidP="00AD6D6C">
      <w:pPr>
        <w:pStyle w:val="a0"/>
      </w:pPr>
      <w:bookmarkStart w:id="79" w:name="sub_44102"/>
      <w:r>
        <w:t xml:space="preserve">     &lt;2&gt;  Уставный  капитал указывается согласно учредительным документам</w:t>
      </w:r>
    </w:p>
    <w:bookmarkEnd w:id="79"/>
    <w:p w:rsidR="00814AE7" w:rsidRDefault="00814AE7" w:rsidP="00AD6D6C">
      <w:pPr>
        <w:pStyle w:val="a0"/>
      </w:pPr>
      <w:r>
        <w:t>организации  по  состоянию  на  отчетную  дату.  Для  уставных капиталов,</w:t>
      </w:r>
    </w:p>
    <w:p w:rsidR="00814AE7" w:rsidRDefault="00814AE7" w:rsidP="00AD6D6C">
      <w:pPr>
        <w:pStyle w:val="a0"/>
      </w:pPr>
      <w:r>
        <w:t>выраженных  в  иностранной  валюте, уставный капитал указывается в рублях</w:t>
      </w:r>
    </w:p>
    <w:p w:rsidR="00814AE7" w:rsidRDefault="00814AE7" w:rsidP="00AD6D6C">
      <w:pPr>
        <w:pStyle w:val="a0"/>
      </w:pPr>
      <w:r>
        <w:t>по курсу Банка России на отчетную дату.</w:t>
      </w:r>
    </w:p>
    <w:p w:rsidR="00814AE7" w:rsidRDefault="00814AE7" w:rsidP="00AD6D6C">
      <w:pPr>
        <w:pStyle w:val="a0"/>
      </w:pPr>
      <w:bookmarkStart w:id="80" w:name="sub_44103"/>
      <w:r>
        <w:t xml:space="preserve">     &lt;3&gt;  Доля  участия выражается в процентах от уставного капитала. Для</w:t>
      </w:r>
    </w:p>
    <w:bookmarkEnd w:id="80"/>
    <w:p w:rsidR="00814AE7" w:rsidRDefault="00814AE7" w:rsidP="00AD6D6C">
      <w:pPr>
        <w:pStyle w:val="a0"/>
      </w:pPr>
      <w:r>
        <w:t>акционерных  обществ указываются также номинальная стоимость и количество</w:t>
      </w:r>
    </w:p>
    <w:p w:rsidR="00814AE7" w:rsidRDefault="00814AE7" w:rsidP="00AD6D6C">
      <w:pPr>
        <w:pStyle w:val="a0"/>
      </w:pPr>
      <w:r>
        <w:t>акций.</w:t>
      </w:r>
    </w:p>
    <w:p w:rsidR="00814AE7" w:rsidRDefault="00814AE7" w:rsidP="00AD6D6C">
      <w:pPr>
        <w:pStyle w:val="a0"/>
      </w:pPr>
      <w:bookmarkStart w:id="81" w:name="sub_44104"/>
      <w:r>
        <w:t xml:space="preserve">     &lt;4&gt;  Указываются  основание приобретения доли участия (учредительный</w:t>
      </w:r>
    </w:p>
    <w:bookmarkEnd w:id="81"/>
    <w:p w:rsidR="00814AE7" w:rsidRDefault="00814AE7" w:rsidP="00AD6D6C">
      <w:pPr>
        <w:pStyle w:val="a0"/>
      </w:pPr>
      <w:r>
        <w:t>договор,  приватизация,  покупка,  мена,  дарение, наследование и др.), а</w:t>
      </w:r>
    </w:p>
    <w:p w:rsidR="00814AE7" w:rsidRDefault="00814AE7" w:rsidP="00AD6D6C">
      <w:pPr>
        <w:pStyle w:val="a0"/>
      </w:pPr>
      <w:r>
        <w:t>также реквизиты (дата, номер) соответствующего договора или акта.</w:t>
      </w:r>
    </w:p>
    <w:p w:rsidR="00814AE7" w:rsidRDefault="00814AE7" w:rsidP="00AD6D6C"/>
    <w:p w:rsidR="00814AE7" w:rsidRDefault="00814AE7" w:rsidP="00AD6D6C">
      <w:pPr>
        <w:pStyle w:val="a0"/>
      </w:pPr>
      <w:r>
        <w:t xml:space="preserve">     4.2. Иные ценные бумаги</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96"/>
        <w:gridCol w:w="1277"/>
        <w:gridCol w:w="2244"/>
        <w:gridCol w:w="2315"/>
        <w:gridCol w:w="1504"/>
        <w:gridCol w:w="1338"/>
      </w:tblGrid>
      <w:tr w:rsidR="00814AE7" w:rsidTr="00D94619">
        <w:trPr>
          <w:trHeight w:val="1518"/>
        </w:trPr>
        <w:tc>
          <w:tcPr>
            <w:tcW w:w="69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12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ценной бумаги</w:t>
            </w:r>
          </w:p>
          <w:p w:rsidR="00814AE7" w:rsidRDefault="00814AE7" w:rsidP="00D94619">
            <w:pPr>
              <w:pStyle w:val="a2"/>
              <w:jc w:val="center"/>
              <w:rPr>
                <w:sz w:val="26"/>
                <w:szCs w:val="26"/>
              </w:rPr>
            </w:pPr>
            <w:hyperlink r:id="rId67" w:anchor="sub_44201#sub_44201" w:history="1">
              <w:r>
                <w:rPr>
                  <w:rStyle w:val="a"/>
                </w:rPr>
                <w:t>&lt;1&gt;</w:t>
              </w:r>
            </w:hyperlink>
          </w:p>
        </w:tc>
        <w:tc>
          <w:tcPr>
            <w:tcW w:w="224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Лицо,</w:t>
            </w:r>
          </w:p>
          <w:p w:rsidR="00814AE7" w:rsidRDefault="00814AE7" w:rsidP="00D94619">
            <w:pPr>
              <w:pStyle w:val="a2"/>
              <w:jc w:val="center"/>
              <w:rPr>
                <w:sz w:val="26"/>
                <w:szCs w:val="26"/>
              </w:rPr>
            </w:pPr>
            <w:r>
              <w:rPr>
                <w:sz w:val="26"/>
                <w:szCs w:val="26"/>
              </w:rPr>
              <w:t>выпустившее</w:t>
            </w:r>
          </w:p>
          <w:p w:rsidR="00814AE7" w:rsidRDefault="00814AE7" w:rsidP="00D94619">
            <w:pPr>
              <w:pStyle w:val="a2"/>
              <w:jc w:val="center"/>
              <w:rPr>
                <w:sz w:val="26"/>
                <w:szCs w:val="26"/>
              </w:rPr>
            </w:pPr>
            <w:r>
              <w:rPr>
                <w:sz w:val="26"/>
                <w:szCs w:val="26"/>
              </w:rPr>
              <w:t>ценную бумагу</w:t>
            </w:r>
          </w:p>
        </w:tc>
        <w:tc>
          <w:tcPr>
            <w:tcW w:w="231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Номинальная величина</w:t>
            </w:r>
          </w:p>
          <w:p w:rsidR="00814AE7" w:rsidRDefault="00814AE7" w:rsidP="00D94619">
            <w:pPr>
              <w:pStyle w:val="a2"/>
              <w:jc w:val="center"/>
              <w:rPr>
                <w:sz w:val="26"/>
                <w:szCs w:val="26"/>
              </w:rPr>
            </w:pPr>
            <w:r>
              <w:rPr>
                <w:sz w:val="26"/>
                <w:szCs w:val="26"/>
              </w:rPr>
              <w:t>обязательства</w:t>
            </w:r>
          </w:p>
          <w:p w:rsidR="00814AE7" w:rsidRDefault="00814AE7" w:rsidP="00D94619">
            <w:pPr>
              <w:pStyle w:val="a2"/>
              <w:jc w:val="center"/>
              <w:rPr>
                <w:sz w:val="26"/>
                <w:szCs w:val="26"/>
              </w:rPr>
            </w:pPr>
            <w:r>
              <w:rPr>
                <w:sz w:val="26"/>
                <w:szCs w:val="26"/>
              </w:rPr>
              <w:t>(рублей)</w:t>
            </w:r>
          </w:p>
        </w:tc>
        <w:tc>
          <w:tcPr>
            <w:tcW w:w="150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Общее количество</w:t>
            </w:r>
          </w:p>
        </w:tc>
        <w:tc>
          <w:tcPr>
            <w:tcW w:w="1338"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Общая</w:t>
            </w:r>
          </w:p>
          <w:p w:rsidR="00814AE7" w:rsidRDefault="00814AE7" w:rsidP="00D94619">
            <w:pPr>
              <w:pStyle w:val="a2"/>
              <w:jc w:val="center"/>
              <w:rPr>
                <w:sz w:val="26"/>
                <w:szCs w:val="26"/>
              </w:rPr>
            </w:pPr>
            <w:r>
              <w:rPr>
                <w:sz w:val="26"/>
                <w:szCs w:val="26"/>
              </w:rPr>
              <w:t>стоимость</w:t>
            </w:r>
          </w:p>
          <w:p w:rsidR="00814AE7" w:rsidRDefault="00814AE7" w:rsidP="00D94619">
            <w:pPr>
              <w:pStyle w:val="a2"/>
              <w:jc w:val="center"/>
              <w:rPr>
                <w:sz w:val="26"/>
                <w:szCs w:val="26"/>
              </w:rPr>
            </w:pPr>
            <w:hyperlink r:id="rId68" w:anchor="sub_44202#sub_44202" w:history="1">
              <w:r>
                <w:rPr>
                  <w:rStyle w:val="a"/>
                </w:rPr>
                <w:t>&lt;2&gt;</w:t>
              </w:r>
            </w:hyperlink>
            <w:r>
              <w:rPr>
                <w:sz w:val="26"/>
                <w:szCs w:val="26"/>
              </w:rPr>
              <w:t xml:space="preserve"> (рублей)</w:t>
            </w:r>
          </w:p>
        </w:tc>
      </w:tr>
      <w:tr w:rsidR="00814AE7" w:rsidTr="00D94619">
        <w:trPr>
          <w:trHeight w:val="291"/>
        </w:trPr>
        <w:tc>
          <w:tcPr>
            <w:tcW w:w="69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12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24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0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3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9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12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24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0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3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1"/>
        </w:trPr>
        <w:tc>
          <w:tcPr>
            <w:tcW w:w="69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12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24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0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3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9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12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24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0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3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1"/>
        </w:trPr>
        <w:tc>
          <w:tcPr>
            <w:tcW w:w="69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12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24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0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3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9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127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24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0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3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xml:space="preserve">     Итого    по    </w:t>
      </w:r>
      <w:hyperlink r:id="rId69" w:anchor="sub_4400#sub_4400" w:history="1">
        <w:r>
          <w:rPr>
            <w:rStyle w:val="a"/>
          </w:rPr>
          <w:t>разделу  4</w:t>
        </w:r>
      </w:hyperlink>
      <w:r>
        <w:t xml:space="preserve">  "Сведения  о  ценных  бумагах"  суммарная</w:t>
      </w:r>
    </w:p>
    <w:p w:rsidR="00814AE7" w:rsidRDefault="00814AE7" w:rsidP="00AD6D6C">
      <w:pPr>
        <w:pStyle w:val="a0"/>
      </w:pPr>
      <w:r>
        <w:t>декларированная    стоимость    ценных  бумаг,  включая  доли  участия  в</w:t>
      </w:r>
    </w:p>
    <w:p w:rsidR="00814AE7" w:rsidRDefault="00814AE7" w:rsidP="00AD6D6C">
      <w:pPr>
        <w:pStyle w:val="a0"/>
      </w:pPr>
      <w:r>
        <w:t>коммерческих организациях (рублей), ____________________________________,</w:t>
      </w:r>
    </w:p>
    <w:p w:rsidR="00814AE7" w:rsidRDefault="00814AE7" w:rsidP="00AD6D6C">
      <w:pPr>
        <w:pStyle w:val="a0"/>
      </w:pPr>
      <w:r>
        <w:t>________________________________________________________________________.</w:t>
      </w:r>
    </w:p>
    <w:p w:rsidR="00814AE7" w:rsidRDefault="00814AE7" w:rsidP="00AD6D6C">
      <w:pPr>
        <w:pStyle w:val="a0"/>
      </w:pPr>
      <w:r>
        <w:t>- - - - - - - - - -</w:t>
      </w:r>
    </w:p>
    <w:p w:rsidR="00814AE7" w:rsidRDefault="00814AE7" w:rsidP="00AD6D6C">
      <w:pPr>
        <w:pStyle w:val="a0"/>
      </w:pPr>
      <w:bookmarkStart w:id="82" w:name="sub_44201"/>
      <w:r>
        <w:t xml:space="preserve">     &lt;1&gt;  Указываются  все  ценные  бумаги по видам (облигации, векселя и</w:t>
      </w:r>
    </w:p>
    <w:bookmarkEnd w:id="82"/>
    <w:p w:rsidR="00814AE7" w:rsidRDefault="00814AE7" w:rsidP="00AD6D6C">
      <w:pPr>
        <w:pStyle w:val="a0"/>
      </w:pPr>
      <w:r>
        <w:t xml:space="preserve">др.),  за  исключением  акций,  указанных  в </w:t>
      </w:r>
      <w:hyperlink r:id="rId70" w:anchor="sub_4041#sub_4041" w:history="1">
        <w:r>
          <w:rPr>
            <w:rStyle w:val="a"/>
          </w:rPr>
          <w:t>подразделе 4.1</w:t>
        </w:r>
      </w:hyperlink>
      <w:r>
        <w:t xml:space="preserve"> "Акции и иное</w:t>
      </w:r>
    </w:p>
    <w:p w:rsidR="00814AE7" w:rsidRDefault="00814AE7" w:rsidP="00AD6D6C">
      <w:pPr>
        <w:pStyle w:val="a0"/>
      </w:pPr>
      <w:r>
        <w:t>участие в коммерческих организациях".</w:t>
      </w:r>
    </w:p>
    <w:p w:rsidR="00814AE7" w:rsidRDefault="00814AE7" w:rsidP="00AD6D6C">
      <w:pPr>
        <w:pStyle w:val="a0"/>
      </w:pPr>
      <w:bookmarkStart w:id="83" w:name="sub_44202"/>
      <w:r>
        <w:t xml:space="preserve">     &lt;2&gt;  Указывается общая стоимость ценных бумаг данного вида исходя из</w:t>
      </w:r>
    </w:p>
    <w:bookmarkEnd w:id="83"/>
    <w:p w:rsidR="00814AE7" w:rsidRDefault="00814AE7" w:rsidP="00AD6D6C">
      <w:pPr>
        <w:pStyle w:val="a0"/>
      </w:pPr>
      <w:r>
        <w:t>стоимости  их  приобретения  (а  если  ее  нельзя  определить - исходя из</w:t>
      </w:r>
    </w:p>
    <w:p w:rsidR="00814AE7" w:rsidRDefault="00814AE7" w:rsidP="00AD6D6C">
      <w:pPr>
        <w:pStyle w:val="a0"/>
      </w:pPr>
      <w:r>
        <w:t>рыночной    стоимости   или  номинальной  стоимости).  Для  обязательств,</w:t>
      </w:r>
    </w:p>
    <w:p w:rsidR="00814AE7" w:rsidRDefault="00814AE7" w:rsidP="00AD6D6C">
      <w:pPr>
        <w:pStyle w:val="a0"/>
      </w:pPr>
      <w:r>
        <w:t>выраженных  в иностранной валюте, стоимость указывается в рублях по курсу</w:t>
      </w:r>
    </w:p>
    <w:p w:rsidR="00814AE7" w:rsidRDefault="00814AE7" w:rsidP="00AD6D6C">
      <w:pPr>
        <w:pStyle w:val="a0"/>
      </w:pPr>
      <w:r>
        <w:t>Банка России на отчетную дату.</w:t>
      </w:r>
    </w:p>
    <w:p w:rsidR="00814AE7" w:rsidRDefault="00814AE7" w:rsidP="00AD6D6C"/>
    <w:p w:rsidR="00814AE7" w:rsidRDefault="00814AE7" w:rsidP="00AD6D6C">
      <w:pPr>
        <w:pStyle w:val="a0"/>
      </w:pPr>
      <w:bookmarkStart w:id="84" w:name="sub_4500"/>
      <w:r>
        <w:t xml:space="preserve">         Раздел 5. Сведения об обязательствах имущественного характера</w:t>
      </w:r>
    </w:p>
    <w:bookmarkEnd w:id="84"/>
    <w:p w:rsidR="00814AE7" w:rsidRDefault="00814AE7" w:rsidP="00AD6D6C"/>
    <w:p w:rsidR="00814AE7" w:rsidRDefault="00814AE7" w:rsidP="00AD6D6C">
      <w:pPr>
        <w:pStyle w:val="a0"/>
      </w:pPr>
      <w:r>
        <w:t xml:space="preserve">     5.1. Объекты недвижимого имущества, находящиеся в пользовании </w:t>
      </w:r>
      <w:hyperlink r:id="rId71" w:anchor="sub_45101#sub_45101" w:history="1">
        <w:r>
          <w:rPr>
            <w:rStyle w:val="a"/>
          </w:rPr>
          <w:t>&lt;1&gt;</w:t>
        </w:r>
      </w:hyperlink>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53"/>
        <w:gridCol w:w="1784"/>
        <w:gridCol w:w="1972"/>
        <w:gridCol w:w="1960"/>
        <w:gridCol w:w="1735"/>
        <w:gridCol w:w="1368"/>
      </w:tblGrid>
      <w:tr w:rsidR="00814AE7" w:rsidTr="00D94619">
        <w:trPr>
          <w:trHeight w:val="952"/>
        </w:trPr>
        <w:tc>
          <w:tcPr>
            <w:tcW w:w="553"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178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w:t>
            </w:r>
          </w:p>
          <w:p w:rsidR="00814AE7" w:rsidRDefault="00814AE7" w:rsidP="00D94619">
            <w:pPr>
              <w:pStyle w:val="a2"/>
              <w:jc w:val="center"/>
              <w:rPr>
                <w:sz w:val="26"/>
                <w:szCs w:val="26"/>
              </w:rPr>
            </w:pPr>
            <w:r>
              <w:rPr>
                <w:sz w:val="26"/>
                <w:szCs w:val="26"/>
              </w:rPr>
              <w:t>имущества</w:t>
            </w:r>
          </w:p>
          <w:p w:rsidR="00814AE7" w:rsidRDefault="00814AE7" w:rsidP="00D94619">
            <w:pPr>
              <w:pStyle w:val="a2"/>
              <w:jc w:val="center"/>
              <w:rPr>
                <w:sz w:val="26"/>
                <w:szCs w:val="26"/>
              </w:rPr>
            </w:pPr>
            <w:hyperlink r:id="rId72" w:anchor="sub_45102#sub_45102" w:history="1">
              <w:r>
                <w:rPr>
                  <w:rStyle w:val="a"/>
                </w:rPr>
                <w:t>&lt;2&gt;</w:t>
              </w:r>
            </w:hyperlink>
          </w:p>
        </w:tc>
        <w:tc>
          <w:tcPr>
            <w:tcW w:w="19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 сроки</w:t>
            </w:r>
          </w:p>
          <w:p w:rsidR="00814AE7" w:rsidRDefault="00814AE7" w:rsidP="00D94619">
            <w:pPr>
              <w:pStyle w:val="a2"/>
              <w:jc w:val="center"/>
              <w:rPr>
                <w:sz w:val="26"/>
                <w:szCs w:val="26"/>
              </w:rPr>
            </w:pPr>
            <w:r>
              <w:rPr>
                <w:sz w:val="26"/>
                <w:szCs w:val="26"/>
              </w:rPr>
              <w:t>пользования</w:t>
            </w:r>
          </w:p>
          <w:p w:rsidR="00814AE7" w:rsidRDefault="00814AE7" w:rsidP="00D94619">
            <w:pPr>
              <w:pStyle w:val="a2"/>
              <w:jc w:val="center"/>
              <w:rPr>
                <w:sz w:val="26"/>
                <w:szCs w:val="26"/>
              </w:rPr>
            </w:pPr>
            <w:hyperlink r:id="rId73" w:anchor="sub_45103#sub_45103" w:history="1">
              <w:r>
                <w:rPr>
                  <w:rStyle w:val="a"/>
                </w:rPr>
                <w:t>&lt;3&gt;</w:t>
              </w:r>
            </w:hyperlink>
          </w:p>
        </w:tc>
        <w:tc>
          <w:tcPr>
            <w:tcW w:w="19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Основание</w:t>
            </w:r>
          </w:p>
          <w:p w:rsidR="00814AE7" w:rsidRDefault="00814AE7" w:rsidP="00D94619">
            <w:pPr>
              <w:pStyle w:val="a2"/>
              <w:jc w:val="center"/>
              <w:rPr>
                <w:sz w:val="26"/>
                <w:szCs w:val="26"/>
              </w:rPr>
            </w:pPr>
            <w:r>
              <w:rPr>
                <w:sz w:val="26"/>
                <w:szCs w:val="26"/>
              </w:rPr>
              <w:t>пользования</w:t>
            </w:r>
          </w:p>
          <w:p w:rsidR="00814AE7" w:rsidRDefault="00814AE7" w:rsidP="00D94619">
            <w:pPr>
              <w:pStyle w:val="a2"/>
              <w:jc w:val="center"/>
              <w:rPr>
                <w:sz w:val="26"/>
                <w:szCs w:val="26"/>
              </w:rPr>
            </w:pPr>
            <w:hyperlink r:id="rId74" w:anchor="sub_45104#sub_45104" w:history="1">
              <w:r>
                <w:rPr>
                  <w:rStyle w:val="a"/>
                </w:rPr>
                <w:t>&lt;4&gt;</w:t>
              </w:r>
            </w:hyperlink>
          </w:p>
        </w:tc>
        <w:tc>
          <w:tcPr>
            <w:tcW w:w="173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Место нахождения (адрес)</w:t>
            </w:r>
          </w:p>
        </w:tc>
        <w:tc>
          <w:tcPr>
            <w:tcW w:w="1368"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Площадь</w:t>
            </w:r>
          </w:p>
          <w:p w:rsidR="00814AE7" w:rsidRDefault="00814AE7" w:rsidP="00D94619">
            <w:pPr>
              <w:pStyle w:val="a2"/>
              <w:jc w:val="center"/>
              <w:rPr>
                <w:sz w:val="26"/>
                <w:szCs w:val="26"/>
              </w:rPr>
            </w:pPr>
            <w:r>
              <w:rPr>
                <w:sz w:val="26"/>
                <w:szCs w:val="26"/>
              </w:rPr>
              <w:t>(кв.</w:t>
            </w:r>
          </w:p>
          <w:p w:rsidR="00814AE7" w:rsidRDefault="00814AE7" w:rsidP="00D94619">
            <w:pPr>
              <w:pStyle w:val="a2"/>
              <w:jc w:val="center"/>
              <w:rPr>
                <w:sz w:val="26"/>
                <w:szCs w:val="26"/>
              </w:rPr>
            </w:pPr>
            <w:r>
              <w:rPr>
                <w:sz w:val="26"/>
                <w:szCs w:val="26"/>
              </w:rPr>
              <w:t>метров)</w:t>
            </w:r>
          </w:p>
        </w:tc>
      </w:tr>
      <w:tr w:rsidR="00814AE7" w:rsidTr="00D94619">
        <w:trPr>
          <w:trHeight w:val="323"/>
        </w:trPr>
        <w:tc>
          <w:tcPr>
            <w:tcW w:w="553"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178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3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6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553"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178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3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6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39"/>
        </w:trPr>
        <w:tc>
          <w:tcPr>
            <w:tcW w:w="553"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178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7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6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3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68"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85" w:name="sub_45101"/>
      <w:r>
        <w:t xml:space="preserve">     &lt;1&gt; Указываются по состоянию на отчетную дату.</w:t>
      </w:r>
    </w:p>
    <w:p w:rsidR="00814AE7" w:rsidRDefault="00814AE7" w:rsidP="00AD6D6C">
      <w:pPr>
        <w:pStyle w:val="a0"/>
      </w:pPr>
      <w:bookmarkStart w:id="86" w:name="sub_45102"/>
      <w:bookmarkEnd w:id="85"/>
      <w:r>
        <w:t xml:space="preserve">     &lt;2&gt;  Указывается вид недвижимого имущества (земельный участок, жилой</w:t>
      </w:r>
    </w:p>
    <w:bookmarkEnd w:id="86"/>
    <w:p w:rsidR="00814AE7" w:rsidRDefault="00814AE7" w:rsidP="00AD6D6C">
      <w:pPr>
        <w:pStyle w:val="a0"/>
      </w:pPr>
      <w:r>
        <w:t>дом, дача и др.).</w:t>
      </w:r>
    </w:p>
    <w:p w:rsidR="00814AE7" w:rsidRDefault="00814AE7" w:rsidP="00AD6D6C">
      <w:pPr>
        <w:pStyle w:val="a0"/>
      </w:pPr>
      <w:bookmarkStart w:id="87" w:name="sub_45103"/>
      <w:r>
        <w:t xml:space="preserve">     &lt;3&gt;  Указываются  вид пользования (аренда, безвозмездное пользование</w:t>
      </w:r>
    </w:p>
    <w:bookmarkEnd w:id="87"/>
    <w:p w:rsidR="00814AE7" w:rsidRDefault="00814AE7" w:rsidP="00AD6D6C">
      <w:pPr>
        <w:pStyle w:val="a0"/>
      </w:pPr>
      <w:r>
        <w:t>и др.) и сроки пользования.</w:t>
      </w:r>
    </w:p>
    <w:p w:rsidR="00814AE7" w:rsidRDefault="00814AE7" w:rsidP="00AD6D6C">
      <w:pPr>
        <w:pStyle w:val="a0"/>
      </w:pPr>
      <w:bookmarkStart w:id="88" w:name="sub_45104"/>
      <w:r>
        <w:t xml:space="preserve">     &lt;4&gt;    Указываются    основание  пользования  (договор,  фактическое</w:t>
      </w:r>
    </w:p>
    <w:bookmarkEnd w:id="88"/>
    <w:p w:rsidR="00814AE7" w:rsidRDefault="00814AE7" w:rsidP="00AD6D6C">
      <w:pPr>
        <w:pStyle w:val="a0"/>
      </w:pPr>
      <w:r>
        <w:t>предоставление    и    другие),    а    также   реквизиты  (дата,  номер)</w:t>
      </w:r>
    </w:p>
    <w:p w:rsidR="00814AE7" w:rsidRDefault="00814AE7" w:rsidP="00AD6D6C">
      <w:pPr>
        <w:pStyle w:val="a0"/>
      </w:pPr>
      <w:r>
        <w:t>соответствующего договора или акта.</w:t>
      </w:r>
    </w:p>
    <w:p w:rsidR="00814AE7" w:rsidRDefault="00814AE7" w:rsidP="00AD6D6C"/>
    <w:p w:rsidR="00814AE7" w:rsidRDefault="00814AE7" w:rsidP="00AD6D6C">
      <w:pPr>
        <w:pStyle w:val="a0"/>
      </w:pPr>
      <w:r>
        <w:t xml:space="preserve">     5.2. Прочие обязательства </w:t>
      </w:r>
      <w:hyperlink r:id="rId75" w:anchor="sub_45201#sub_45201" w:history="1">
        <w:r>
          <w:rPr>
            <w:rStyle w:val="a"/>
          </w:rPr>
          <w:t>&lt;1&gt;</w:t>
        </w:r>
      </w:hyperlink>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55"/>
        <w:gridCol w:w="1711"/>
        <w:gridCol w:w="1637"/>
        <w:gridCol w:w="1691"/>
        <w:gridCol w:w="1819"/>
        <w:gridCol w:w="1782"/>
      </w:tblGrid>
      <w:tr w:rsidR="00814AE7" w:rsidTr="00D94619">
        <w:trPr>
          <w:trHeight w:val="1163"/>
        </w:trPr>
        <w:tc>
          <w:tcPr>
            <w:tcW w:w="55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171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Содержание</w:t>
            </w:r>
          </w:p>
          <w:p w:rsidR="00814AE7" w:rsidRDefault="00814AE7" w:rsidP="00D94619">
            <w:pPr>
              <w:pStyle w:val="a2"/>
              <w:jc w:val="center"/>
              <w:rPr>
                <w:sz w:val="26"/>
                <w:szCs w:val="26"/>
              </w:rPr>
            </w:pPr>
            <w:r>
              <w:rPr>
                <w:sz w:val="26"/>
                <w:szCs w:val="26"/>
              </w:rPr>
              <w:t>обязательства</w:t>
            </w:r>
          </w:p>
          <w:p w:rsidR="00814AE7" w:rsidRDefault="00814AE7" w:rsidP="00D94619">
            <w:pPr>
              <w:pStyle w:val="a2"/>
              <w:jc w:val="center"/>
              <w:rPr>
                <w:sz w:val="26"/>
                <w:szCs w:val="26"/>
              </w:rPr>
            </w:pPr>
            <w:hyperlink r:id="rId76" w:anchor="sub_45202#sub_45202" w:history="1">
              <w:r>
                <w:rPr>
                  <w:rStyle w:val="a"/>
                </w:rPr>
                <w:t>&lt;2&gt;</w:t>
              </w:r>
            </w:hyperlink>
          </w:p>
        </w:tc>
        <w:tc>
          <w:tcPr>
            <w:tcW w:w="163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Кредитор</w:t>
            </w:r>
          </w:p>
          <w:p w:rsidR="00814AE7" w:rsidRDefault="00814AE7" w:rsidP="00D94619">
            <w:pPr>
              <w:pStyle w:val="a2"/>
              <w:jc w:val="center"/>
              <w:rPr>
                <w:sz w:val="26"/>
                <w:szCs w:val="26"/>
              </w:rPr>
            </w:pPr>
            <w:r>
              <w:rPr>
                <w:sz w:val="26"/>
                <w:szCs w:val="26"/>
              </w:rPr>
              <w:t>(должник)</w:t>
            </w:r>
          </w:p>
          <w:p w:rsidR="00814AE7" w:rsidRDefault="00814AE7" w:rsidP="00D94619">
            <w:pPr>
              <w:pStyle w:val="a2"/>
              <w:jc w:val="center"/>
              <w:rPr>
                <w:sz w:val="26"/>
                <w:szCs w:val="26"/>
              </w:rPr>
            </w:pPr>
            <w:hyperlink r:id="rId77" w:anchor="sub_45203#sub_45203" w:history="1">
              <w:r>
                <w:rPr>
                  <w:rStyle w:val="a"/>
                </w:rPr>
                <w:t>&lt;3&gt;</w:t>
              </w:r>
            </w:hyperlink>
          </w:p>
        </w:tc>
        <w:tc>
          <w:tcPr>
            <w:tcW w:w="16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Основание</w:t>
            </w:r>
          </w:p>
          <w:p w:rsidR="00814AE7" w:rsidRDefault="00814AE7" w:rsidP="00D94619">
            <w:pPr>
              <w:pStyle w:val="a2"/>
              <w:jc w:val="center"/>
              <w:rPr>
                <w:sz w:val="26"/>
                <w:szCs w:val="26"/>
              </w:rPr>
            </w:pPr>
            <w:r>
              <w:rPr>
                <w:sz w:val="26"/>
                <w:szCs w:val="26"/>
              </w:rPr>
              <w:t>возникновения</w:t>
            </w:r>
          </w:p>
          <w:p w:rsidR="00814AE7" w:rsidRDefault="00814AE7" w:rsidP="00D94619">
            <w:pPr>
              <w:pStyle w:val="a2"/>
              <w:jc w:val="center"/>
              <w:rPr>
                <w:sz w:val="26"/>
                <w:szCs w:val="26"/>
              </w:rPr>
            </w:pPr>
            <w:hyperlink r:id="rId78" w:anchor="sub_45204#sub_45204" w:history="1">
              <w:r>
                <w:rPr>
                  <w:rStyle w:val="a"/>
                </w:rPr>
                <w:t>&lt;4&gt;</w:t>
              </w:r>
            </w:hyperlink>
          </w:p>
        </w:tc>
        <w:tc>
          <w:tcPr>
            <w:tcW w:w="18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Сумма обязательства </w:t>
            </w:r>
            <w:hyperlink r:id="rId79" w:anchor="sub_45205#sub_45205" w:history="1">
              <w:r>
                <w:rPr>
                  <w:rStyle w:val="a"/>
                </w:rPr>
                <w:t>&lt;5&gt;</w:t>
              </w:r>
            </w:hyperlink>
            <w:r>
              <w:rPr>
                <w:sz w:val="26"/>
                <w:szCs w:val="26"/>
              </w:rPr>
              <w:t xml:space="preserve"> (рублей)</w:t>
            </w:r>
          </w:p>
        </w:tc>
        <w:tc>
          <w:tcPr>
            <w:tcW w:w="1782"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Условия</w:t>
            </w:r>
          </w:p>
          <w:p w:rsidR="00814AE7" w:rsidRDefault="00814AE7" w:rsidP="00D94619">
            <w:pPr>
              <w:pStyle w:val="a2"/>
              <w:jc w:val="center"/>
              <w:rPr>
                <w:sz w:val="26"/>
                <w:szCs w:val="26"/>
              </w:rPr>
            </w:pPr>
            <w:r>
              <w:rPr>
                <w:sz w:val="26"/>
                <w:szCs w:val="26"/>
              </w:rPr>
              <w:t>обязательства</w:t>
            </w:r>
          </w:p>
          <w:p w:rsidR="00814AE7" w:rsidRDefault="00814AE7" w:rsidP="00D94619">
            <w:pPr>
              <w:pStyle w:val="a2"/>
              <w:jc w:val="center"/>
              <w:rPr>
                <w:sz w:val="26"/>
                <w:szCs w:val="26"/>
              </w:rPr>
            </w:pPr>
            <w:hyperlink r:id="rId80" w:anchor="sub_45206#sub_45206" w:history="1">
              <w:r>
                <w:rPr>
                  <w:rStyle w:val="a"/>
                </w:rPr>
                <w:t>&lt;6&gt;</w:t>
              </w:r>
            </w:hyperlink>
          </w:p>
        </w:tc>
      </w:tr>
      <w:tr w:rsidR="00814AE7" w:rsidTr="00D94619">
        <w:trPr>
          <w:trHeight w:val="299"/>
        </w:trPr>
        <w:tc>
          <w:tcPr>
            <w:tcW w:w="55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171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3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3"/>
        </w:trPr>
        <w:tc>
          <w:tcPr>
            <w:tcW w:w="55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171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3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9"/>
        </w:trPr>
        <w:tc>
          <w:tcPr>
            <w:tcW w:w="55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171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3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82"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Pr>
        <w:pStyle w:val="a0"/>
      </w:pPr>
      <w:r>
        <w:t>- - - - - - - - - -</w:t>
      </w:r>
    </w:p>
    <w:p w:rsidR="00814AE7" w:rsidRDefault="00814AE7" w:rsidP="00AD6D6C">
      <w:pPr>
        <w:pStyle w:val="a0"/>
      </w:pPr>
      <w:bookmarkStart w:id="89" w:name="sub_45201"/>
      <w:r>
        <w:t xml:space="preserve">     &lt;1&gt;  Указываются  имеющиеся  на  отчетную дату срочные обязательства</w:t>
      </w:r>
    </w:p>
    <w:bookmarkEnd w:id="89"/>
    <w:p w:rsidR="00814AE7" w:rsidRDefault="00814AE7" w:rsidP="00AD6D6C">
      <w:pPr>
        <w:pStyle w:val="a0"/>
      </w:pPr>
      <w:r>
        <w:t>финансового  характера  на сумму, превышающую уровень 20 процентов дохода</w:t>
      </w:r>
    </w:p>
    <w:p w:rsidR="00814AE7" w:rsidRDefault="00814AE7" w:rsidP="00AD6D6C">
      <w:pPr>
        <w:pStyle w:val="a0"/>
      </w:pPr>
      <w:r>
        <w:t>за  отчетный  период,  за  исключением  обязательств,  составляющих менее</w:t>
      </w:r>
    </w:p>
    <w:p w:rsidR="00814AE7" w:rsidRDefault="00814AE7" w:rsidP="00AD6D6C">
      <w:pPr>
        <w:pStyle w:val="a0"/>
      </w:pPr>
      <w:r>
        <w:t>100 тыс. рублей.</w:t>
      </w:r>
    </w:p>
    <w:p w:rsidR="00814AE7" w:rsidRDefault="00814AE7" w:rsidP="00AD6D6C">
      <w:pPr>
        <w:pStyle w:val="a0"/>
      </w:pPr>
      <w:bookmarkStart w:id="90" w:name="sub_45202"/>
      <w:r>
        <w:t xml:space="preserve">     &lt;2&gt; Указывается существо обязательства (заем, кредит и др.).</w:t>
      </w:r>
    </w:p>
    <w:p w:rsidR="00814AE7" w:rsidRDefault="00814AE7" w:rsidP="00AD6D6C">
      <w:pPr>
        <w:pStyle w:val="a0"/>
      </w:pPr>
      <w:bookmarkStart w:id="91" w:name="sub_45203"/>
      <w:bookmarkEnd w:id="90"/>
      <w:r>
        <w:t xml:space="preserve">     &lt;3&gt;  Указывается вторая сторона обязательства: кредитор или должник,</w:t>
      </w:r>
    </w:p>
    <w:bookmarkEnd w:id="91"/>
    <w:p w:rsidR="00814AE7" w:rsidRDefault="00814AE7" w:rsidP="00AD6D6C">
      <w:pPr>
        <w:pStyle w:val="a0"/>
      </w:pPr>
      <w:r>
        <w:t>его фамилия, имя и отчество (наименование юридического лица), адрес.</w:t>
      </w:r>
    </w:p>
    <w:p w:rsidR="00814AE7" w:rsidRDefault="00814AE7" w:rsidP="00AD6D6C">
      <w:pPr>
        <w:pStyle w:val="a0"/>
      </w:pPr>
      <w:bookmarkStart w:id="92" w:name="sub_45204"/>
      <w:r>
        <w:t xml:space="preserve">     &lt;4&gt;  Указываются  основание  возникновения  обязательства  (договор,</w:t>
      </w:r>
    </w:p>
    <w:bookmarkEnd w:id="92"/>
    <w:p w:rsidR="00814AE7" w:rsidRDefault="00814AE7" w:rsidP="00AD6D6C">
      <w:pPr>
        <w:pStyle w:val="a0"/>
      </w:pPr>
      <w:r>
        <w:t>передача  денег  или  имущества  и  др.), а также реквизиты (дата, номер)</w:t>
      </w:r>
    </w:p>
    <w:p w:rsidR="00814AE7" w:rsidRDefault="00814AE7" w:rsidP="00AD6D6C">
      <w:pPr>
        <w:pStyle w:val="a0"/>
      </w:pPr>
      <w:r>
        <w:t>соответствующего договора или акта.</w:t>
      </w:r>
    </w:p>
    <w:p w:rsidR="00814AE7" w:rsidRDefault="00814AE7" w:rsidP="00AD6D6C">
      <w:pPr>
        <w:pStyle w:val="a0"/>
      </w:pPr>
      <w:bookmarkStart w:id="93" w:name="sub_45205"/>
      <w:r>
        <w:t xml:space="preserve">     &lt;5&gt;    Указывается    сумма    основного  обязательства  (без  суммы</w:t>
      </w:r>
    </w:p>
    <w:bookmarkEnd w:id="93"/>
    <w:p w:rsidR="00814AE7" w:rsidRDefault="00814AE7" w:rsidP="00AD6D6C">
      <w:pPr>
        <w:pStyle w:val="a0"/>
      </w:pPr>
      <w:r>
        <w:t>процентов).  Для  обязательств,  выраженных  в  иностранной валюте, сумма</w:t>
      </w:r>
    </w:p>
    <w:p w:rsidR="00814AE7" w:rsidRDefault="00814AE7" w:rsidP="00AD6D6C">
      <w:pPr>
        <w:pStyle w:val="a0"/>
      </w:pPr>
      <w:r>
        <w:t>указывается в рублях по курсу Банка России на отчетную дату.</w:t>
      </w:r>
    </w:p>
    <w:p w:rsidR="00814AE7" w:rsidRDefault="00814AE7" w:rsidP="00AD6D6C">
      <w:pPr>
        <w:pStyle w:val="a0"/>
      </w:pPr>
      <w:bookmarkStart w:id="94" w:name="sub_45206"/>
      <w:r>
        <w:t xml:space="preserve">     &lt;6&gt;  Указываются годовая процентная ставка обязательства, заложенное</w:t>
      </w:r>
    </w:p>
    <w:bookmarkEnd w:id="94"/>
    <w:p w:rsidR="00814AE7" w:rsidRDefault="00814AE7" w:rsidP="00AD6D6C">
      <w:pPr>
        <w:pStyle w:val="a0"/>
      </w:pPr>
      <w:r>
        <w:t>в  обеспечение   обязательства   имущество,   выданные   в    обеспечение</w:t>
      </w:r>
    </w:p>
    <w:p w:rsidR="00814AE7" w:rsidRDefault="00814AE7" w:rsidP="00AD6D6C">
      <w:pPr>
        <w:pStyle w:val="a0"/>
      </w:pPr>
      <w:r>
        <w:t>обязательства  гарантии  и поручительства.</w:t>
      </w:r>
    </w:p>
    <w:p w:rsidR="00814AE7" w:rsidRDefault="00814AE7" w:rsidP="00AD6D6C"/>
    <w:p w:rsidR="00814AE7" w:rsidRDefault="00814AE7" w:rsidP="00AD6D6C">
      <w:pPr>
        <w:pStyle w:val="a0"/>
      </w:pPr>
      <w:r>
        <w:t xml:space="preserve">     Достоверность и полноту настоящих сведений подтверждаю.</w:t>
      </w:r>
    </w:p>
    <w:p w:rsidR="00814AE7" w:rsidRDefault="00814AE7" w:rsidP="00AD6D6C">
      <w:pPr>
        <w:pStyle w:val="a0"/>
      </w:pPr>
      <w:r>
        <w:t>"__" ____________ 20_г. __________________________________________________</w:t>
      </w:r>
    </w:p>
    <w:p w:rsidR="00814AE7" w:rsidRDefault="00814AE7" w:rsidP="00AD6D6C">
      <w:pPr>
        <w:pStyle w:val="a0"/>
      </w:pPr>
      <w:r>
        <w:t xml:space="preserve">                       (подпись лица, поступающего на работу на должность</w:t>
      </w:r>
    </w:p>
    <w:p w:rsidR="00814AE7" w:rsidRDefault="00814AE7" w:rsidP="00AD6D6C">
      <w:pPr>
        <w:pStyle w:val="a0"/>
      </w:pPr>
      <w:r>
        <w:t xml:space="preserve">                           руководителя муниципального учреждения,</w:t>
      </w:r>
    </w:p>
    <w:p w:rsidR="00814AE7" w:rsidRDefault="00814AE7" w:rsidP="00AD6D6C">
      <w:pPr>
        <w:pStyle w:val="a0"/>
      </w:pPr>
      <w:r>
        <w:t xml:space="preserve">                                 представляющего сведения)</w:t>
      </w:r>
    </w:p>
    <w:p w:rsidR="00814AE7" w:rsidRDefault="00814AE7" w:rsidP="00AD6D6C">
      <w:pPr>
        <w:pStyle w:val="a0"/>
      </w:pPr>
      <w:r>
        <w:t>_________________________________________________________________________</w:t>
      </w:r>
    </w:p>
    <w:p w:rsidR="00814AE7" w:rsidRDefault="00814AE7" w:rsidP="00AD6D6C">
      <w:pPr>
        <w:pStyle w:val="a0"/>
        <w:rPr>
          <w:b/>
          <w:bCs/>
          <w:sz w:val="28"/>
          <w:szCs w:val="28"/>
        </w:rPr>
      </w:pPr>
      <w:r>
        <w:t xml:space="preserve">            (ф.и.о. и подпись лица, принявшего справку)</w:t>
      </w:r>
    </w:p>
    <w:p w:rsidR="00814AE7" w:rsidRDefault="00814AE7" w:rsidP="00AD6D6C">
      <w:pPr>
        <w:ind w:left="4389" w:firstLine="57"/>
        <w:jc w:val="center"/>
        <w:rPr>
          <w:b/>
          <w:bCs/>
        </w:rPr>
      </w:pPr>
    </w:p>
    <w:p w:rsidR="00814AE7" w:rsidRDefault="00814AE7" w:rsidP="00AD6D6C">
      <w:pPr>
        <w:ind w:left="4389" w:firstLine="57"/>
        <w:jc w:val="center"/>
        <w:rPr>
          <w:b/>
          <w:bCs/>
        </w:rPr>
      </w:pPr>
    </w:p>
    <w:p w:rsidR="00814AE7" w:rsidRDefault="00814AE7" w:rsidP="00AD6D6C">
      <w:pPr>
        <w:ind w:left="4389" w:firstLine="57"/>
        <w:jc w:val="center"/>
        <w:rPr>
          <w:b/>
          <w:bCs/>
        </w:rPr>
      </w:pPr>
    </w:p>
    <w:p w:rsidR="00814AE7" w:rsidRDefault="00814AE7" w:rsidP="00AD6D6C">
      <w:pPr>
        <w:ind w:left="4389" w:firstLine="57"/>
        <w:jc w:val="center"/>
        <w:rPr>
          <w:b/>
          <w:bCs/>
        </w:rPr>
      </w:pPr>
    </w:p>
    <w:p w:rsidR="00814AE7" w:rsidRDefault="00814AE7" w:rsidP="00AD6D6C">
      <w:pPr>
        <w:ind w:left="4389" w:firstLine="57"/>
        <w:jc w:val="center"/>
        <w:rPr>
          <w:b/>
          <w:bCs/>
        </w:rPr>
      </w:pPr>
    </w:p>
    <w:p w:rsidR="00814AE7" w:rsidRDefault="00814AE7" w:rsidP="00AD6D6C">
      <w:pPr>
        <w:ind w:left="4389" w:firstLine="57"/>
        <w:jc w:val="center"/>
        <w:rPr>
          <w:b/>
          <w:bCs/>
        </w:rPr>
      </w:pPr>
    </w:p>
    <w:p w:rsidR="00814AE7" w:rsidRDefault="00814AE7" w:rsidP="00AD6D6C">
      <w:pPr>
        <w:ind w:left="4389" w:firstLine="57"/>
        <w:jc w:val="center"/>
        <w:rPr>
          <w:b/>
          <w:bCs/>
        </w:rPr>
      </w:pPr>
    </w:p>
    <w:p w:rsidR="00814AE7" w:rsidRDefault="00814AE7" w:rsidP="00AD6D6C">
      <w:pPr>
        <w:ind w:left="4389" w:firstLine="57"/>
        <w:jc w:val="center"/>
        <w:rPr>
          <w:b/>
          <w:bCs/>
        </w:rPr>
      </w:pPr>
    </w:p>
    <w:p w:rsidR="00814AE7" w:rsidRDefault="00814AE7" w:rsidP="00AD6D6C">
      <w:pPr>
        <w:ind w:left="4389" w:firstLine="57"/>
        <w:jc w:val="center"/>
        <w:rPr>
          <w:b/>
          <w:bCs/>
        </w:rPr>
      </w:pPr>
      <w:r>
        <w:rPr>
          <w:b/>
          <w:bCs/>
        </w:rPr>
        <w:t>Утверждено</w:t>
      </w:r>
    </w:p>
    <w:p w:rsidR="00814AE7" w:rsidRDefault="00814AE7" w:rsidP="00AD6D6C">
      <w:pPr>
        <w:ind w:left="4389" w:firstLine="57"/>
        <w:jc w:val="center"/>
      </w:pPr>
      <w:r>
        <w:t>постановлением администрации</w:t>
      </w:r>
    </w:p>
    <w:p w:rsidR="00814AE7" w:rsidRDefault="00814AE7" w:rsidP="00AD6D6C">
      <w:pPr>
        <w:ind w:left="4389" w:firstLine="57"/>
        <w:jc w:val="center"/>
      </w:pPr>
      <w:r>
        <w:t>Липкинского сельского поселения</w:t>
      </w:r>
    </w:p>
    <w:p w:rsidR="00814AE7" w:rsidRDefault="00814AE7" w:rsidP="00AD6D6C">
      <w:pPr>
        <w:ind w:left="4389" w:firstLine="57"/>
        <w:jc w:val="center"/>
      </w:pPr>
      <w:r>
        <w:t>Ромодановского муниципального района</w:t>
      </w:r>
    </w:p>
    <w:p w:rsidR="00814AE7" w:rsidRDefault="00814AE7" w:rsidP="00AD6D6C">
      <w:pPr>
        <w:ind w:left="4389" w:firstLine="57"/>
        <w:jc w:val="center"/>
      </w:pPr>
      <w:r>
        <w:t>Республики Мордовия</w:t>
      </w:r>
    </w:p>
    <w:p w:rsidR="00814AE7" w:rsidRDefault="00814AE7" w:rsidP="00AD6D6C">
      <w:pPr>
        <w:tabs>
          <w:tab w:val="left" w:pos="5308"/>
        </w:tabs>
        <w:ind w:left="4389" w:firstLine="57"/>
        <w:jc w:val="center"/>
      </w:pPr>
      <w:r>
        <w:t>от «</w:t>
      </w:r>
      <w:r w:rsidRPr="00BE0904">
        <w:t>27» февраля 2013</w:t>
      </w:r>
      <w:r>
        <w:t xml:space="preserve"> г. № 7</w:t>
      </w:r>
    </w:p>
    <w:p w:rsidR="00814AE7" w:rsidRDefault="00814AE7" w:rsidP="00AD6D6C">
      <w:pPr>
        <w:tabs>
          <w:tab w:val="left" w:pos="5308"/>
        </w:tabs>
        <w:ind w:left="4389" w:firstLine="57"/>
        <w:jc w:val="center"/>
      </w:pPr>
    </w:p>
    <w:p w:rsidR="00814AE7" w:rsidRDefault="00814AE7" w:rsidP="00AD6D6C">
      <w:pPr>
        <w:ind w:firstLine="709"/>
        <w:rPr>
          <w:b/>
          <w:bCs/>
          <w:sz w:val="28"/>
          <w:szCs w:val="28"/>
        </w:rPr>
      </w:pPr>
    </w:p>
    <w:p w:rsidR="00814AE7" w:rsidRDefault="00814AE7" w:rsidP="00AD6D6C">
      <w:pPr>
        <w:ind w:firstLine="709"/>
        <w:rPr>
          <w:b/>
          <w:bCs/>
          <w:sz w:val="28"/>
          <w:szCs w:val="28"/>
        </w:rPr>
      </w:pPr>
    </w:p>
    <w:p w:rsidR="00814AE7" w:rsidRDefault="00814AE7" w:rsidP="00AD6D6C">
      <w:pPr>
        <w:pStyle w:val="a0"/>
      </w:pPr>
      <w:r>
        <w:t>В ____________________________________________________</w:t>
      </w:r>
    </w:p>
    <w:p w:rsidR="00814AE7" w:rsidRDefault="00814AE7" w:rsidP="00AD6D6C">
      <w:pPr>
        <w:pStyle w:val="a0"/>
      </w:pPr>
      <w:r>
        <w:t xml:space="preserve">            (указывается наименование государственного органа)</w:t>
      </w:r>
    </w:p>
    <w:p w:rsidR="00814AE7" w:rsidRDefault="00814AE7" w:rsidP="00AD6D6C"/>
    <w:p w:rsidR="00814AE7" w:rsidRDefault="00814AE7" w:rsidP="00AD6D6C">
      <w:pPr>
        <w:pStyle w:val="a0"/>
        <w:jc w:val="center"/>
      </w:pPr>
      <w:r>
        <w:rPr>
          <w:rStyle w:val="a1"/>
        </w:rPr>
        <w:t>Справка</w:t>
      </w:r>
    </w:p>
    <w:p w:rsidR="00814AE7" w:rsidRDefault="00814AE7" w:rsidP="00AD6D6C">
      <w:pPr>
        <w:pStyle w:val="a0"/>
      </w:pPr>
      <w:r>
        <w:rPr>
          <w:rStyle w:val="a1"/>
        </w:rPr>
        <w:t xml:space="preserve">    о  доходах, об имуществе и обязательствах имущественного характера супруги (супруга) и несовершеннолетних детей руководителя муниципального учреждения </w:t>
      </w:r>
      <w:hyperlink r:id="rId81" w:anchor="sub_5001#sub_5001" w:history="1">
        <w:r>
          <w:rPr>
            <w:rStyle w:val="a"/>
            <w:b/>
            <w:bCs/>
          </w:rPr>
          <w:t>&lt;1&gt;</w:t>
        </w:r>
      </w:hyperlink>
    </w:p>
    <w:p w:rsidR="00814AE7" w:rsidRDefault="00814AE7" w:rsidP="00AD6D6C">
      <w:pPr>
        <w:pStyle w:val="a0"/>
      </w:pPr>
      <w:r>
        <w:t xml:space="preserve">     Я, _________________________________________________________________</w:t>
      </w:r>
    </w:p>
    <w:p w:rsidR="00814AE7" w:rsidRDefault="00814AE7" w:rsidP="00AD6D6C">
      <w:pPr>
        <w:pStyle w:val="a0"/>
      </w:pPr>
      <w:r>
        <w:t>________________________________________________________________________,</w:t>
      </w:r>
    </w:p>
    <w:p w:rsidR="00814AE7" w:rsidRDefault="00814AE7" w:rsidP="00AD6D6C">
      <w:pPr>
        <w:pStyle w:val="a0"/>
      </w:pPr>
      <w:r>
        <w:t xml:space="preserve">                (фамилия, имя, отчество, дата рождения)</w:t>
      </w:r>
    </w:p>
    <w:p w:rsidR="00814AE7" w:rsidRDefault="00814AE7" w:rsidP="00AD6D6C">
      <w:pPr>
        <w:pStyle w:val="a0"/>
      </w:pPr>
      <w:r>
        <w:t>проживающий по адресу: __________________________________________________</w:t>
      </w:r>
    </w:p>
    <w:p w:rsidR="00814AE7" w:rsidRDefault="00814AE7" w:rsidP="00AD6D6C">
      <w:pPr>
        <w:pStyle w:val="a0"/>
      </w:pPr>
      <w:r>
        <w:t xml:space="preserve">                                (адрес места жительства)</w:t>
      </w:r>
    </w:p>
    <w:p w:rsidR="00814AE7" w:rsidRDefault="00814AE7" w:rsidP="00AD6D6C">
      <w:pPr>
        <w:pStyle w:val="a0"/>
      </w:pPr>
      <w:r>
        <w:t>_________________________________________________________________________</w:t>
      </w:r>
    </w:p>
    <w:p w:rsidR="00814AE7" w:rsidRDefault="00814AE7" w:rsidP="00AD6D6C">
      <w:pPr>
        <w:pStyle w:val="a0"/>
      </w:pPr>
      <w:r>
        <w:t>сообщаю сведения о своих доходах за отчетный период с 1 января 20__ г. по</w:t>
      </w:r>
    </w:p>
    <w:p w:rsidR="00814AE7" w:rsidRDefault="00814AE7" w:rsidP="00AD6D6C">
      <w:pPr>
        <w:pStyle w:val="a0"/>
      </w:pPr>
      <w:r>
        <w:t>_________________________________________________________________________</w:t>
      </w:r>
    </w:p>
    <w:p w:rsidR="00814AE7" w:rsidRDefault="00814AE7" w:rsidP="00AD6D6C">
      <w:pPr>
        <w:pStyle w:val="a0"/>
      </w:pPr>
      <w:r>
        <w:t xml:space="preserve"> 31 декабря 20__ г. моей (моего) (супруги (супруга), несовершеннолетней</w:t>
      </w:r>
    </w:p>
    <w:p w:rsidR="00814AE7" w:rsidRDefault="00814AE7" w:rsidP="00AD6D6C">
      <w:pPr>
        <w:pStyle w:val="a0"/>
      </w:pPr>
      <w:r>
        <w:t>_________________________________________________________________________</w:t>
      </w:r>
    </w:p>
    <w:p w:rsidR="00814AE7" w:rsidRDefault="00814AE7" w:rsidP="00AD6D6C">
      <w:pPr>
        <w:pStyle w:val="a0"/>
      </w:pPr>
      <w:r>
        <w:t xml:space="preserve">                дочери, несовершеннолетнего сына)</w:t>
      </w:r>
    </w:p>
    <w:p w:rsidR="00814AE7" w:rsidRDefault="00814AE7" w:rsidP="00AD6D6C">
      <w:pPr>
        <w:pStyle w:val="a0"/>
      </w:pPr>
      <w:r>
        <w:t>_________________________________________________________________________</w:t>
      </w:r>
    </w:p>
    <w:p w:rsidR="00814AE7" w:rsidRDefault="00814AE7" w:rsidP="00AD6D6C">
      <w:pPr>
        <w:pStyle w:val="a0"/>
      </w:pPr>
      <w:r>
        <w:t xml:space="preserve">             (фамилия, имя, отчество, дата рождения)</w:t>
      </w:r>
    </w:p>
    <w:p w:rsidR="00814AE7" w:rsidRDefault="00814AE7" w:rsidP="00AD6D6C">
      <w:pPr>
        <w:pStyle w:val="a0"/>
      </w:pPr>
      <w:r>
        <w:t>_________________________________________________________________________</w:t>
      </w:r>
    </w:p>
    <w:p w:rsidR="00814AE7" w:rsidRDefault="00814AE7" w:rsidP="00AD6D6C">
      <w:pPr>
        <w:pStyle w:val="a0"/>
      </w:pPr>
      <w:r>
        <w:t xml:space="preserve">    (основное место работы или службы, занимаемая должность, в случае</w:t>
      </w:r>
    </w:p>
    <w:p w:rsidR="00814AE7" w:rsidRDefault="00814AE7" w:rsidP="00AD6D6C">
      <w:pPr>
        <w:pStyle w:val="a0"/>
      </w:pPr>
      <w:r>
        <w:t xml:space="preserve">        отсутствия основного места работы или службы - род занятий)</w:t>
      </w:r>
    </w:p>
    <w:p w:rsidR="00814AE7" w:rsidRDefault="00814AE7" w:rsidP="00AD6D6C">
      <w:pPr>
        <w:pStyle w:val="a0"/>
      </w:pPr>
      <w:r>
        <w:t>об имуществе,  о вкладах  в банках,  ценных  бумагах,  об  обязательствах</w:t>
      </w:r>
    </w:p>
    <w:p w:rsidR="00814AE7" w:rsidRDefault="00814AE7" w:rsidP="00AD6D6C">
      <w:pPr>
        <w:pStyle w:val="a0"/>
      </w:pPr>
      <w:r>
        <w:t>имущественного   характера  по  состоянию  на  конец  отчетного   периода</w:t>
      </w:r>
    </w:p>
    <w:p w:rsidR="00814AE7" w:rsidRDefault="00814AE7" w:rsidP="00AD6D6C">
      <w:pPr>
        <w:pStyle w:val="a0"/>
      </w:pPr>
      <w:r>
        <w:t>(на отчетную дату).</w:t>
      </w:r>
    </w:p>
    <w:p w:rsidR="00814AE7" w:rsidRDefault="00814AE7" w:rsidP="00AD6D6C"/>
    <w:p w:rsidR="00814AE7" w:rsidRDefault="00814AE7" w:rsidP="00AD6D6C">
      <w:pPr>
        <w:pStyle w:val="a0"/>
      </w:pPr>
      <w:r>
        <w:t>- - - - - - - - - -</w:t>
      </w:r>
    </w:p>
    <w:p w:rsidR="00814AE7" w:rsidRDefault="00814AE7" w:rsidP="00AD6D6C">
      <w:pPr>
        <w:pStyle w:val="a0"/>
      </w:pPr>
      <w:bookmarkStart w:id="95" w:name="sub_5001"/>
      <w:r>
        <w:t xml:space="preserve">     &lt;1&gt;  Сведения  представляются  отдельно  на  супругу  (супруга) и на</w:t>
      </w:r>
    </w:p>
    <w:bookmarkEnd w:id="95"/>
    <w:p w:rsidR="00814AE7" w:rsidRDefault="00814AE7" w:rsidP="00AD6D6C">
      <w:pPr>
        <w:pStyle w:val="a0"/>
      </w:pPr>
      <w:r>
        <w:t>каждого    из   несовершеннолетних  детей  руководителя  муниципального</w:t>
      </w:r>
    </w:p>
    <w:p w:rsidR="00814AE7" w:rsidRDefault="00814AE7" w:rsidP="00AD6D6C">
      <w:pPr>
        <w:pStyle w:val="a0"/>
      </w:pPr>
      <w:r>
        <w:t>учреждения, который представляет сведения.</w:t>
      </w:r>
    </w:p>
    <w:p w:rsidR="00814AE7" w:rsidRDefault="00814AE7" w:rsidP="00AD6D6C"/>
    <w:p w:rsidR="00814AE7" w:rsidRDefault="00814AE7" w:rsidP="00AD6D6C">
      <w:pPr>
        <w:pStyle w:val="a0"/>
      </w:pPr>
      <w:bookmarkStart w:id="96" w:name="sub_5100"/>
      <w:r>
        <w:t xml:space="preserve">     Раздел 1. Сведения о доходах </w:t>
      </w:r>
      <w:hyperlink r:id="rId82" w:anchor="sub_5101#sub_5101" w:history="1">
        <w:r>
          <w:rPr>
            <w:rStyle w:val="a"/>
          </w:rPr>
          <w:t>&lt;1&gt;</w:t>
        </w:r>
      </w:hyperlink>
    </w:p>
    <w:bookmarkEnd w:id="96"/>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42"/>
        <w:gridCol w:w="5798"/>
        <w:gridCol w:w="3013"/>
      </w:tblGrid>
      <w:tr w:rsidR="00814AE7" w:rsidTr="00D94619">
        <w:trPr>
          <w:trHeight w:val="591"/>
        </w:trPr>
        <w:tc>
          <w:tcPr>
            <w:tcW w:w="7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57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дохода</w:t>
            </w:r>
          </w:p>
        </w:tc>
        <w:tc>
          <w:tcPr>
            <w:tcW w:w="3013"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 xml:space="preserve">Величина дохода </w:t>
            </w:r>
            <w:hyperlink r:id="rId83" w:anchor="sub_5102#sub_5102" w:history="1">
              <w:r>
                <w:rPr>
                  <w:rStyle w:val="a"/>
                </w:rPr>
                <w:t>&lt;2&gt;</w:t>
              </w:r>
            </w:hyperlink>
            <w:r>
              <w:rPr>
                <w:sz w:val="26"/>
                <w:szCs w:val="26"/>
              </w:rPr>
              <w:t xml:space="preserve"> (рублей)</w:t>
            </w:r>
          </w:p>
        </w:tc>
      </w:tr>
      <w:tr w:rsidR="00814AE7" w:rsidTr="00D94619">
        <w:trPr>
          <w:trHeight w:val="304"/>
        </w:trPr>
        <w:tc>
          <w:tcPr>
            <w:tcW w:w="7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57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по основному месту работы</w:t>
            </w:r>
          </w:p>
        </w:tc>
        <w:tc>
          <w:tcPr>
            <w:tcW w:w="30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8"/>
        </w:trPr>
        <w:tc>
          <w:tcPr>
            <w:tcW w:w="7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57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педагогической деятельности</w:t>
            </w:r>
          </w:p>
        </w:tc>
        <w:tc>
          <w:tcPr>
            <w:tcW w:w="30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4"/>
        </w:trPr>
        <w:tc>
          <w:tcPr>
            <w:tcW w:w="7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57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научной деятельности</w:t>
            </w:r>
          </w:p>
        </w:tc>
        <w:tc>
          <w:tcPr>
            <w:tcW w:w="30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8"/>
        </w:trPr>
        <w:tc>
          <w:tcPr>
            <w:tcW w:w="7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57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иной творческой деятельности</w:t>
            </w:r>
          </w:p>
        </w:tc>
        <w:tc>
          <w:tcPr>
            <w:tcW w:w="30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607"/>
        </w:trPr>
        <w:tc>
          <w:tcPr>
            <w:tcW w:w="7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57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вкладов в банках и иных кредитных организациях</w:t>
            </w:r>
          </w:p>
        </w:tc>
        <w:tc>
          <w:tcPr>
            <w:tcW w:w="30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591"/>
        </w:trPr>
        <w:tc>
          <w:tcPr>
            <w:tcW w:w="7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57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Доход от ценных бумаг и долей участия в коммерческих организациях</w:t>
            </w:r>
          </w:p>
        </w:tc>
        <w:tc>
          <w:tcPr>
            <w:tcW w:w="30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4"/>
        </w:trPr>
        <w:tc>
          <w:tcPr>
            <w:tcW w:w="7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7.</w:t>
            </w:r>
          </w:p>
        </w:tc>
        <w:tc>
          <w:tcPr>
            <w:tcW w:w="57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Иные доходы (указать вид дохода):</w:t>
            </w:r>
          </w:p>
        </w:tc>
        <w:tc>
          <w:tcPr>
            <w:tcW w:w="30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8"/>
        </w:trPr>
        <w:tc>
          <w:tcPr>
            <w:tcW w:w="7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57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30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4"/>
        </w:trPr>
        <w:tc>
          <w:tcPr>
            <w:tcW w:w="7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57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30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4"/>
        </w:trPr>
        <w:tc>
          <w:tcPr>
            <w:tcW w:w="742"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57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30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4"/>
        </w:trPr>
        <w:tc>
          <w:tcPr>
            <w:tcW w:w="742"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8.</w:t>
            </w:r>
          </w:p>
        </w:tc>
        <w:tc>
          <w:tcPr>
            <w:tcW w:w="579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Итого доход за отчетный период</w:t>
            </w:r>
          </w:p>
        </w:tc>
        <w:tc>
          <w:tcPr>
            <w:tcW w:w="301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97" w:name="sub_5101"/>
      <w:r>
        <w:t xml:space="preserve">     &lt;1&gt;  Указываются  доходы (включая пенсии, пособия и иные выплаты) за</w:t>
      </w:r>
    </w:p>
    <w:bookmarkEnd w:id="97"/>
    <w:p w:rsidR="00814AE7" w:rsidRDefault="00814AE7" w:rsidP="00AD6D6C">
      <w:pPr>
        <w:pStyle w:val="a0"/>
      </w:pPr>
      <w:r>
        <w:t>отчетный  период.</w:t>
      </w:r>
    </w:p>
    <w:p w:rsidR="00814AE7" w:rsidRDefault="00814AE7" w:rsidP="00AD6D6C">
      <w:pPr>
        <w:pStyle w:val="a0"/>
      </w:pPr>
      <w:bookmarkStart w:id="98" w:name="sub_5102"/>
      <w:r>
        <w:t xml:space="preserve">     &lt;2&gt; Доход,  полученный в иностранной валюте, указывается в рублях по</w:t>
      </w:r>
    </w:p>
    <w:bookmarkEnd w:id="98"/>
    <w:p w:rsidR="00814AE7" w:rsidRDefault="00814AE7" w:rsidP="00AD6D6C">
      <w:pPr>
        <w:pStyle w:val="a0"/>
      </w:pPr>
      <w:r>
        <w:t>курсу Банка России на дату получения дохода.</w:t>
      </w:r>
    </w:p>
    <w:p w:rsidR="00814AE7" w:rsidRDefault="00814AE7" w:rsidP="00AD6D6C"/>
    <w:p w:rsidR="00814AE7" w:rsidRDefault="00814AE7" w:rsidP="00AD6D6C">
      <w:pPr>
        <w:pStyle w:val="a0"/>
      </w:pPr>
      <w:bookmarkStart w:id="99" w:name="sub_5200"/>
      <w:r>
        <w:t xml:space="preserve">     Раздел 2. Сведения об имуществе</w:t>
      </w:r>
    </w:p>
    <w:bookmarkEnd w:id="99"/>
    <w:p w:rsidR="00814AE7" w:rsidRDefault="00814AE7" w:rsidP="00AD6D6C"/>
    <w:p w:rsidR="00814AE7" w:rsidRDefault="00814AE7" w:rsidP="00AD6D6C">
      <w:pPr>
        <w:pStyle w:val="a0"/>
      </w:pPr>
      <w:r>
        <w:t xml:space="preserve">     2.1. Недвижимое имущество</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09"/>
        <w:gridCol w:w="3359"/>
        <w:gridCol w:w="1805"/>
        <w:gridCol w:w="1822"/>
        <w:gridCol w:w="1959"/>
      </w:tblGrid>
      <w:tr w:rsidR="00814AE7" w:rsidTr="00D94619">
        <w:trPr>
          <w:trHeight w:val="1192"/>
        </w:trPr>
        <w:tc>
          <w:tcPr>
            <w:tcW w:w="60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 п/п</w:t>
            </w: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 наименование имущества</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w:t>
            </w:r>
          </w:p>
          <w:p w:rsidR="00814AE7" w:rsidRDefault="00814AE7" w:rsidP="00D94619">
            <w:pPr>
              <w:pStyle w:val="a2"/>
              <w:jc w:val="center"/>
              <w:rPr>
                <w:sz w:val="26"/>
                <w:szCs w:val="26"/>
              </w:rPr>
            </w:pPr>
            <w:r>
              <w:rPr>
                <w:sz w:val="26"/>
                <w:szCs w:val="26"/>
              </w:rPr>
              <w:t>собственности</w:t>
            </w:r>
          </w:p>
          <w:p w:rsidR="00814AE7" w:rsidRDefault="00814AE7" w:rsidP="00D94619">
            <w:pPr>
              <w:pStyle w:val="a2"/>
              <w:jc w:val="center"/>
              <w:rPr>
                <w:sz w:val="26"/>
                <w:szCs w:val="26"/>
              </w:rPr>
            </w:pPr>
            <w:hyperlink r:id="rId84" w:anchor="sub_52101#sub_52101" w:history="1">
              <w:r>
                <w:rPr>
                  <w:rStyle w:val="a"/>
                </w:rPr>
                <w:t>&lt;1&gt;</w:t>
              </w:r>
            </w:hyperlink>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Место нахождения (адрес)</w:t>
            </w:r>
          </w:p>
        </w:tc>
        <w:tc>
          <w:tcPr>
            <w:tcW w:w="1959"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Площадь (кв. метров)</w:t>
            </w:r>
          </w:p>
        </w:tc>
      </w:tr>
      <w:tr w:rsidR="00814AE7" w:rsidTr="00D94619">
        <w:trPr>
          <w:trHeight w:val="290"/>
        </w:trPr>
        <w:tc>
          <w:tcPr>
            <w:tcW w:w="60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 xml:space="preserve">Земельные участки </w:t>
            </w:r>
            <w:hyperlink r:id="rId85" w:anchor="sub_52102#sub_52102" w:history="1">
              <w:r>
                <w:rPr>
                  <w:rStyle w:val="a"/>
                </w:rPr>
                <w:t>&lt;2&gt;</w:t>
              </w:r>
            </w:hyperlink>
            <w:r>
              <w:rPr>
                <w:sz w:val="26"/>
                <w:szCs w:val="26"/>
              </w:rPr>
              <w:t>:</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60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Жилые дома:</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60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Квартиры:</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60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Дачи:</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0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Гаражи:</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612"/>
        </w:trPr>
        <w:tc>
          <w:tcPr>
            <w:tcW w:w="609"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Иное недвижимое имущество:</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7"/>
        </w:trPr>
        <w:tc>
          <w:tcPr>
            <w:tcW w:w="609"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335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3)</w:t>
            </w:r>
          </w:p>
        </w:tc>
        <w:tc>
          <w:tcPr>
            <w:tcW w:w="180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59"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100" w:name="sub_52101"/>
      <w:r>
        <w:t xml:space="preserve">     &lt;1&gt;  Указывается  вид  собственности  (индивидуальная,  общая);  для</w:t>
      </w:r>
    </w:p>
    <w:bookmarkEnd w:id="100"/>
    <w:p w:rsidR="00814AE7" w:rsidRDefault="00814AE7" w:rsidP="00AD6D6C">
      <w:pPr>
        <w:pStyle w:val="a0"/>
      </w:pPr>
      <w:r>
        <w:t>совместной    собственности    указываются    иные    лица   (ф.и.о.  или</w:t>
      </w:r>
    </w:p>
    <w:p w:rsidR="00814AE7" w:rsidRDefault="00814AE7" w:rsidP="00AD6D6C">
      <w:pPr>
        <w:pStyle w:val="a0"/>
      </w:pPr>
      <w:r>
        <w:t>наименование),  в  собственности которых находится имущество; для долевой</w:t>
      </w:r>
    </w:p>
    <w:p w:rsidR="00814AE7" w:rsidRDefault="00814AE7" w:rsidP="00AD6D6C">
      <w:pPr>
        <w:pStyle w:val="a0"/>
      </w:pPr>
      <w:r>
        <w:t>собственности  указывается доля члена семьи руководителя муниципального</w:t>
      </w:r>
    </w:p>
    <w:p w:rsidR="00814AE7" w:rsidRDefault="00814AE7" w:rsidP="00AD6D6C">
      <w:pPr>
        <w:pStyle w:val="a0"/>
      </w:pPr>
      <w:r>
        <w:t>учреждения, который представляет сведения.</w:t>
      </w:r>
    </w:p>
    <w:p w:rsidR="00814AE7" w:rsidRDefault="00814AE7" w:rsidP="00AD6D6C">
      <w:pPr>
        <w:pStyle w:val="a0"/>
      </w:pPr>
      <w:bookmarkStart w:id="101" w:name="sub_52102"/>
      <w:r>
        <w:t xml:space="preserve">     &lt;2&gt;    Указывается    вид    земельного  участка  (пая,  доли):  под</w:t>
      </w:r>
    </w:p>
    <w:bookmarkEnd w:id="101"/>
    <w:p w:rsidR="00814AE7" w:rsidRDefault="00814AE7" w:rsidP="00AD6D6C">
      <w:pPr>
        <w:pStyle w:val="a0"/>
      </w:pPr>
      <w:r>
        <w:t>индивидуальное  жилищное  строительство,  дачный,  садовый, приусадебный,</w:t>
      </w:r>
    </w:p>
    <w:p w:rsidR="00814AE7" w:rsidRDefault="00814AE7" w:rsidP="00AD6D6C">
      <w:pPr>
        <w:pStyle w:val="a0"/>
      </w:pPr>
      <w:r>
        <w:t>огородный и др.</w:t>
      </w:r>
    </w:p>
    <w:p w:rsidR="00814AE7" w:rsidRDefault="00814AE7" w:rsidP="00AD6D6C">
      <w:pPr>
        <w:pStyle w:val="a0"/>
      </w:pPr>
      <w:r>
        <w:t xml:space="preserve">     2.2. Транспортные средства</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86"/>
        <w:gridCol w:w="4191"/>
        <w:gridCol w:w="2226"/>
        <w:gridCol w:w="2357"/>
      </w:tblGrid>
      <w:tr w:rsidR="00814AE7" w:rsidTr="00D94619">
        <w:trPr>
          <w:trHeight w:val="145"/>
        </w:trPr>
        <w:tc>
          <w:tcPr>
            <w:tcW w:w="78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 марка транспортного средства</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Вид собственности </w:t>
            </w:r>
            <w:hyperlink r:id="rId86" w:anchor="sub_52201#sub_52201" w:history="1">
              <w:r>
                <w:rPr>
                  <w:rStyle w:val="a"/>
                </w:rPr>
                <w:t>&lt;1&gt;</w:t>
              </w:r>
            </w:hyperlink>
          </w:p>
        </w:tc>
        <w:tc>
          <w:tcPr>
            <w:tcW w:w="2357"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Место регистрации</w:t>
            </w: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2357"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4</w:t>
            </w:r>
          </w:p>
        </w:tc>
      </w:tr>
      <w:tr w:rsidR="00814AE7" w:rsidTr="00D94619">
        <w:trPr>
          <w:trHeight w:val="286"/>
        </w:trPr>
        <w:tc>
          <w:tcPr>
            <w:tcW w:w="78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Автомобили легковые:</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Автомобили грузовые:</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Автоприцепы:</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78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Мототранспортные средства:</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Сельскохозяйственная техника:</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78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Водный транспорт:</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7.</w:t>
            </w: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Воздушный транспорт:</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86"/>
        </w:trPr>
        <w:tc>
          <w:tcPr>
            <w:tcW w:w="786"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8.</w:t>
            </w: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Иные транспортные средства:</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1)</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786" w:type="dxa"/>
            <w:tcBorders>
              <w:top w:val="single" w:sz="4" w:space="0" w:color="auto"/>
              <w:bottom w:val="single" w:sz="4" w:space="0" w:color="auto"/>
              <w:right w:val="single" w:sz="4" w:space="0" w:color="auto"/>
            </w:tcBorders>
          </w:tcPr>
          <w:p w:rsidR="00814AE7" w:rsidRDefault="00814AE7" w:rsidP="00D94619">
            <w:pPr>
              <w:pStyle w:val="a2"/>
              <w:rPr>
                <w:sz w:val="26"/>
                <w:szCs w:val="26"/>
              </w:rPr>
            </w:pPr>
          </w:p>
        </w:tc>
        <w:tc>
          <w:tcPr>
            <w:tcW w:w="419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r>
              <w:rPr>
                <w:sz w:val="26"/>
                <w:szCs w:val="26"/>
              </w:rPr>
              <w:t>2)</w:t>
            </w:r>
          </w:p>
        </w:tc>
        <w:tc>
          <w:tcPr>
            <w:tcW w:w="222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57"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102" w:name="sub_52201"/>
      <w:r>
        <w:t xml:space="preserve">     &lt;1&gt;  Указывается  вид  собственности  (индивидуальная,  общая);  для</w:t>
      </w:r>
    </w:p>
    <w:bookmarkEnd w:id="102"/>
    <w:p w:rsidR="00814AE7" w:rsidRDefault="00814AE7" w:rsidP="00AD6D6C">
      <w:pPr>
        <w:pStyle w:val="a0"/>
      </w:pPr>
      <w:r>
        <w:t>совместной    собственности    указываются    иные    лица   (ф.и.о.  или</w:t>
      </w:r>
    </w:p>
    <w:p w:rsidR="00814AE7" w:rsidRDefault="00814AE7" w:rsidP="00AD6D6C">
      <w:pPr>
        <w:pStyle w:val="a0"/>
      </w:pPr>
      <w:r>
        <w:t>наименование),  в  собственности которых находится имущество; для долевой</w:t>
      </w:r>
    </w:p>
    <w:p w:rsidR="00814AE7" w:rsidRDefault="00814AE7" w:rsidP="00AD6D6C">
      <w:pPr>
        <w:pStyle w:val="a0"/>
      </w:pPr>
      <w:r>
        <w:t>собственности  указывается доля члена семьи руководителя муниципального</w:t>
      </w:r>
    </w:p>
    <w:p w:rsidR="00814AE7" w:rsidRDefault="00814AE7" w:rsidP="00AD6D6C">
      <w:pPr>
        <w:pStyle w:val="a0"/>
      </w:pPr>
      <w:r>
        <w:t>учреждения, который представляет сведения.</w:t>
      </w:r>
    </w:p>
    <w:p w:rsidR="00814AE7" w:rsidRDefault="00814AE7" w:rsidP="00AD6D6C"/>
    <w:p w:rsidR="00814AE7" w:rsidRDefault="00814AE7" w:rsidP="00AD6D6C">
      <w:pPr>
        <w:pStyle w:val="a0"/>
      </w:pPr>
      <w:bookmarkStart w:id="103" w:name="sub_5300"/>
      <w:r>
        <w:t xml:space="preserve">     Раздел  3.  Сведения  о  денежных средствах, находящихся на счетах в</w:t>
      </w:r>
    </w:p>
    <w:bookmarkEnd w:id="103"/>
    <w:p w:rsidR="00814AE7" w:rsidRDefault="00814AE7" w:rsidP="00AD6D6C">
      <w:pPr>
        <w:pStyle w:val="a0"/>
      </w:pPr>
      <w:r>
        <w:t>банках и иных кредитных организациях</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78"/>
        <w:gridCol w:w="1389"/>
        <w:gridCol w:w="1515"/>
        <w:gridCol w:w="930"/>
        <w:gridCol w:w="1726"/>
      </w:tblGrid>
      <w:tr w:rsidR="00814AE7" w:rsidTr="00D94619">
        <w:trPr>
          <w:trHeight w:val="900"/>
        </w:trPr>
        <w:tc>
          <w:tcPr>
            <w:tcW w:w="8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31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Наименование и адрес</w:t>
            </w:r>
          </w:p>
          <w:p w:rsidR="00814AE7" w:rsidRDefault="00814AE7" w:rsidP="00D94619">
            <w:pPr>
              <w:pStyle w:val="a2"/>
              <w:jc w:val="center"/>
              <w:rPr>
                <w:sz w:val="26"/>
                <w:szCs w:val="26"/>
              </w:rPr>
            </w:pPr>
            <w:r>
              <w:rPr>
                <w:sz w:val="26"/>
                <w:szCs w:val="26"/>
              </w:rPr>
              <w:t>банка или иной кредитной организации</w:t>
            </w:r>
          </w:p>
        </w:tc>
        <w:tc>
          <w:tcPr>
            <w:tcW w:w="13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w:t>
            </w:r>
          </w:p>
          <w:p w:rsidR="00814AE7" w:rsidRDefault="00814AE7" w:rsidP="00D94619">
            <w:pPr>
              <w:pStyle w:val="a2"/>
              <w:jc w:val="center"/>
              <w:rPr>
                <w:sz w:val="26"/>
                <w:szCs w:val="26"/>
              </w:rPr>
            </w:pPr>
            <w:r>
              <w:rPr>
                <w:sz w:val="26"/>
                <w:szCs w:val="26"/>
              </w:rPr>
              <w:t>валюта</w:t>
            </w:r>
          </w:p>
          <w:p w:rsidR="00814AE7" w:rsidRDefault="00814AE7" w:rsidP="00D94619">
            <w:pPr>
              <w:pStyle w:val="a2"/>
              <w:jc w:val="center"/>
              <w:rPr>
                <w:sz w:val="26"/>
                <w:szCs w:val="26"/>
              </w:rPr>
            </w:pPr>
            <w:r>
              <w:rPr>
                <w:sz w:val="26"/>
                <w:szCs w:val="26"/>
              </w:rPr>
              <w:t xml:space="preserve">счета </w:t>
            </w:r>
            <w:hyperlink r:id="rId87" w:anchor="sub_5301#sub_5301" w:history="1">
              <w:r>
                <w:rPr>
                  <w:rStyle w:val="a"/>
                </w:rPr>
                <w:t>&lt;1&gt;</w:t>
              </w:r>
            </w:hyperlink>
          </w:p>
        </w:tc>
        <w:tc>
          <w:tcPr>
            <w:tcW w:w="151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Дата открытия счета</w:t>
            </w:r>
          </w:p>
        </w:tc>
        <w:tc>
          <w:tcPr>
            <w:tcW w:w="9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Номер счета</w:t>
            </w:r>
          </w:p>
        </w:tc>
        <w:tc>
          <w:tcPr>
            <w:tcW w:w="1726"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Остаток на</w:t>
            </w:r>
          </w:p>
          <w:p w:rsidR="00814AE7" w:rsidRDefault="00814AE7" w:rsidP="00D94619">
            <w:pPr>
              <w:pStyle w:val="a2"/>
              <w:jc w:val="center"/>
              <w:rPr>
                <w:sz w:val="26"/>
                <w:szCs w:val="26"/>
              </w:rPr>
            </w:pPr>
            <w:r>
              <w:rPr>
                <w:sz w:val="26"/>
                <w:szCs w:val="26"/>
              </w:rPr>
              <w:t xml:space="preserve">счете </w:t>
            </w:r>
            <w:hyperlink r:id="rId88" w:anchor="sub_5302#sub_5302" w:history="1">
              <w:r>
                <w:rPr>
                  <w:rStyle w:val="a"/>
                </w:rPr>
                <w:t>&lt;2&gt;</w:t>
              </w:r>
            </w:hyperlink>
          </w:p>
          <w:p w:rsidR="00814AE7" w:rsidRDefault="00814AE7" w:rsidP="00D94619">
            <w:pPr>
              <w:pStyle w:val="a2"/>
              <w:jc w:val="center"/>
              <w:rPr>
                <w:sz w:val="26"/>
                <w:szCs w:val="26"/>
              </w:rPr>
            </w:pPr>
            <w:r>
              <w:rPr>
                <w:sz w:val="26"/>
                <w:szCs w:val="26"/>
              </w:rPr>
              <w:t>(рублей)</w:t>
            </w:r>
          </w:p>
        </w:tc>
      </w:tr>
      <w:tr w:rsidR="00814AE7" w:rsidTr="00D94619">
        <w:trPr>
          <w:trHeight w:val="284"/>
        </w:trPr>
        <w:tc>
          <w:tcPr>
            <w:tcW w:w="8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31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9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26"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8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31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9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26"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0"/>
        </w:trPr>
        <w:tc>
          <w:tcPr>
            <w:tcW w:w="817"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317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8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93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26"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104" w:name="sub_5301"/>
      <w:r>
        <w:t xml:space="preserve">     &lt;1&gt;  Указываются  вид счета (депозитный, текущий, расчетный, ссудный</w:t>
      </w:r>
    </w:p>
    <w:bookmarkEnd w:id="104"/>
    <w:p w:rsidR="00814AE7" w:rsidRDefault="00814AE7" w:rsidP="00AD6D6C">
      <w:pPr>
        <w:pStyle w:val="a0"/>
      </w:pPr>
      <w:r>
        <w:t>и  др.)  и валюта счета.</w:t>
      </w:r>
    </w:p>
    <w:p w:rsidR="00814AE7" w:rsidRDefault="00814AE7" w:rsidP="00AD6D6C">
      <w:pPr>
        <w:pStyle w:val="a0"/>
      </w:pPr>
      <w:bookmarkStart w:id="105" w:name="sub_5302"/>
      <w:r>
        <w:t xml:space="preserve">     &lt;2&gt; Остаток на счете указывается по состоянию на отчетную  дату. Для</w:t>
      </w:r>
    </w:p>
    <w:bookmarkEnd w:id="105"/>
    <w:p w:rsidR="00814AE7" w:rsidRDefault="00814AE7" w:rsidP="00AD6D6C">
      <w:pPr>
        <w:pStyle w:val="a0"/>
      </w:pPr>
      <w:r>
        <w:t>счетов  в  иностранной валюте остаток указывается в рублях по курсу Банка</w:t>
      </w:r>
    </w:p>
    <w:p w:rsidR="00814AE7" w:rsidRDefault="00814AE7" w:rsidP="00AD6D6C">
      <w:pPr>
        <w:pStyle w:val="a0"/>
      </w:pPr>
      <w:r>
        <w:t>России на отчетную дату.</w:t>
      </w:r>
    </w:p>
    <w:p w:rsidR="00814AE7" w:rsidRDefault="00814AE7" w:rsidP="00AD6D6C"/>
    <w:p w:rsidR="00814AE7" w:rsidRDefault="00814AE7" w:rsidP="00AD6D6C">
      <w:pPr>
        <w:pStyle w:val="a0"/>
      </w:pPr>
      <w:bookmarkStart w:id="106" w:name="sub_5400"/>
      <w:r>
        <w:t xml:space="preserve">     Раздел 4. Сведения о ценных бумагах</w:t>
      </w:r>
    </w:p>
    <w:bookmarkEnd w:id="106"/>
    <w:p w:rsidR="00814AE7" w:rsidRDefault="00814AE7" w:rsidP="00AD6D6C"/>
    <w:p w:rsidR="00814AE7" w:rsidRDefault="00814AE7" w:rsidP="00AD6D6C">
      <w:pPr>
        <w:pStyle w:val="a0"/>
      </w:pPr>
      <w:bookmarkStart w:id="107" w:name="sub_5041"/>
      <w:r>
        <w:t xml:space="preserve">     4.1. Акции и иное участие в коммерческих организациях</w:t>
      </w:r>
    </w:p>
    <w:bookmarkEnd w:id="107"/>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05"/>
        <w:gridCol w:w="2944"/>
        <w:gridCol w:w="1853"/>
        <w:gridCol w:w="1514"/>
        <w:gridCol w:w="1151"/>
        <w:gridCol w:w="1386"/>
      </w:tblGrid>
      <w:tr w:rsidR="00814AE7" w:rsidTr="00D94619">
        <w:trPr>
          <w:trHeight w:val="321"/>
        </w:trPr>
        <w:tc>
          <w:tcPr>
            <w:tcW w:w="70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294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Наименование и организационно-правовая форма организации </w:t>
            </w:r>
            <w:hyperlink r:id="rId89" w:anchor="sub_54101#sub_54101" w:history="1">
              <w:r>
                <w:rPr>
                  <w:rStyle w:val="a"/>
                </w:rPr>
                <w:t>&lt;1&gt;</w:t>
              </w:r>
            </w:hyperlink>
          </w:p>
        </w:tc>
        <w:tc>
          <w:tcPr>
            <w:tcW w:w="185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Место нахождения организации</w:t>
            </w:r>
          </w:p>
          <w:p w:rsidR="00814AE7" w:rsidRDefault="00814AE7" w:rsidP="00D94619">
            <w:pPr>
              <w:pStyle w:val="a2"/>
              <w:jc w:val="center"/>
              <w:rPr>
                <w:sz w:val="26"/>
                <w:szCs w:val="26"/>
              </w:rPr>
            </w:pPr>
            <w:r>
              <w:rPr>
                <w:sz w:val="26"/>
                <w:szCs w:val="26"/>
              </w:rPr>
              <w:t>(адрес)</w:t>
            </w:r>
          </w:p>
        </w:tc>
        <w:tc>
          <w:tcPr>
            <w:tcW w:w="151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Уставный капитал</w:t>
            </w:r>
          </w:p>
          <w:p w:rsidR="00814AE7" w:rsidRDefault="00814AE7" w:rsidP="00D94619">
            <w:pPr>
              <w:pStyle w:val="a2"/>
              <w:jc w:val="center"/>
              <w:rPr>
                <w:sz w:val="26"/>
                <w:szCs w:val="26"/>
              </w:rPr>
            </w:pPr>
            <w:hyperlink r:id="rId90" w:anchor="sub_54102#sub_54102" w:history="1">
              <w:r>
                <w:rPr>
                  <w:rStyle w:val="a"/>
                </w:rPr>
                <w:t>&lt;2&gt;</w:t>
              </w:r>
            </w:hyperlink>
            <w:r>
              <w:rPr>
                <w:sz w:val="26"/>
                <w:szCs w:val="26"/>
              </w:rPr>
              <w:t xml:space="preserve"> (рублей)</w:t>
            </w:r>
          </w:p>
        </w:tc>
        <w:tc>
          <w:tcPr>
            <w:tcW w:w="115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Доля</w:t>
            </w:r>
          </w:p>
          <w:p w:rsidR="00814AE7" w:rsidRDefault="00814AE7" w:rsidP="00D94619">
            <w:pPr>
              <w:pStyle w:val="a2"/>
              <w:jc w:val="center"/>
              <w:rPr>
                <w:sz w:val="26"/>
                <w:szCs w:val="26"/>
              </w:rPr>
            </w:pPr>
            <w:r>
              <w:rPr>
                <w:sz w:val="26"/>
                <w:szCs w:val="26"/>
              </w:rPr>
              <w:t>участия</w:t>
            </w:r>
          </w:p>
          <w:p w:rsidR="00814AE7" w:rsidRDefault="00814AE7" w:rsidP="00D94619">
            <w:pPr>
              <w:pStyle w:val="a2"/>
              <w:jc w:val="center"/>
              <w:rPr>
                <w:sz w:val="26"/>
                <w:szCs w:val="26"/>
              </w:rPr>
            </w:pPr>
            <w:hyperlink r:id="rId91" w:anchor="sub_54103#sub_54103" w:history="1">
              <w:r>
                <w:rPr>
                  <w:rStyle w:val="a"/>
                </w:rPr>
                <w:t>&lt;3&gt;</w:t>
              </w:r>
            </w:hyperlink>
          </w:p>
        </w:tc>
        <w:tc>
          <w:tcPr>
            <w:tcW w:w="1386"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Основание</w:t>
            </w:r>
          </w:p>
          <w:p w:rsidR="00814AE7" w:rsidRDefault="00814AE7" w:rsidP="00D94619">
            <w:pPr>
              <w:pStyle w:val="a2"/>
              <w:jc w:val="center"/>
              <w:rPr>
                <w:sz w:val="26"/>
                <w:szCs w:val="26"/>
              </w:rPr>
            </w:pPr>
            <w:r>
              <w:rPr>
                <w:sz w:val="26"/>
                <w:szCs w:val="26"/>
              </w:rPr>
              <w:t>участия</w:t>
            </w:r>
          </w:p>
          <w:p w:rsidR="00814AE7" w:rsidRDefault="00814AE7" w:rsidP="00D94619">
            <w:pPr>
              <w:pStyle w:val="a2"/>
              <w:jc w:val="center"/>
              <w:rPr>
                <w:sz w:val="26"/>
                <w:szCs w:val="26"/>
              </w:rPr>
            </w:pPr>
            <w:hyperlink r:id="rId92" w:anchor="sub_54104#sub_54104" w:history="1">
              <w:r>
                <w:rPr>
                  <w:rStyle w:val="a"/>
                </w:rPr>
                <w:t>&lt;4&gt;</w:t>
              </w:r>
            </w:hyperlink>
          </w:p>
        </w:tc>
      </w:tr>
      <w:tr w:rsidR="00814AE7" w:rsidTr="00D94619">
        <w:trPr>
          <w:trHeight w:val="290"/>
        </w:trPr>
        <w:tc>
          <w:tcPr>
            <w:tcW w:w="70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294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5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15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86"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70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294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5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15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86"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0"/>
        </w:trPr>
        <w:tc>
          <w:tcPr>
            <w:tcW w:w="70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294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5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15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86"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70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294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5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15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86"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6"/>
        </w:trPr>
        <w:tc>
          <w:tcPr>
            <w:tcW w:w="70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294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53"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15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86"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108" w:name="sub_54101"/>
      <w:r>
        <w:t xml:space="preserve">     &lt;1&gt;  Указываются  полное  или  сокращенное  официальное наименование</w:t>
      </w:r>
    </w:p>
    <w:bookmarkEnd w:id="108"/>
    <w:p w:rsidR="00814AE7" w:rsidRDefault="00814AE7" w:rsidP="00AD6D6C">
      <w:pPr>
        <w:pStyle w:val="a0"/>
      </w:pPr>
      <w:r>
        <w:t>организации  и  ее  организационно-правовая  форма (акционерное общество,</w:t>
      </w:r>
    </w:p>
    <w:p w:rsidR="00814AE7" w:rsidRDefault="00814AE7" w:rsidP="00AD6D6C">
      <w:pPr>
        <w:pStyle w:val="a0"/>
      </w:pPr>
      <w:r>
        <w:t>общество  с ограниченной ответственностью, товарищество, производственный</w:t>
      </w:r>
    </w:p>
    <w:p w:rsidR="00814AE7" w:rsidRDefault="00814AE7" w:rsidP="00AD6D6C">
      <w:pPr>
        <w:pStyle w:val="a0"/>
      </w:pPr>
      <w:r>
        <w:t>кооператив и др.).</w:t>
      </w:r>
    </w:p>
    <w:p w:rsidR="00814AE7" w:rsidRDefault="00814AE7" w:rsidP="00AD6D6C">
      <w:pPr>
        <w:pStyle w:val="a0"/>
      </w:pPr>
      <w:bookmarkStart w:id="109" w:name="sub_54102"/>
      <w:r>
        <w:t xml:space="preserve">     &lt;2&gt;  Уставный  капитал указывается согласно учредительным документам</w:t>
      </w:r>
    </w:p>
    <w:bookmarkEnd w:id="109"/>
    <w:p w:rsidR="00814AE7" w:rsidRDefault="00814AE7" w:rsidP="00AD6D6C">
      <w:pPr>
        <w:pStyle w:val="a0"/>
      </w:pPr>
      <w:r>
        <w:t>организации  по  состоянию  на  отчетную  дату.  Для  уставных капиталов,</w:t>
      </w:r>
    </w:p>
    <w:p w:rsidR="00814AE7" w:rsidRDefault="00814AE7" w:rsidP="00AD6D6C">
      <w:pPr>
        <w:pStyle w:val="a0"/>
      </w:pPr>
      <w:r>
        <w:t>выраженных  в  иностранной  валюте, уставный капитал указывается в рублях</w:t>
      </w:r>
    </w:p>
    <w:p w:rsidR="00814AE7" w:rsidRDefault="00814AE7" w:rsidP="00AD6D6C">
      <w:pPr>
        <w:pStyle w:val="a0"/>
      </w:pPr>
      <w:r>
        <w:t>по курсу Банка России на отчетную дату.</w:t>
      </w:r>
    </w:p>
    <w:p w:rsidR="00814AE7" w:rsidRDefault="00814AE7" w:rsidP="00AD6D6C">
      <w:pPr>
        <w:pStyle w:val="a0"/>
      </w:pPr>
      <w:bookmarkStart w:id="110" w:name="sub_54103"/>
      <w:r>
        <w:t xml:space="preserve">     &lt;3&gt;  Доля  участия выражается в процентах от уставного капитала. Для</w:t>
      </w:r>
    </w:p>
    <w:bookmarkEnd w:id="110"/>
    <w:p w:rsidR="00814AE7" w:rsidRDefault="00814AE7" w:rsidP="00AD6D6C">
      <w:pPr>
        <w:pStyle w:val="a0"/>
      </w:pPr>
      <w:r>
        <w:t>акционерных  обществ указываются также номинальная стоимость и количество</w:t>
      </w:r>
    </w:p>
    <w:p w:rsidR="00814AE7" w:rsidRDefault="00814AE7" w:rsidP="00AD6D6C">
      <w:pPr>
        <w:pStyle w:val="a0"/>
      </w:pPr>
      <w:r>
        <w:t>акций.</w:t>
      </w:r>
    </w:p>
    <w:p w:rsidR="00814AE7" w:rsidRDefault="00814AE7" w:rsidP="00AD6D6C">
      <w:pPr>
        <w:pStyle w:val="a0"/>
      </w:pPr>
      <w:bookmarkStart w:id="111" w:name="sub_54104"/>
      <w:r>
        <w:t xml:space="preserve">     &lt;4&gt;  Указываются  основание приобретения доли участия (учредительный</w:t>
      </w:r>
    </w:p>
    <w:bookmarkEnd w:id="111"/>
    <w:p w:rsidR="00814AE7" w:rsidRDefault="00814AE7" w:rsidP="00AD6D6C">
      <w:pPr>
        <w:pStyle w:val="a0"/>
      </w:pPr>
      <w:r>
        <w:t>договор,  приватизация,  покупка,  мена,  дарение, наследование и др.), а</w:t>
      </w:r>
    </w:p>
    <w:p w:rsidR="00814AE7" w:rsidRDefault="00814AE7" w:rsidP="00AD6D6C">
      <w:pPr>
        <w:pStyle w:val="a0"/>
      </w:pPr>
      <w:r>
        <w:t>также реквизиты (дата, номер) соответствующего договора или акта.</w:t>
      </w:r>
    </w:p>
    <w:p w:rsidR="00814AE7" w:rsidRDefault="00814AE7" w:rsidP="00AD6D6C"/>
    <w:p w:rsidR="00814AE7" w:rsidRDefault="00814AE7" w:rsidP="00AD6D6C">
      <w:pPr>
        <w:pStyle w:val="a0"/>
      </w:pPr>
      <w:r>
        <w:t xml:space="preserve">     4.2. Иные ценные бумаги</w:t>
      </w:r>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95"/>
        <w:gridCol w:w="1539"/>
        <w:gridCol w:w="1855"/>
        <w:gridCol w:w="2319"/>
        <w:gridCol w:w="1517"/>
        <w:gridCol w:w="1630"/>
      </w:tblGrid>
      <w:tr w:rsidR="00814AE7" w:rsidTr="00D94619">
        <w:trPr>
          <w:trHeight w:val="1213"/>
        </w:trPr>
        <w:tc>
          <w:tcPr>
            <w:tcW w:w="69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153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ценной бумаги</w:t>
            </w:r>
          </w:p>
          <w:p w:rsidR="00814AE7" w:rsidRDefault="00814AE7" w:rsidP="00D94619">
            <w:pPr>
              <w:pStyle w:val="a2"/>
              <w:jc w:val="center"/>
              <w:rPr>
                <w:sz w:val="26"/>
                <w:szCs w:val="26"/>
              </w:rPr>
            </w:pPr>
            <w:hyperlink r:id="rId93" w:anchor="sub_54201#sub_54201" w:history="1">
              <w:r>
                <w:rPr>
                  <w:rStyle w:val="a"/>
                </w:rPr>
                <w:t>&lt;1&gt;</w:t>
              </w:r>
            </w:hyperlink>
          </w:p>
        </w:tc>
        <w:tc>
          <w:tcPr>
            <w:tcW w:w="185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Лицо,</w:t>
            </w:r>
          </w:p>
          <w:p w:rsidR="00814AE7" w:rsidRDefault="00814AE7" w:rsidP="00D94619">
            <w:pPr>
              <w:pStyle w:val="a2"/>
              <w:jc w:val="center"/>
              <w:rPr>
                <w:sz w:val="26"/>
                <w:szCs w:val="26"/>
              </w:rPr>
            </w:pPr>
            <w:r>
              <w:rPr>
                <w:sz w:val="26"/>
                <w:szCs w:val="26"/>
              </w:rPr>
              <w:t>выпустившее</w:t>
            </w:r>
          </w:p>
          <w:p w:rsidR="00814AE7" w:rsidRDefault="00814AE7" w:rsidP="00D94619">
            <w:pPr>
              <w:pStyle w:val="a2"/>
              <w:jc w:val="center"/>
              <w:rPr>
                <w:sz w:val="26"/>
                <w:szCs w:val="26"/>
              </w:rPr>
            </w:pPr>
            <w:r>
              <w:rPr>
                <w:sz w:val="26"/>
                <w:szCs w:val="26"/>
              </w:rPr>
              <w:t>ценную бумагу</w:t>
            </w:r>
          </w:p>
        </w:tc>
        <w:tc>
          <w:tcPr>
            <w:tcW w:w="23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Номинальная величина</w:t>
            </w:r>
          </w:p>
          <w:p w:rsidR="00814AE7" w:rsidRDefault="00814AE7" w:rsidP="00D94619">
            <w:pPr>
              <w:pStyle w:val="a2"/>
              <w:jc w:val="center"/>
              <w:rPr>
                <w:sz w:val="26"/>
                <w:szCs w:val="26"/>
              </w:rPr>
            </w:pPr>
            <w:r>
              <w:rPr>
                <w:sz w:val="26"/>
                <w:szCs w:val="26"/>
              </w:rPr>
              <w:t>обязательства (рублей)</w:t>
            </w:r>
          </w:p>
        </w:tc>
        <w:tc>
          <w:tcPr>
            <w:tcW w:w="151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Общее количество</w:t>
            </w:r>
          </w:p>
        </w:tc>
        <w:tc>
          <w:tcPr>
            <w:tcW w:w="1630"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Общая</w:t>
            </w:r>
          </w:p>
          <w:p w:rsidR="00814AE7" w:rsidRDefault="00814AE7" w:rsidP="00D94619">
            <w:pPr>
              <w:pStyle w:val="a2"/>
              <w:jc w:val="center"/>
              <w:rPr>
                <w:sz w:val="26"/>
                <w:szCs w:val="26"/>
              </w:rPr>
            </w:pPr>
            <w:r>
              <w:rPr>
                <w:sz w:val="26"/>
                <w:szCs w:val="26"/>
              </w:rPr>
              <w:t>стоимость</w:t>
            </w:r>
          </w:p>
          <w:p w:rsidR="00814AE7" w:rsidRDefault="00814AE7" w:rsidP="00D94619">
            <w:pPr>
              <w:pStyle w:val="a2"/>
              <w:jc w:val="center"/>
              <w:rPr>
                <w:sz w:val="26"/>
                <w:szCs w:val="26"/>
              </w:rPr>
            </w:pPr>
            <w:hyperlink r:id="rId94" w:anchor="sub_54202#sub_54202" w:history="1">
              <w:r>
                <w:rPr>
                  <w:rStyle w:val="a"/>
                </w:rPr>
                <w:t>&lt;2&gt;</w:t>
              </w:r>
            </w:hyperlink>
            <w:r>
              <w:rPr>
                <w:sz w:val="26"/>
                <w:szCs w:val="26"/>
              </w:rPr>
              <w:t xml:space="preserve"> (рублей)</w:t>
            </w:r>
          </w:p>
        </w:tc>
      </w:tr>
      <w:tr w:rsidR="00814AE7" w:rsidTr="00D94619">
        <w:trPr>
          <w:trHeight w:val="291"/>
        </w:trPr>
        <w:tc>
          <w:tcPr>
            <w:tcW w:w="69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153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5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3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8"/>
        </w:trPr>
        <w:tc>
          <w:tcPr>
            <w:tcW w:w="69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153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5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3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1"/>
        </w:trPr>
        <w:tc>
          <w:tcPr>
            <w:tcW w:w="69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153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5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3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8"/>
        </w:trPr>
        <w:tc>
          <w:tcPr>
            <w:tcW w:w="69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4.</w:t>
            </w:r>
          </w:p>
        </w:tc>
        <w:tc>
          <w:tcPr>
            <w:tcW w:w="153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5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3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1"/>
        </w:trPr>
        <w:tc>
          <w:tcPr>
            <w:tcW w:w="69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5.</w:t>
            </w:r>
          </w:p>
        </w:tc>
        <w:tc>
          <w:tcPr>
            <w:tcW w:w="153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5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3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23"/>
        </w:trPr>
        <w:tc>
          <w:tcPr>
            <w:tcW w:w="69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6.</w:t>
            </w:r>
          </w:p>
        </w:tc>
        <w:tc>
          <w:tcPr>
            <w:tcW w:w="153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55"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31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517"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630"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xml:space="preserve">     Итого    по    </w:t>
      </w:r>
      <w:hyperlink r:id="rId95" w:anchor="sub_5400#sub_5400" w:history="1">
        <w:r>
          <w:rPr>
            <w:rStyle w:val="a"/>
          </w:rPr>
          <w:t>разделу  4</w:t>
        </w:r>
      </w:hyperlink>
      <w:r>
        <w:t xml:space="preserve">  "Сведения  о  ценных  бумагах"  суммарная</w:t>
      </w:r>
    </w:p>
    <w:p w:rsidR="00814AE7" w:rsidRDefault="00814AE7" w:rsidP="00AD6D6C">
      <w:pPr>
        <w:pStyle w:val="a0"/>
      </w:pPr>
      <w:r>
        <w:t>декларированная    стоимость    ценных  бумаг,  включая  доли  участия  в</w:t>
      </w:r>
    </w:p>
    <w:p w:rsidR="00814AE7" w:rsidRDefault="00814AE7" w:rsidP="00AD6D6C">
      <w:pPr>
        <w:pStyle w:val="a0"/>
      </w:pPr>
      <w:r>
        <w:t>коммерческих организациях (рублей), ____________________________________,</w:t>
      </w:r>
    </w:p>
    <w:p w:rsidR="00814AE7" w:rsidRDefault="00814AE7" w:rsidP="00AD6D6C">
      <w:pPr>
        <w:pStyle w:val="a0"/>
      </w:pPr>
      <w:r>
        <w:t>________________________________________________________________________.</w:t>
      </w:r>
    </w:p>
    <w:p w:rsidR="00814AE7" w:rsidRDefault="00814AE7" w:rsidP="00AD6D6C">
      <w:pPr>
        <w:pStyle w:val="a0"/>
      </w:pPr>
      <w:r>
        <w:t>- - - - - - - - - -</w:t>
      </w:r>
    </w:p>
    <w:p w:rsidR="00814AE7" w:rsidRDefault="00814AE7" w:rsidP="00AD6D6C">
      <w:pPr>
        <w:pStyle w:val="a0"/>
      </w:pPr>
      <w:bookmarkStart w:id="112" w:name="sub_54201"/>
      <w:r>
        <w:t xml:space="preserve">     &lt;1&gt;  Указываются  все  ценные  бумаги по видам (облигации, векселя и</w:t>
      </w:r>
    </w:p>
    <w:bookmarkEnd w:id="112"/>
    <w:p w:rsidR="00814AE7" w:rsidRDefault="00814AE7" w:rsidP="00AD6D6C">
      <w:pPr>
        <w:pStyle w:val="a0"/>
      </w:pPr>
      <w:r>
        <w:t xml:space="preserve">др.),  за  исключением  акций,  указанных  в </w:t>
      </w:r>
      <w:hyperlink r:id="rId96" w:anchor="sub_5041#sub_5041" w:history="1">
        <w:r>
          <w:rPr>
            <w:rStyle w:val="a"/>
          </w:rPr>
          <w:t>подразделе 4.1</w:t>
        </w:r>
      </w:hyperlink>
      <w:r>
        <w:t xml:space="preserve"> "Акции и иное</w:t>
      </w:r>
    </w:p>
    <w:p w:rsidR="00814AE7" w:rsidRDefault="00814AE7" w:rsidP="00AD6D6C">
      <w:pPr>
        <w:pStyle w:val="a0"/>
      </w:pPr>
      <w:r>
        <w:t>участие в коммерческих организациях"</w:t>
      </w:r>
    </w:p>
    <w:p w:rsidR="00814AE7" w:rsidRDefault="00814AE7" w:rsidP="00AD6D6C">
      <w:pPr>
        <w:pStyle w:val="a0"/>
      </w:pPr>
      <w:bookmarkStart w:id="113" w:name="sub_54202"/>
      <w:r>
        <w:t xml:space="preserve">     &lt;2&gt;  Указывается общая стоимость ценных бумаг данного вида исходя из</w:t>
      </w:r>
    </w:p>
    <w:bookmarkEnd w:id="113"/>
    <w:p w:rsidR="00814AE7" w:rsidRDefault="00814AE7" w:rsidP="00AD6D6C">
      <w:pPr>
        <w:pStyle w:val="a0"/>
      </w:pPr>
      <w:r>
        <w:t>стоимости  их  приобретения  (а  если  ее  нельзя  определить - исходя из</w:t>
      </w:r>
    </w:p>
    <w:p w:rsidR="00814AE7" w:rsidRDefault="00814AE7" w:rsidP="00AD6D6C">
      <w:pPr>
        <w:pStyle w:val="a0"/>
      </w:pPr>
      <w:r>
        <w:t>рыночной    стоимости   или  номинальной  стоимости).  Для  обязательств,</w:t>
      </w:r>
    </w:p>
    <w:p w:rsidR="00814AE7" w:rsidRDefault="00814AE7" w:rsidP="00AD6D6C">
      <w:pPr>
        <w:pStyle w:val="a0"/>
      </w:pPr>
      <w:r>
        <w:t>выраженных  в иностранной валюте, стоимость указывается в рублях по курсу</w:t>
      </w:r>
    </w:p>
    <w:p w:rsidR="00814AE7" w:rsidRDefault="00814AE7" w:rsidP="00AD6D6C">
      <w:pPr>
        <w:pStyle w:val="a0"/>
      </w:pPr>
      <w:r>
        <w:t>Банка России на отчетную дату.</w:t>
      </w:r>
    </w:p>
    <w:p w:rsidR="00814AE7" w:rsidRDefault="00814AE7" w:rsidP="00AD6D6C"/>
    <w:p w:rsidR="00814AE7" w:rsidRDefault="00814AE7" w:rsidP="00AD6D6C">
      <w:pPr>
        <w:pStyle w:val="a0"/>
      </w:pPr>
      <w:bookmarkStart w:id="114" w:name="sub_5500"/>
      <w:r>
        <w:t xml:space="preserve">     Раздел 5. Сведения об обязательствах имущественного характера</w:t>
      </w:r>
    </w:p>
    <w:bookmarkEnd w:id="114"/>
    <w:p w:rsidR="00814AE7" w:rsidRDefault="00814AE7" w:rsidP="00AD6D6C"/>
    <w:p w:rsidR="00814AE7" w:rsidRDefault="00814AE7" w:rsidP="00AD6D6C">
      <w:pPr>
        <w:pStyle w:val="a0"/>
      </w:pPr>
      <w:r>
        <w:t xml:space="preserve">     5.1. Объекты недвижимого имущества, находящиеся в пользовании </w:t>
      </w:r>
      <w:hyperlink r:id="rId97" w:anchor="sub_55101#sub_55101" w:history="1">
        <w:r>
          <w:rPr>
            <w:rStyle w:val="a"/>
          </w:rPr>
          <w:t>&lt;1&gt;</w:t>
        </w:r>
      </w:hyperlink>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815"/>
        <w:gridCol w:w="1649"/>
        <w:gridCol w:w="1971"/>
        <w:gridCol w:w="1976"/>
        <w:gridCol w:w="1749"/>
        <w:gridCol w:w="1394"/>
      </w:tblGrid>
      <w:tr w:rsidR="00814AE7" w:rsidTr="00D94619">
        <w:trPr>
          <w:trHeight w:val="939"/>
        </w:trPr>
        <w:tc>
          <w:tcPr>
            <w:tcW w:w="81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 п/п</w:t>
            </w:r>
          </w:p>
        </w:tc>
        <w:tc>
          <w:tcPr>
            <w:tcW w:w="164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w:t>
            </w:r>
          </w:p>
          <w:p w:rsidR="00814AE7" w:rsidRDefault="00814AE7" w:rsidP="00D94619">
            <w:pPr>
              <w:pStyle w:val="a2"/>
              <w:jc w:val="center"/>
              <w:rPr>
                <w:sz w:val="26"/>
                <w:szCs w:val="26"/>
              </w:rPr>
            </w:pPr>
            <w:r>
              <w:rPr>
                <w:sz w:val="26"/>
                <w:szCs w:val="26"/>
              </w:rPr>
              <w:t>имущества</w:t>
            </w:r>
          </w:p>
          <w:p w:rsidR="00814AE7" w:rsidRDefault="00814AE7" w:rsidP="00D94619">
            <w:pPr>
              <w:pStyle w:val="a2"/>
              <w:jc w:val="center"/>
              <w:rPr>
                <w:sz w:val="26"/>
                <w:szCs w:val="26"/>
              </w:rPr>
            </w:pPr>
            <w:hyperlink r:id="rId98" w:anchor="sub_55102#sub_55102" w:history="1">
              <w:r>
                <w:rPr>
                  <w:rStyle w:val="a"/>
                </w:rPr>
                <w:t>&lt;2&gt;</w:t>
              </w:r>
            </w:hyperlink>
          </w:p>
        </w:tc>
        <w:tc>
          <w:tcPr>
            <w:tcW w:w="197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Вид и сроки</w:t>
            </w:r>
          </w:p>
          <w:p w:rsidR="00814AE7" w:rsidRDefault="00814AE7" w:rsidP="00D94619">
            <w:pPr>
              <w:pStyle w:val="a2"/>
              <w:jc w:val="center"/>
              <w:rPr>
                <w:sz w:val="26"/>
                <w:szCs w:val="26"/>
              </w:rPr>
            </w:pPr>
            <w:r>
              <w:rPr>
                <w:sz w:val="26"/>
                <w:szCs w:val="26"/>
              </w:rPr>
              <w:t>пользования</w:t>
            </w:r>
          </w:p>
          <w:p w:rsidR="00814AE7" w:rsidRDefault="00814AE7" w:rsidP="00D94619">
            <w:pPr>
              <w:pStyle w:val="a2"/>
              <w:jc w:val="center"/>
              <w:rPr>
                <w:sz w:val="26"/>
                <w:szCs w:val="26"/>
              </w:rPr>
            </w:pPr>
            <w:hyperlink r:id="rId99" w:anchor="sub_55103#sub_55103" w:history="1">
              <w:r>
                <w:rPr>
                  <w:rStyle w:val="a"/>
                </w:rPr>
                <w:t>&lt;3&gt;</w:t>
              </w:r>
            </w:hyperlink>
          </w:p>
        </w:tc>
        <w:tc>
          <w:tcPr>
            <w:tcW w:w="197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Основание</w:t>
            </w:r>
          </w:p>
          <w:p w:rsidR="00814AE7" w:rsidRDefault="00814AE7" w:rsidP="00D94619">
            <w:pPr>
              <w:pStyle w:val="a2"/>
              <w:jc w:val="center"/>
              <w:rPr>
                <w:sz w:val="26"/>
                <w:szCs w:val="26"/>
              </w:rPr>
            </w:pPr>
            <w:r>
              <w:rPr>
                <w:sz w:val="26"/>
                <w:szCs w:val="26"/>
              </w:rPr>
              <w:t>пользования</w:t>
            </w:r>
          </w:p>
          <w:p w:rsidR="00814AE7" w:rsidRDefault="00814AE7" w:rsidP="00D94619">
            <w:pPr>
              <w:pStyle w:val="a2"/>
              <w:jc w:val="center"/>
              <w:rPr>
                <w:sz w:val="26"/>
                <w:szCs w:val="26"/>
              </w:rPr>
            </w:pPr>
            <w:hyperlink r:id="rId100" w:anchor="sub_55104#sub_55104" w:history="1">
              <w:r>
                <w:rPr>
                  <w:rStyle w:val="a"/>
                </w:rPr>
                <w:t>&lt;4&gt;</w:t>
              </w:r>
            </w:hyperlink>
          </w:p>
        </w:tc>
        <w:tc>
          <w:tcPr>
            <w:tcW w:w="174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Место нахождения (адрес)</w:t>
            </w:r>
          </w:p>
        </w:tc>
        <w:tc>
          <w:tcPr>
            <w:tcW w:w="1394"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Площадь (кв. метров)</w:t>
            </w:r>
          </w:p>
        </w:tc>
      </w:tr>
      <w:tr w:rsidR="00814AE7" w:rsidTr="00D94619">
        <w:trPr>
          <w:trHeight w:val="313"/>
        </w:trPr>
        <w:tc>
          <w:tcPr>
            <w:tcW w:w="81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164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7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7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94"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297"/>
        </w:trPr>
        <w:tc>
          <w:tcPr>
            <w:tcW w:w="81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164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7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7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94"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29"/>
        </w:trPr>
        <w:tc>
          <w:tcPr>
            <w:tcW w:w="815"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164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71"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976"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49"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394"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115" w:name="sub_55101"/>
      <w:r>
        <w:t xml:space="preserve">     &lt;1&gt; Указываются по состоянию на отчетную дату.</w:t>
      </w:r>
    </w:p>
    <w:p w:rsidR="00814AE7" w:rsidRDefault="00814AE7" w:rsidP="00AD6D6C">
      <w:pPr>
        <w:pStyle w:val="a0"/>
      </w:pPr>
      <w:bookmarkStart w:id="116" w:name="sub_55102"/>
      <w:bookmarkEnd w:id="115"/>
      <w:r>
        <w:t xml:space="preserve">     &lt;2&gt;  Указывается вид недвижимого имущества (земельный участок, жилой</w:t>
      </w:r>
    </w:p>
    <w:bookmarkEnd w:id="116"/>
    <w:p w:rsidR="00814AE7" w:rsidRDefault="00814AE7" w:rsidP="00AD6D6C">
      <w:pPr>
        <w:pStyle w:val="a0"/>
      </w:pPr>
      <w:r>
        <w:t>дом, дача и др.).</w:t>
      </w:r>
    </w:p>
    <w:p w:rsidR="00814AE7" w:rsidRDefault="00814AE7" w:rsidP="00AD6D6C">
      <w:pPr>
        <w:pStyle w:val="a0"/>
      </w:pPr>
      <w:bookmarkStart w:id="117" w:name="sub_55103"/>
      <w:r>
        <w:t xml:space="preserve">     &lt;3&gt;  Указываются  вид пользования (аренда, безвозмездное пользование</w:t>
      </w:r>
    </w:p>
    <w:bookmarkEnd w:id="117"/>
    <w:p w:rsidR="00814AE7" w:rsidRDefault="00814AE7" w:rsidP="00AD6D6C">
      <w:pPr>
        <w:pStyle w:val="a0"/>
      </w:pPr>
      <w:r>
        <w:t>и др.) и сроки пользования.</w:t>
      </w:r>
    </w:p>
    <w:p w:rsidR="00814AE7" w:rsidRDefault="00814AE7" w:rsidP="00AD6D6C">
      <w:pPr>
        <w:pStyle w:val="a0"/>
      </w:pPr>
      <w:bookmarkStart w:id="118" w:name="sub_55104"/>
      <w:r>
        <w:t xml:space="preserve">     &lt;4&gt;    Указываются    основание  пользования  (договор,  фактическое</w:t>
      </w:r>
    </w:p>
    <w:bookmarkEnd w:id="118"/>
    <w:p w:rsidR="00814AE7" w:rsidRDefault="00814AE7" w:rsidP="00AD6D6C">
      <w:pPr>
        <w:pStyle w:val="a0"/>
      </w:pPr>
      <w:r>
        <w:t>предоставление    и    другие),    а    также   реквизиты  (дата,  номер)</w:t>
      </w:r>
    </w:p>
    <w:p w:rsidR="00814AE7" w:rsidRDefault="00814AE7" w:rsidP="00AD6D6C">
      <w:pPr>
        <w:pStyle w:val="a0"/>
      </w:pPr>
      <w:r>
        <w:t>соответствующего договора или акта.</w:t>
      </w:r>
    </w:p>
    <w:p w:rsidR="00814AE7" w:rsidRDefault="00814AE7" w:rsidP="00AD6D6C"/>
    <w:p w:rsidR="00814AE7" w:rsidRDefault="00814AE7" w:rsidP="00AD6D6C">
      <w:pPr>
        <w:pStyle w:val="a0"/>
      </w:pPr>
      <w:r>
        <w:t xml:space="preserve">     5.2. Прочие обязательства </w:t>
      </w:r>
      <w:hyperlink r:id="rId101" w:anchor="sub_55201#sub_55201" w:history="1">
        <w:r>
          <w:rPr>
            <w:rStyle w:val="a"/>
          </w:rPr>
          <w:t>&lt;1&gt;</w:t>
        </w:r>
      </w:hyperlink>
    </w:p>
    <w:p w:rsidR="00814AE7" w:rsidRDefault="00814AE7" w:rsidP="00AD6D6C"/>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81"/>
        <w:gridCol w:w="1838"/>
        <w:gridCol w:w="1248"/>
        <w:gridCol w:w="1704"/>
        <w:gridCol w:w="1840"/>
        <w:gridCol w:w="2063"/>
      </w:tblGrid>
      <w:tr w:rsidR="00814AE7" w:rsidTr="00D94619">
        <w:trPr>
          <w:trHeight w:val="1479"/>
        </w:trPr>
        <w:tc>
          <w:tcPr>
            <w:tcW w:w="681"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N</w:t>
            </w:r>
            <w:r>
              <w:rPr>
                <w:sz w:val="26"/>
                <w:szCs w:val="26"/>
              </w:rPr>
              <w:br/>
              <w:t>п/п</w:t>
            </w:r>
          </w:p>
        </w:tc>
        <w:tc>
          <w:tcPr>
            <w:tcW w:w="18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Содержание</w:t>
            </w:r>
          </w:p>
          <w:p w:rsidR="00814AE7" w:rsidRDefault="00814AE7" w:rsidP="00D94619">
            <w:pPr>
              <w:pStyle w:val="a2"/>
              <w:jc w:val="center"/>
              <w:rPr>
                <w:sz w:val="26"/>
                <w:szCs w:val="26"/>
              </w:rPr>
            </w:pPr>
            <w:r>
              <w:rPr>
                <w:sz w:val="26"/>
                <w:szCs w:val="26"/>
              </w:rPr>
              <w:t>обязательства</w:t>
            </w:r>
          </w:p>
          <w:p w:rsidR="00814AE7" w:rsidRDefault="00814AE7" w:rsidP="00D94619">
            <w:pPr>
              <w:pStyle w:val="a2"/>
              <w:jc w:val="center"/>
              <w:rPr>
                <w:sz w:val="26"/>
                <w:szCs w:val="26"/>
              </w:rPr>
            </w:pPr>
            <w:hyperlink r:id="rId102" w:anchor="sub_55202#sub_55202" w:history="1">
              <w:r>
                <w:rPr>
                  <w:rStyle w:val="a"/>
                </w:rPr>
                <w:t>&lt;2&gt;</w:t>
              </w:r>
            </w:hyperlink>
          </w:p>
        </w:tc>
        <w:tc>
          <w:tcPr>
            <w:tcW w:w="124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Кредитор</w:t>
            </w:r>
          </w:p>
          <w:p w:rsidR="00814AE7" w:rsidRDefault="00814AE7" w:rsidP="00D94619">
            <w:pPr>
              <w:pStyle w:val="a2"/>
              <w:jc w:val="center"/>
              <w:rPr>
                <w:sz w:val="26"/>
                <w:szCs w:val="26"/>
              </w:rPr>
            </w:pPr>
            <w:r>
              <w:rPr>
                <w:sz w:val="26"/>
                <w:szCs w:val="26"/>
              </w:rPr>
              <w:t>(должник)</w:t>
            </w:r>
          </w:p>
          <w:p w:rsidR="00814AE7" w:rsidRDefault="00814AE7" w:rsidP="00D94619">
            <w:pPr>
              <w:pStyle w:val="a2"/>
              <w:jc w:val="center"/>
              <w:rPr>
                <w:sz w:val="26"/>
                <w:szCs w:val="26"/>
              </w:rPr>
            </w:pPr>
            <w:hyperlink r:id="rId103" w:anchor="sub_55203#sub_55203" w:history="1">
              <w:r>
                <w:rPr>
                  <w:rStyle w:val="a"/>
                </w:rPr>
                <w:t>&lt;3&gt;</w:t>
              </w:r>
            </w:hyperlink>
          </w:p>
        </w:tc>
        <w:tc>
          <w:tcPr>
            <w:tcW w:w="170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Основание</w:t>
            </w:r>
          </w:p>
          <w:p w:rsidR="00814AE7" w:rsidRDefault="00814AE7" w:rsidP="00D94619">
            <w:pPr>
              <w:pStyle w:val="a2"/>
              <w:jc w:val="center"/>
              <w:rPr>
                <w:sz w:val="26"/>
                <w:szCs w:val="26"/>
              </w:rPr>
            </w:pPr>
            <w:r>
              <w:rPr>
                <w:sz w:val="26"/>
                <w:szCs w:val="26"/>
              </w:rPr>
              <w:t>возникновения</w:t>
            </w:r>
          </w:p>
          <w:p w:rsidR="00814AE7" w:rsidRDefault="00814AE7" w:rsidP="00D94619">
            <w:pPr>
              <w:pStyle w:val="a2"/>
              <w:jc w:val="center"/>
              <w:rPr>
                <w:sz w:val="26"/>
                <w:szCs w:val="26"/>
              </w:rPr>
            </w:pPr>
            <w:hyperlink r:id="rId104" w:anchor="sub_55204#sub_55204" w:history="1">
              <w:r>
                <w:rPr>
                  <w:rStyle w:val="a"/>
                </w:rPr>
                <w:t>&lt;4&gt;</w:t>
              </w:r>
            </w:hyperlink>
          </w:p>
        </w:tc>
        <w:tc>
          <w:tcPr>
            <w:tcW w:w="184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 xml:space="preserve">Сумма обязательства </w:t>
            </w:r>
            <w:hyperlink r:id="rId105" w:anchor="sub_55205#sub_55205" w:history="1">
              <w:r>
                <w:rPr>
                  <w:rStyle w:val="a"/>
                </w:rPr>
                <w:t>&lt;5&gt;</w:t>
              </w:r>
            </w:hyperlink>
            <w:r>
              <w:rPr>
                <w:sz w:val="26"/>
                <w:szCs w:val="26"/>
              </w:rPr>
              <w:t xml:space="preserve"> (рублей)</w:t>
            </w:r>
          </w:p>
        </w:tc>
        <w:tc>
          <w:tcPr>
            <w:tcW w:w="2063" w:type="dxa"/>
            <w:tcBorders>
              <w:top w:val="single" w:sz="4" w:space="0" w:color="auto"/>
              <w:left w:val="single" w:sz="4" w:space="0" w:color="auto"/>
              <w:bottom w:val="single" w:sz="4" w:space="0" w:color="auto"/>
            </w:tcBorders>
          </w:tcPr>
          <w:p w:rsidR="00814AE7" w:rsidRDefault="00814AE7" w:rsidP="00D94619">
            <w:pPr>
              <w:pStyle w:val="a2"/>
              <w:jc w:val="center"/>
              <w:rPr>
                <w:sz w:val="26"/>
                <w:szCs w:val="26"/>
              </w:rPr>
            </w:pPr>
            <w:r>
              <w:rPr>
                <w:sz w:val="26"/>
                <w:szCs w:val="26"/>
              </w:rPr>
              <w:t>Условия</w:t>
            </w:r>
          </w:p>
          <w:p w:rsidR="00814AE7" w:rsidRDefault="00814AE7" w:rsidP="00D94619">
            <w:pPr>
              <w:pStyle w:val="a2"/>
              <w:jc w:val="center"/>
              <w:rPr>
                <w:sz w:val="26"/>
                <w:szCs w:val="26"/>
              </w:rPr>
            </w:pPr>
            <w:r>
              <w:rPr>
                <w:sz w:val="26"/>
                <w:szCs w:val="26"/>
              </w:rPr>
              <w:t>обязательства</w:t>
            </w:r>
          </w:p>
          <w:p w:rsidR="00814AE7" w:rsidRDefault="00814AE7" w:rsidP="00D94619">
            <w:pPr>
              <w:pStyle w:val="a2"/>
              <w:jc w:val="center"/>
              <w:rPr>
                <w:sz w:val="26"/>
                <w:szCs w:val="26"/>
              </w:rPr>
            </w:pPr>
            <w:hyperlink r:id="rId106" w:anchor="sub_55206#sub_55206" w:history="1">
              <w:r>
                <w:rPr>
                  <w:rStyle w:val="a"/>
                </w:rPr>
                <w:t>&lt;6&gt;</w:t>
              </w:r>
            </w:hyperlink>
          </w:p>
        </w:tc>
      </w:tr>
      <w:tr w:rsidR="00814AE7" w:rsidTr="00D94619">
        <w:trPr>
          <w:trHeight w:val="286"/>
        </w:trPr>
        <w:tc>
          <w:tcPr>
            <w:tcW w:w="681"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1.</w:t>
            </w:r>
          </w:p>
        </w:tc>
        <w:tc>
          <w:tcPr>
            <w:tcW w:w="18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4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0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4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06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681"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2.</w:t>
            </w:r>
          </w:p>
        </w:tc>
        <w:tc>
          <w:tcPr>
            <w:tcW w:w="18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4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0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4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06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r w:rsidR="00814AE7" w:rsidTr="00D94619">
        <w:trPr>
          <w:trHeight w:val="302"/>
        </w:trPr>
        <w:tc>
          <w:tcPr>
            <w:tcW w:w="681" w:type="dxa"/>
            <w:tcBorders>
              <w:top w:val="single" w:sz="4" w:space="0" w:color="auto"/>
              <w:bottom w:val="single" w:sz="4" w:space="0" w:color="auto"/>
              <w:right w:val="single" w:sz="4" w:space="0" w:color="auto"/>
            </w:tcBorders>
          </w:tcPr>
          <w:p w:rsidR="00814AE7" w:rsidRDefault="00814AE7" w:rsidP="00D94619">
            <w:pPr>
              <w:pStyle w:val="a2"/>
              <w:jc w:val="center"/>
              <w:rPr>
                <w:sz w:val="26"/>
                <w:szCs w:val="26"/>
              </w:rPr>
            </w:pPr>
            <w:r>
              <w:rPr>
                <w:sz w:val="26"/>
                <w:szCs w:val="26"/>
              </w:rPr>
              <w:t>3.</w:t>
            </w:r>
          </w:p>
        </w:tc>
        <w:tc>
          <w:tcPr>
            <w:tcW w:w="183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248"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704"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1840" w:type="dxa"/>
            <w:tcBorders>
              <w:top w:val="single" w:sz="4" w:space="0" w:color="auto"/>
              <w:left w:val="single" w:sz="4" w:space="0" w:color="auto"/>
              <w:bottom w:val="single" w:sz="4" w:space="0" w:color="auto"/>
              <w:right w:val="single" w:sz="4" w:space="0" w:color="auto"/>
            </w:tcBorders>
          </w:tcPr>
          <w:p w:rsidR="00814AE7" w:rsidRDefault="00814AE7" w:rsidP="00D94619">
            <w:pPr>
              <w:pStyle w:val="a2"/>
              <w:rPr>
                <w:sz w:val="26"/>
                <w:szCs w:val="26"/>
              </w:rPr>
            </w:pPr>
          </w:p>
        </w:tc>
        <w:tc>
          <w:tcPr>
            <w:tcW w:w="2063" w:type="dxa"/>
            <w:tcBorders>
              <w:top w:val="single" w:sz="4" w:space="0" w:color="auto"/>
              <w:left w:val="single" w:sz="4" w:space="0" w:color="auto"/>
              <w:bottom w:val="single" w:sz="4" w:space="0" w:color="auto"/>
            </w:tcBorders>
          </w:tcPr>
          <w:p w:rsidR="00814AE7" w:rsidRDefault="00814AE7" w:rsidP="00D94619">
            <w:pPr>
              <w:pStyle w:val="a2"/>
              <w:rPr>
                <w:sz w:val="26"/>
                <w:szCs w:val="26"/>
              </w:rPr>
            </w:pPr>
          </w:p>
        </w:tc>
      </w:tr>
    </w:tbl>
    <w:p w:rsidR="00814AE7" w:rsidRDefault="00814AE7" w:rsidP="00AD6D6C"/>
    <w:p w:rsidR="00814AE7" w:rsidRDefault="00814AE7" w:rsidP="00AD6D6C">
      <w:pPr>
        <w:pStyle w:val="a0"/>
      </w:pPr>
      <w:r>
        <w:t>- - - - - - - - - -</w:t>
      </w:r>
    </w:p>
    <w:p w:rsidR="00814AE7" w:rsidRDefault="00814AE7" w:rsidP="00AD6D6C">
      <w:pPr>
        <w:pStyle w:val="a0"/>
      </w:pPr>
      <w:bookmarkStart w:id="119" w:name="sub_55201"/>
      <w:r>
        <w:t xml:space="preserve">     &lt;1&gt;  Указываются  имеющиеся  на  отчетную дату срочные обязательства</w:t>
      </w:r>
    </w:p>
    <w:bookmarkEnd w:id="119"/>
    <w:p w:rsidR="00814AE7" w:rsidRDefault="00814AE7" w:rsidP="00AD6D6C">
      <w:pPr>
        <w:pStyle w:val="a0"/>
      </w:pPr>
      <w:r>
        <w:t>финансового  характера  на сумму, превышающую уровень 20 процентов дохода</w:t>
      </w:r>
    </w:p>
    <w:p w:rsidR="00814AE7" w:rsidRDefault="00814AE7" w:rsidP="00AD6D6C">
      <w:pPr>
        <w:pStyle w:val="a0"/>
      </w:pPr>
      <w:r>
        <w:t>за  отчетный  период,  за  исключением  обязательств,  составляющих менее</w:t>
      </w:r>
    </w:p>
    <w:p w:rsidR="00814AE7" w:rsidRDefault="00814AE7" w:rsidP="00AD6D6C">
      <w:pPr>
        <w:pStyle w:val="a0"/>
      </w:pPr>
      <w:r>
        <w:t>100 тыс. рублей.</w:t>
      </w:r>
    </w:p>
    <w:p w:rsidR="00814AE7" w:rsidRDefault="00814AE7" w:rsidP="00AD6D6C">
      <w:pPr>
        <w:pStyle w:val="a0"/>
      </w:pPr>
      <w:bookmarkStart w:id="120" w:name="sub_55202"/>
      <w:r>
        <w:t xml:space="preserve">     &lt;2&gt; Указывается существо обязательства (заем, кредит и др.).</w:t>
      </w:r>
    </w:p>
    <w:p w:rsidR="00814AE7" w:rsidRDefault="00814AE7" w:rsidP="00AD6D6C">
      <w:pPr>
        <w:pStyle w:val="a0"/>
      </w:pPr>
      <w:bookmarkStart w:id="121" w:name="sub_55203"/>
      <w:bookmarkEnd w:id="120"/>
      <w:r>
        <w:t xml:space="preserve">     &lt;3&gt;  Указывается вторая сторона обязательства: кредитор или должник,</w:t>
      </w:r>
    </w:p>
    <w:bookmarkEnd w:id="121"/>
    <w:p w:rsidR="00814AE7" w:rsidRDefault="00814AE7" w:rsidP="00AD6D6C">
      <w:pPr>
        <w:pStyle w:val="a0"/>
      </w:pPr>
      <w:r>
        <w:t>его фамилия, имя и отчество (наименование юридического лица), адрес.</w:t>
      </w:r>
    </w:p>
    <w:p w:rsidR="00814AE7" w:rsidRDefault="00814AE7" w:rsidP="00AD6D6C">
      <w:pPr>
        <w:pStyle w:val="a0"/>
      </w:pPr>
      <w:bookmarkStart w:id="122" w:name="sub_55204"/>
      <w:r>
        <w:t xml:space="preserve">     &lt;4&gt;  Указываются  основание  возникновения  обязательства  (договор,</w:t>
      </w:r>
    </w:p>
    <w:bookmarkEnd w:id="122"/>
    <w:p w:rsidR="00814AE7" w:rsidRDefault="00814AE7" w:rsidP="00AD6D6C">
      <w:pPr>
        <w:pStyle w:val="a0"/>
      </w:pPr>
      <w:r>
        <w:t>передача  денег  или  имущества  и  др.), а также реквизиты (дата, номер)</w:t>
      </w:r>
    </w:p>
    <w:p w:rsidR="00814AE7" w:rsidRDefault="00814AE7" w:rsidP="00AD6D6C">
      <w:pPr>
        <w:pStyle w:val="a0"/>
      </w:pPr>
      <w:r>
        <w:t>соответствующего договора или акта.</w:t>
      </w:r>
    </w:p>
    <w:p w:rsidR="00814AE7" w:rsidRDefault="00814AE7" w:rsidP="00AD6D6C">
      <w:pPr>
        <w:pStyle w:val="a0"/>
      </w:pPr>
      <w:bookmarkStart w:id="123" w:name="sub_55205"/>
      <w:r>
        <w:t xml:space="preserve">     &lt;5&gt;    Указывается    сумма    основного  обязательства  (без  суммы</w:t>
      </w:r>
    </w:p>
    <w:bookmarkEnd w:id="123"/>
    <w:p w:rsidR="00814AE7" w:rsidRDefault="00814AE7" w:rsidP="00AD6D6C">
      <w:pPr>
        <w:pStyle w:val="a0"/>
      </w:pPr>
      <w:r>
        <w:t>процентов).  Для  обязательств,  выраженных  в  иностранной валюте, сумма</w:t>
      </w:r>
    </w:p>
    <w:p w:rsidR="00814AE7" w:rsidRDefault="00814AE7" w:rsidP="00AD6D6C">
      <w:pPr>
        <w:pStyle w:val="a0"/>
      </w:pPr>
      <w:r>
        <w:t>указывается в рублях по курсу Банка России на отчетную дату.</w:t>
      </w:r>
    </w:p>
    <w:p w:rsidR="00814AE7" w:rsidRDefault="00814AE7" w:rsidP="00AD6D6C">
      <w:pPr>
        <w:pStyle w:val="a0"/>
      </w:pPr>
      <w:bookmarkStart w:id="124" w:name="sub_55206"/>
      <w:r>
        <w:t xml:space="preserve">     &lt;6&gt;  Указываются годовая процентная ставка обязательства, заложенное</w:t>
      </w:r>
    </w:p>
    <w:bookmarkEnd w:id="124"/>
    <w:p w:rsidR="00814AE7" w:rsidRDefault="00814AE7" w:rsidP="00AD6D6C">
      <w:pPr>
        <w:pStyle w:val="a0"/>
      </w:pPr>
      <w:r>
        <w:t>в    обеспечение    обязательства    имущество,  выданные  в  обеспечение</w:t>
      </w:r>
    </w:p>
    <w:p w:rsidR="00814AE7" w:rsidRDefault="00814AE7" w:rsidP="00AD6D6C">
      <w:pPr>
        <w:pStyle w:val="a0"/>
      </w:pPr>
      <w:r>
        <w:t>обязательства гарантии и поручительства.</w:t>
      </w:r>
    </w:p>
    <w:p w:rsidR="00814AE7" w:rsidRDefault="00814AE7" w:rsidP="00AD6D6C"/>
    <w:p w:rsidR="00814AE7" w:rsidRDefault="00814AE7" w:rsidP="00AD6D6C">
      <w:pPr>
        <w:pStyle w:val="a0"/>
      </w:pPr>
      <w:r>
        <w:t xml:space="preserve">     Достоверность и полноту настоящих сведений подтверждаю.</w:t>
      </w:r>
    </w:p>
    <w:p w:rsidR="00814AE7" w:rsidRDefault="00814AE7" w:rsidP="00AD6D6C"/>
    <w:p w:rsidR="00814AE7" w:rsidRDefault="00814AE7" w:rsidP="00AD6D6C">
      <w:pPr>
        <w:pStyle w:val="a0"/>
      </w:pPr>
      <w:r>
        <w:t xml:space="preserve">     "__" _____________ 20_ г. __________________________________________</w:t>
      </w:r>
    </w:p>
    <w:p w:rsidR="00814AE7" w:rsidRDefault="00814AE7" w:rsidP="00AD6D6C">
      <w:pPr>
        <w:pStyle w:val="a0"/>
      </w:pPr>
      <w:r>
        <w:t xml:space="preserve">                               (подпись руководителя муниципального</w:t>
      </w:r>
    </w:p>
    <w:p w:rsidR="00814AE7" w:rsidRDefault="00814AE7" w:rsidP="00AD6D6C">
      <w:pPr>
        <w:pStyle w:val="a0"/>
      </w:pPr>
      <w:r>
        <w:t xml:space="preserve">                             учреждения, который представляет сведения)</w:t>
      </w:r>
    </w:p>
    <w:p w:rsidR="00814AE7" w:rsidRDefault="00814AE7" w:rsidP="00AD6D6C"/>
    <w:p w:rsidR="00814AE7" w:rsidRDefault="00814AE7" w:rsidP="00AD6D6C">
      <w:pPr>
        <w:pStyle w:val="a0"/>
      </w:pPr>
      <w:r>
        <w:t>_________________________________________________________________________</w:t>
      </w:r>
    </w:p>
    <w:p w:rsidR="00814AE7" w:rsidRDefault="00814AE7" w:rsidP="00AD6D6C">
      <w:pPr>
        <w:pStyle w:val="a0"/>
      </w:pPr>
      <w:r>
        <w:t xml:space="preserve">              (ф.и.о. и подпись лица, принявшего справку)</w:t>
      </w:r>
    </w:p>
    <w:p w:rsidR="00814AE7" w:rsidRDefault="00814AE7" w:rsidP="00AD6D6C"/>
    <w:p w:rsidR="00814AE7" w:rsidRDefault="00814AE7" w:rsidP="00AD6D6C">
      <w:pPr>
        <w:ind w:firstLine="709"/>
        <w:rPr>
          <w:b/>
          <w:bCs/>
          <w:sz w:val="28"/>
          <w:szCs w:val="28"/>
        </w:rPr>
      </w:pPr>
    </w:p>
    <w:p w:rsidR="00814AE7" w:rsidRDefault="00814AE7" w:rsidP="00AD6D6C"/>
    <w:p w:rsidR="00814AE7" w:rsidRPr="00E60EA4" w:rsidRDefault="00814AE7" w:rsidP="00DE6FA2">
      <w:pPr>
        <w:rPr>
          <w:rFonts w:ascii="Times New Roman" w:hAnsi="Times New Roman" w:cs="Times New Roman"/>
          <w:sz w:val="24"/>
          <w:szCs w:val="24"/>
        </w:rPr>
      </w:pPr>
    </w:p>
    <w:sectPr w:rsidR="00814AE7" w:rsidRPr="00E60EA4" w:rsidSect="001249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DC42AF"/>
    <w:multiLevelType w:val="hybridMultilevel"/>
    <w:tmpl w:val="E0A811EC"/>
    <w:lvl w:ilvl="0" w:tplc="FC16A36C">
      <w:start w:val="1"/>
      <w:numFmt w:val="decimal"/>
      <w:lvlText w:val="%1."/>
      <w:lvlJc w:val="left"/>
      <w:pPr>
        <w:ind w:left="1080" w:hanging="360"/>
      </w:pPr>
      <w:rPr>
        <w:rFonts w:ascii="Times New Roman" w:hAnsi="Times New Roman" w:cs="Times New Roman" w:hint="default"/>
        <w:sz w:val="28"/>
        <w:szCs w:val="28"/>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2B5B0A77"/>
    <w:multiLevelType w:val="hybridMultilevel"/>
    <w:tmpl w:val="218EB948"/>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73D34"/>
    <w:rsid w:val="00010ED5"/>
    <w:rsid w:val="001249A9"/>
    <w:rsid w:val="002625F3"/>
    <w:rsid w:val="00273D34"/>
    <w:rsid w:val="00455079"/>
    <w:rsid w:val="004F309F"/>
    <w:rsid w:val="00507CE5"/>
    <w:rsid w:val="00767755"/>
    <w:rsid w:val="00814AE7"/>
    <w:rsid w:val="00944B2A"/>
    <w:rsid w:val="009C3465"/>
    <w:rsid w:val="00A40127"/>
    <w:rsid w:val="00A85D21"/>
    <w:rsid w:val="00AD6D6C"/>
    <w:rsid w:val="00BE0904"/>
    <w:rsid w:val="00C03ABA"/>
    <w:rsid w:val="00D94619"/>
    <w:rsid w:val="00DE6FA2"/>
    <w:rsid w:val="00E1084A"/>
    <w:rsid w:val="00E60E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D34"/>
    <w:pPr>
      <w:widowControl w:val="0"/>
      <w:autoSpaceDE w:val="0"/>
      <w:autoSpaceDN w:val="0"/>
      <w:adjustRightInd w:val="0"/>
      <w:ind w:firstLine="720"/>
      <w:jc w:val="both"/>
    </w:pPr>
    <w:rPr>
      <w:rFonts w:ascii="Arial" w:eastAsia="Times New Roman" w:hAnsi="Arial" w:cs="Arial"/>
      <w:sz w:val="20"/>
      <w:szCs w:val="20"/>
    </w:rPr>
  </w:style>
  <w:style w:type="paragraph" w:styleId="Heading1">
    <w:name w:val="heading 1"/>
    <w:basedOn w:val="Normal"/>
    <w:next w:val="Normal"/>
    <w:link w:val="Heading1Char"/>
    <w:uiPriority w:val="99"/>
    <w:qFormat/>
    <w:locked/>
    <w:rsid w:val="00AD6D6C"/>
    <w:pPr>
      <w:keepNext/>
      <w:widowControl/>
      <w:autoSpaceDE/>
      <w:autoSpaceDN/>
      <w:adjustRightInd/>
      <w:ind w:firstLine="0"/>
      <w:outlineLvl w:val="0"/>
    </w:pPr>
    <w:rPr>
      <w:rFonts w:eastAsia="Calibri" w:cs="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221"/>
    <w:rPr>
      <w:rFonts w:asciiTheme="majorHAnsi" w:eastAsiaTheme="majorEastAsia" w:hAnsiTheme="majorHAnsi" w:cstheme="majorBidi"/>
      <w:b/>
      <w:bCs/>
      <w:kern w:val="32"/>
      <w:sz w:val="32"/>
      <w:szCs w:val="32"/>
    </w:rPr>
  </w:style>
  <w:style w:type="paragraph" w:styleId="ListParagraph">
    <w:name w:val="List Paragraph"/>
    <w:basedOn w:val="Normal"/>
    <w:uiPriority w:val="99"/>
    <w:qFormat/>
    <w:rsid w:val="00273D34"/>
    <w:pPr>
      <w:ind w:left="720"/>
    </w:pPr>
  </w:style>
  <w:style w:type="character" w:customStyle="1" w:styleId="a">
    <w:name w:val="Гипертекстовая ссылка"/>
    <w:basedOn w:val="DefaultParagraphFont"/>
    <w:uiPriority w:val="99"/>
    <w:rsid w:val="00AD6D6C"/>
    <w:rPr>
      <w:color w:val="106BBE"/>
    </w:rPr>
  </w:style>
  <w:style w:type="paragraph" w:customStyle="1" w:styleId="a0">
    <w:name w:val="Таблицы (моноширинный)"/>
    <w:basedOn w:val="Normal"/>
    <w:next w:val="Normal"/>
    <w:uiPriority w:val="99"/>
    <w:rsid w:val="00AD6D6C"/>
    <w:pPr>
      <w:ind w:firstLine="0"/>
    </w:pPr>
    <w:rPr>
      <w:rFonts w:ascii="Courier New" w:eastAsia="Calibri" w:hAnsi="Courier New" w:cs="Courier New"/>
    </w:rPr>
  </w:style>
  <w:style w:type="character" w:customStyle="1" w:styleId="a1">
    <w:name w:val="Цветовое выделение"/>
    <w:uiPriority w:val="99"/>
    <w:rsid w:val="00AD6D6C"/>
    <w:rPr>
      <w:b/>
      <w:bCs/>
      <w:color w:val="26282F"/>
      <w:sz w:val="26"/>
      <w:szCs w:val="26"/>
    </w:rPr>
  </w:style>
  <w:style w:type="paragraph" w:customStyle="1" w:styleId="a2">
    <w:name w:val="Нормальный (таблица)"/>
    <w:basedOn w:val="Normal"/>
    <w:next w:val="Normal"/>
    <w:uiPriority w:val="99"/>
    <w:rsid w:val="00AD6D6C"/>
    <w:pPr>
      <w:ind w:firstLine="0"/>
    </w:pPr>
    <w:rPr>
      <w:rFonts w:eastAsia="Calibri"/>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21"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42"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47"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63"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68"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84"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89"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7"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71"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92"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2" Type="http://schemas.openxmlformats.org/officeDocument/2006/relationships/styles" Target="styles.xml"/><Relationship Id="rId16"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29"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07" Type="http://schemas.openxmlformats.org/officeDocument/2006/relationships/fontTable" Target="fontTable.xml"/><Relationship Id="rId11"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24"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32"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37"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40"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45"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53"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58"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66"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74"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79"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87"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02"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5"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61"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82"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90"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95"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9"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4"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22"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27"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30"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35"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43"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48"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56"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64"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69"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77"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00"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05"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8"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51"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72"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80"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85"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93"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98"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3" Type="http://schemas.openxmlformats.org/officeDocument/2006/relationships/settings" Target="settings.xml"/><Relationship Id="rId12"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7"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25"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33"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38"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46"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59"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67"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03"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08" Type="http://schemas.openxmlformats.org/officeDocument/2006/relationships/theme" Target="theme/theme1.xml"/><Relationship Id="rId20"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41"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54"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62"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70"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75"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83"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88"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91"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96"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 Type="http://schemas.openxmlformats.org/officeDocument/2006/relationships/numbering" Target="numbering.xml"/><Relationship Id="rId6"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5"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23"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28"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36"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49"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57"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06"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0"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31"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44"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52"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60"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65"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73"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78"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81"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86"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94"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99"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01"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4" Type="http://schemas.openxmlformats.org/officeDocument/2006/relationships/webSettings" Target="webSettings.xml"/><Relationship Id="rId9"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3"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8"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39"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34"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50"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55"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76"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97"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 Id="rId104" Type="http://schemas.openxmlformats.org/officeDocument/2006/relationships/hyperlink" Target="file:///C:\Documents%20and%20Settings\&#1048;&#1084;&#1103;\&#1056;&#1072;&#1073;&#1086;&#1095;&#1080;&#1081;%20&#1089;&#1090;&#1086;&#1083;\&#1055;&#1086;&#1089;&#1090;&#1072;&#1085;&#1086;&#1074;&#1083;&#1077;&#1085;&#1080;&#1077;%20&#1087;&#1086;%20&#1076;&#1086;&#1093;&#1086;&#1076;&#1072;&#1084;.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77</TotalTime>
  <Pages>24</Pages>
  <Words>8580</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Computer1</cp:lastModifiedBy>
  <cp:revision>2</cp:revision>
  <cp:lastPrinted>2013-03-12T08:24:00Z</cp:lastPrinted>
  <dcterms:created xsi:type="dcterms:W3CDTF">2013-03-12T07:12:00Z</dcterms:created>
  <dcterms:modified xsi:type="dcterms:W3CDTF">2014-11-12T11:42:00Z</dcterms:modified>
</cp:coreProperties>
</file>