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z w:val="28"/>
          <w:szCs w:val="28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Pr="0010022F" w:rsidRDefault="0071692A" w:rsidP="00E232F2">
      <w:pPr>
        <w:jc w:val="center"/>
        <w:rPr>
          <w:b/>
          <w:bCs/>
          <w:sz w:val="28"/>
          <w:szCs w:val="28"/>
        </w:rPr>
      </w:pPr>
      <w:r w:rsidRPr="0010022F">
        <w:rPr>
          <w:b/>
          <w:bCs/>
          <w:sz w:val="28"/>
          <w:szCs w:val="28"/>
        </w:rPr>
        <w:t>СОВЕТ ДЕПУТАТОВ</w:t>
      </w:r>
    </w:p>
    <w:p w:rsidR="0071692A" w:rsidRPr="0010022F" w:rsidRDefault="0071692A" w:rsidP="00E232F2">
      <w:pPr>
        <w:jc w:val="center"/>
        <w:rPr>
          <w:b/>
          <w:bCs/>
          <w:sz w:val="28"/>
          <w:szCs w:val="28"/>
        </w:rPr>
      </w:pPr>
      <w:r w:rsidRPr="0010022F">
        <w:rPr>
          <w:b/>
          <w:bCs/>
          <w:sz w:val="28"/>
          <w:szCs w:val="28"/>
        </w:rPr>
        <w:t>ЛИПКИНСКОГО СЕЛЬСКОГО ПОСЕЛЕНИЯ</w:t>
      </w:r>
    </w:p>
    <w:p w:rsidR="0071692A" w:rsidRPr="0010022F" w:rsidRDefault="0071692A" w:rsidP="00E232F2">
      <w:pPr>
        <w:jc w:val="center"/>
        <w:rPr>
          <w:b/>
          <w:bCs/>
          <w:sz w:val="28"/>
          <w:szCs w:val="28"/>
        </w:rPr>
      </w:pPr>
      <w:r w:rsidRPr="0010022F">
        <w:rPr>
          <w:b/>
          <w:bCs/>
          <w:sz w:val="28"/>
          <w:szCs w:val="28"/>
        </w:rPr>
        <w:t>РОМОДАНОВСКОГО МУНИЦИПАЛЬНОГО РАЙОНА</w:t>
      </w:r>
    </w:p>
    <w:p w:rsidR="0071692A" w:rsidRDefault="0071692A" w:rsidP="00E232F2">
      <w:pPr>
        <w:jc w:val="center"/>
        <w:rPr>
          <w:b/>
          <w:bCs/>
          <w:sz w:val="28"/>
          <w:szCs w:val="28"/>
        </w:rPr>
      </w:pPr>
      <w:r w:rsidRPr="0010022F">
        <w:rPr>
          <w:b/>
          <w:bCs/>
          <w:sz w:val="28"/>
          <w:szCs w:val="28"/>
        </w:rPr>
        <w:t>РЕСПУБЛИКИ МОРДОВИЯ</w:t>
      </w:r>
    </w:p>
    <w:p w:rsidR="0071692A" w:rsidRPr="0010022F" w:rsidRDefault="0071692A" w:rsidP="00E232F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28"/>
          <w:szCs w:val="28"/>
        </w:rPr>
        <w:t>____________________________________________________</w:t>
      </w:r>
      <w:r w:rsidRPr="006B45DB">
        <w:rPr>
          <w:b/>
          <w:bCs/>
          <w:sz w:val="32"/>
          <w:szCs w:val="32"/>
        </w:rPr>
        <w:t>проект</w:t>
      </w:r>
      <w:r>
        <w:rPr>
          <w:b/>
          <w:bCs/>
          <w:sz w:val="28"/>
          <w:szCs w:val="28"/>
        </w:rPr>
        <w:t>___________</w:t>
      </w:r>
    </w:p>
    <w:p w:rsidR="0071692A" w:rsidRPr="00054272" w:rsidRDefault="0071692A" w:rsidP="00E232F2">
      <w:pPr>
        <w:jc w:val="center"/>
        <w:rPr>
          <w:b/>
          <w:bCs/>
          <w:sz w:val="32"/>
          <w:szCs w:val="32"/>
          <w:u w:val="single"/>
        </w:rPr>
      </w:pPr>
    </w:p>
    <w:p w:rsidR="0071692A" w:rsidRDefault="0071692A" w:rsidP="00E232F2">
      <w:pPr>
        <w:jc w:val="center"/>
        <w:rPr>
          <w:b/>
          <w:bCs/>
          <w:sz w:val="32"/>
          <w:szCs w:val="32"/>
        </w:rPr>
      </w:pPr>
      <w:r w:rsidRPr="00054272">
        <w:rPr>
          <w:b/>
          <w:bCs/>
          <w:sz w:val="32"/>
          <w:szCs w:val="32"/>
        </w:rPr>
        <w:t>РЕШЕНИЕ</w:t>
      </w:r>
    </w:p>
    <w:p w:rsidR="0071692A" w:rsidRPr="00593BBB" w:rsidRDefault="0071692A" w:rsidP="00E232F2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Pr="00593BBB">
        <w:rPr>
          <w:sz w:val="28"/>
          <w:szCs w:val="28"/>
        </w:rPr>
        <w:t xml:space="preserve">т </w:t>
      </w:r>
      <w:r>
        <w:rPr>
          <w:sz w:val="28"/>
          <w:szCs w:val="28"/>
        </w:rPr>
        <w:t>«__» ________ 2014</w:t>
      </w:r>
      <w:r w:rsidRPr="00593BBB">
        <w:rPr>
          <w:sz w:val="28"/>
          <w:szCs w:val="28"/>
        </w:rPr>
        <w:t xml:space="preserve"> года                                                          </w:t>
      </w:r>
      <w:r>
        <w:rPr>
          <w:sz w:val="28"/>
          <w:szCs w:val="28"/>
        </w:rPr>
        <w:t xml:space="preserve">         </w:t>
      </w:r>
      <w:r w:rsidRPr="00593BBB">
        <w:rPr>
          <w:sz w:val="28"/>
          <w:szCs w:val="28"/>
        </w:rPr>
        <w:t xml:space="preserve">№ </w:t>
      </w:r>
      <w:r>
        <w:rPr>
          <w:sz w:val="28"/>
          <w:szCs w:val="28"/>
        </w:rPr>
        <w:t>_</w:t>
      </w:r>
    </w:p>
    <w:p w:rsidR="0071692A" w:rsidRDefault="0071692A" w:rsidP="00E232F2">
      <w:pPr>
        <w:jc w:val="center"/>
        <w:rPr>
          <w:sz w:val="28"/>
          <w:szCs w:val="28"/>
        </w:rPr>
      </w:pPr>
    </w:p>
    <w:p w:rsidR="0071692A" w:rsidRPr="00593BBB" w:rsidRDefault="0071692A" w:rsidP="00E232F2">
      <w:pPr>
        <w:jc w:val="center"/>
        <w:rPr>
          <w:sz w:val="28"/>
          <w:szCs w:val="28"/>
        </w:rPr>
      </w:pPr>
      <w:r w:rsidRPr="00593BBB">
        <w:rPr>
          <w:sz w:val="28"/>
          <w:szCs w:val="28"/>
        </w:rPr>
        <w:t>п. Липки</w:t>
      </w:r>
    </w:p>
    <w:p w:rsidR="0071692A" w:rsidRPr="00593BBB" w:rsidRDefault="0071692A" w:rsidP="00E232F2">
      <w:pPr>
        <w:rPr>
          <w:sz w:val="28"/>
          <w:szCs w:val="28"/>
        </w:rPr>
      </w:pPr>
    </w:p>
    <w:p w:rsidR="0071692A" w:rsidRPr="00593BBB" w:rsidRDefault="0071692A" w:rsidP="00E232F2">
      <w:pPr>
        <w:rPr>
          <w:sz w:val="28"/>
          <w:szCs w:val="28"/>
        </w:rPr>
      </w:pPr>
    </w:p>
    <w:p w:rsidR="0071692A" w:rsidRPr="0010022F" w:rsidRDefault="0071692A" w:rsidP="00E232F2">
      <w:pPr>
        <w:rPr>
          <w:b/>
          <w:bCs/>
          <w:sz w:val="28"/>
          <w:szCs w:val="28"/>
        </w:rPr>
      </w:pPr>
      <w:r w:rsidRPr="0010022F">
        <w:rPr>
          <w:b/>
          <w:bCs/>
          <w:sz w:val="28"/>
          <w:szCs w:val="28"/>
        </w:rPr>
        <w:t>О внесении изменений в решение Совета депутатов</w:t>
      </w:r>
    </w:p>
    <w:p w:rsidR="0071692A" w:rsidRPr="0010022F" w:rsidRDefault="0071692A" w:rsidP="00E232F2">
      <w:pPr>
        <w:rPr>
          <w:b/>
          <w:bCs/>
          <w:sz w:val="28"/>
          <w:szCs w:val="28"/>
        </w:rPr>
      </w:pPr>
      <w:r w:rsidRPr="0010022F">
        <w:rPr>
          <w:b/>
          <w:bCs/>
          <w:sz w:val="28"/>
          <w:szCs w:val="28"/>
        </w:rPr>
        <w:t>Липкинского сельского поселения Ромодановского</w:t>
      </w:r>
    </w:p>
    <w:p w:rsidR="0071692A" w:rsidRDefault="0071692A" w:rsidP="00E232F2">
      <w:pPr>
        <w:rPr>
          <w:b/>
          <w:bCs/>
          <w:sz w:val="28"/>
          <w:szCs w:val="28"/>
        </w:rPr>
      </w:pPr>
      <w:r w:rsidRPr="0010022F">
        <w:rPr>
          <w:b/>
          <w:bCs/>
          <w:sz w:val="28"/>
          <w:szCs w:val="28"/>
        </w:rPr>
        <w:t>муниципального района Республики Мордовия</w:t>
      </w:r>
      <w:r>
        <w:rPr>
          <w:b/>
          <w:bCs/>
          <w:sz w:val="28"/>
          <w:szCs w:val="28"/>
        </w:rPr>
        <w:t xml:space="preserve"> </w:t>
      </w:r>
    </w:p>
    <w:p w:rsidR="0071692A" w:rsidRDefault="0071692A" w:rsidP="00E232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от 27.12. 2013</w:t>
      </w:r>
      <w:r w:rsidRPr="0010022F">
        <w:rPr>
          <w:b/>
          <w:bCs/>
          <w:sz w:val="28"/>
          <w:szCs w:val="28"/>
        </w:rPr>
        <w:t xml:space="preserve"> года № 2</w:t>
      </w:r>
      <w:r>
        <w:rPr>
          <w:b/>
          <w:bCs/>
          <w:sz w:val="28"/>
          <w:szCs w:val="28"/>
        </w:rPr>
        <w:t xml:space="preserve"> </w:t>
      </w:r>
      <w:r w:rsidRPr="0010022F">
        <w:rPr>
          <w:b/>
          <w:bCs/>
          <w:sz w:val="28"/>
          <w:szCs w:val="28"/>
        </w:rPr>
        <w:t xml:space="preserve">«О бюджете Липкинского </w:t>
      </w:r>
    </w:p>
    <w:p w:rsidR="0071692A" w:rsidRDefault="0071692A" w:rsidP="00E232F2">
      <w:pPr>
        <w:rPr>
          <w:b/>
          <w:bCs/>
          <w:sz w:val="28"/>
          <w:szCs w:val="28"/>
        </w:rPr>
      </w:pPr>
      <w:r w:rsidRPr="0010022F">
        <w:rPr>
          <w:b/>
          <w:bCs/>
          <w:sz w:val="28"/>
          <w:szCs w:val="28"/>
        </w:rPr>
        <w:t xml:space="preserve">сельского поселения Ромодановского </w:t>
      </w:r>
    </w:p>
    <w:p w:rsidR="0071692A" w:rsidRDefault="0071692A" w:rsidP="00E232F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</w:t>
      </w:r>
      <w:r w:rsidRPr="0010022F">
        <w:rPr>
          <w:b/>
          <w:bCs/>
          <w:sz w:val="28"/>
          <w:szCs w:val="28"/>
        </w:rPr>
        <w:t>униципального района Республики Мо</w:t>
      </w:r>
      <w:r>
        <w:rPr>
          <w:b/>
          <w:bCs/>
          <w:sz w:val="28"/>
          <w:szCs w:val="28"/>
        </w:rPr>
        <w:t>рдовия на 2014</w:t>
      </w:r>
      <w:r w:rsidRPr="0010022F">
        <w:rPr>
          <w:b/>
          <w:bCs/>
          <w:sz w:val="28"/>
          <w:szCs w:val="28"/>
        </w:rPr>
        <w:t xml:space="preserve"> год» </w:t>
      </w:r>
    </w:p>
    <w:p w:rsidR="0071692A" w:rsidRDefault="0071692A" w:rsidP="00E232F2">
      <w:pPr>
        <w:rPr>
          <w:b/>
          <w:bCs/>
          <w:sz w:val="28"/>
          <w:szCs w:val="28"/>
        </w:rPr>
      </w:pPr>
    </w:p>
    <w:p w:rsidR="0071692A" w:rsidRPr="00593BBB" w:rsidRDefault="0071692A" w:rsidP="00E232F2">
      <w:pPr>
        <w:rPr>
          <w:sz w:val="28"/>
          <w:szCs w:val="28"/>
        </w:rPr>
      </w:pPr>
    </w:p>
    <w:p w:rsidR="0071692A" w:rsidRDefault="0071692A" w:rsidP="00E232F2">
      <w:pPr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593BBB">
        <w:rPr>
          <w:sz w:val="28"/>
          <w:szCs w:val="28"/>
        </w:rPr>
        <w:t>Совет депутатов Липкинского сельского поселения Ромодановского муниципального района Республики Мордовия</w:t>
      </w:r>
    </w:p>
    <w:p w:rsidR="0071692A" w:rsidRPr="00593BBB" w:rsidRDefault="0071692A" w:rsidP="00E232F2">
      <w:pPr>
        <w:rPr>
          <w:sz w:val="28"/>
          <w:szCs w:val="28"/>
        </w:rPr>
      </w:pPr>
    </w:p>
    <w:p w:rsidR="0071692A" w:rsidRPr="00593BBB" w:rsidRDefault="0071692A" w:rsidP="00E232F2">
      <w:pPr>
        <w:rPr>
          <w:sz w:val="28"/>
          <w:szCs w:val="28"/>
        </w:rPr>
      </w:pPr>
      <w:r w:rsidRPr="00593BBB">
        <w:rPr>
          <w:sz w:val="28"/>
          <w:szCs w:val="28"/>
        </w:rPr>
        <w:t xml:space="preserve">                                                    </w:t>
      </w:r>
      <w:r w:rsidRPr="00F01A71">
        <w:rPr>
          <w:b/>
          <w:bCs/>
          <w:sz w:val="28"/>
          <w:szCs w:val="28"/>
        </w:rPr>
        <w:t xml:space="preserve"> РЕШИЛ</w:t>
      </w:r>
      <w:r w:rsidRPr="00593BBB">
        <w:rPr>
          <w:sz w:val="28"/>
          <w:szCs w:val="28"/>
        </w:rPr>
        <w:t>:</w:t>
      </w:r>
    </w:p>
    <w:p w:rsidR="0071692A" w:rsidRPr="00593BBB" w:rsidRDefault="0071692A" w:rsidP="00E232F2">
      <w:pPr>
        <w:rPr>
          <w:sz w:val="28"/>
          <w:szCs w:val="28"/>
        </w:rPr>
      </w:pPr>
      <w:r w:rsidRPr="00593BBB">
        <w:rPr>
          <w:sz w:val="28"/>
          <w:szCs w:val="28"/>
        </w:rPr>
        <w:t>Внести в решение Совета депутатов Липкинского сельского поселения Ромодановского муниципального  района Республики Мордовия «О бюджете Липкинского сельского поселения Ромодановского муниципального ра</w:t>
      </w:r>
      <w:r>
        <w:rPr>
          <w:sz w:val="28"/>
          <w:szCs w:val="28"/>
        </w:rPr>
        <w:t>йона Республики Мордовия на 2014 год» от  27.12.2013 г. № 2</w:t>
      </w:r>
      <w:r w:rsidRPr="00593BBB">
        <w:rPr>
          <w:sz w:val="28"/>
          <w:szCs w:val="28"/>
        </w:rPr>
        <w:t xml:space="preserve"> </w:t>
      </w:r>
      <w:r>
        <w:rPr>
          <w:sz w:val="28"/>
          <w:szCs w:val="28"/>
        </w:rPr>
        <w:t>следующие изменения</w:t>
      </w:r>
      <w:r w:rsidRPr="00593BBB">
        <w:rPr>
          <w:sz w:val="28"/>
          <w:szCs w:val="28"/>
        </w:rPr>
        <w:t>:</w:t>
      </w:r>
    </w:p>
    <w:p w:rsidR="0071692A" w:rsidRPr="00593BBB" w:rsidRDefault="0071692A" w:rsidP="00E232F2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Статью</w:t>
      </w:r>
      <w:r w:rsidRPr="00593BBB">
        <w:rPr>
          <w:sz w:val="28"/>
          <w:szCs w:val="28"/>
        </w:rPr>
        <w:t xml:space="preserve"> 1 изложить в следующей редакции:</w:t>
      </w:r>
    </w:p>
    <w:p w:rsidR="0071692A" w:rsidRPr="00593BBB" w:rsidRDefault="0071692A" w:rsidP="00E232F2">
      <w:pPr>
        <w:ind w:left="360"/>
        <w:rPr>
          <w:sz w:val="28"/>
          <w:szCs w:val="28"/>
        </w:rPr>
      </w:pPr>
      <w:r w:rsidRPr="00593BBB">
        <w:rPr>
          <w:sz w:val="28"/>
          <w:szCs w:val="28"/>
        </w:rPr>
        <w:t>Статья 1. Основные характеристики бюджета Липкинского сельского поселения.</w:t>
      </w:r>
    </w:p>
    <w:p w:rsidR="0071692A" w:rsidRDefault="0071692A" w:rsidP="00E232F2">
      <w:pPr>
        <w:ind w:left="360"/>
        <w:rPr>
          <w:sz w:val="28"/>
          <w:szCs w:val="28"/>
        </w:rPr>
      </w:pPr>
      <w:r w:rsidRPr="00593BBB">
        <w:rPr>
          <w:sz w:val="28"/>
          <w:szCs w:val="28"/>
        </w:rPr>
        <w:t>Утвердить бюджет Липкинс</w:t>
      </w:r>
      <w:r>
        <w:rPr>
          <w:sz w:val="28"/>
          <w:szCs w:val="28"/>
        </w:rPr>
        <w:t>кого сельского поселения на 2014 год</w:t>
      </w:r>
    </w:p>
    <w:p w:rsidR="0071692A" w:rsidRPr="00593BBB" w:rsidRDefault="0071692A" w:rsidP="00E232F2">
      <w:pPr>
        <w:ind w:left="360"/>
        <w:rPr>
          <w:sz w:val="28"/>
          <w:szCs w:val="28"/>
        </w:rPr>
      </w:pPr>
      <w:r>
        <w:rPr>
          <w:sz w:val="28"/>
          <w:szCs w:val="28"/>
        </w:rPr>
        <w:t>по доходам  190</w:t>
      </w:r>
      <w:r w:rsidRPr="00716E05">
        <w:rPr>
          <w:sz w:val="28"/>
          <w:szCs w:val="28"/>
        </w:rPr>
        <w:t>7,</w:t>
      </w:r>
      <w:r>
        <w:rPr>
          <w:sz w:val="28"/>
          <w:szCs w:val="28"/>
        </w:rPr>
        <w:t xml:space="preserve">2 </w:t>
      </w:r>
      <w:r w:rsidRPr="00593BBB">
        <w:rPr>
          <w:sz w:val="28"/>
          <w:szCs w:val="28"/>
        </w:rPr>
        <w:t xml:space="preserve"> ты</w:t>
      </w:r>
      <w:r>
        <w:rPr>
          <w:sz w:val="28"/>
          <w:szCs w:val="28"/>
        </w:rPr>
        <w:t>с. рублей и расходам в сумме 190</w:t>
      </w:r>
      <w:r w:rsidRPr="00716E05">
        <w:rPr>
          <w:sz w:val="28"/>
          <w:szCs w:val="28"/>
        </w:rPr>
        <w:t>7,</w:t>
      </w:r>
      <w:r>
        <w:rPr>
          <w:sz w:val="28"/>
          <w:szCs w:val="28"/>
        </w:rPr>
        <w:t>2</w:t>
      </w:r>
      <w:r w:rsidRPr="00593BBB">
        <w:rPr>
          <w:sz w:val="28"/>
          <w:szCs w:val="28"/>
        </w:rPr>
        <w:t xml:space="preserve"> тыс. рублей.</w:t>
      </w:r>
    </w:p>
    <w:p w:rsidR="0071692A" w:rsidRPr="00593BBB" w:rsidRDefault="0071692A" w:rsidP="00E232F2">
      <w:pPr>
        <w:ind w:left="360"/>
        <w:rPr>
          <w:sz w:val="28"/>
          <w:szCs w:val="28"/>
        </w:rPr>
      </w:pPr>
    </w:p>
    <w:p w:rsidR="0071692A" w:rsidRPr="00593BBB" w:rsidRDefault="0071692A" w:rsidP="00E232F2">
      <w:pPr>
        <w:ind w:left="360"/>
        <w:rPr>
          <w:sz w:val="28"/>
          <w:szCs w:val="28"/>
        </w:rPr>
      </w:pPr>
      <w:r>
        <w:rPr>
          <w:sz w:val="28"/>
          <w:szCs w:val="28"/>
        </w:rPr>
        <w:t>Приложения</w:t>
      </w:r>
      <w:r w:rsidRPr="00593BBB">
        <w:rPr>
          <w:sz w:val="28"/>
          <w:szCs w:val="28"/>
        </w:rPr>
        <w:t xml:space="preserve"> № 3,4,5 к решению «О бюджете Липкинского сельского поселения Ромодановского муниципального ра</w:t>
      </w:r>
      <w:r>
        <w:rPr>
          <w:sz w:val="28"/>
          <w:szCs w:val="28"/>
        </w:rPr>
        <w:t>йона Республики Мордовия на 2014</w:t>
      </w:r>
      <w:r w:rsidRPr="00593BBB">
        <w:rPr>
          <w:sz w:val="28"/>
          <w:szCs w:val="28"/>
        </w:rPr>
        <w:t xml:space="preserve"> год» изложить в следующей редакции:</w:t>
      </w:r>
    </w:p>
    <w:p w:rsidR="0071692A" w:rsidRDefault="0071692A" w:rsidP="00E232F2">
      <w:pPr>
        <w:ind w:left="360"/>
        <w:rPr>
          <w:sz w:val="28"/>
          <w:szCs w:val="28"/>
        </w:rPr>
      </w:pPr>
      <w:r w:rsidRPr="00593BBB">
        <w:rPr>
          <w:sz w:val="28"/>
          <w:szCs w:val="28"/>
        </w:rPr>
        <w:t xml:space="preserve">                      (приложения прил</w:t>
      </w:r>
      <w:r>
        <w:rPr>
          <w:sz w:val="28"/>
          <w:szCs w:val="28"/>
        </w:rPr>
        <w:t>а</w:t>
      </w:r>
      <w:r w:rsidRPr="00593BBB">
        <w:rPr>
          <w:sz w:val="28"/>
          <w:szCs w:val="28"/>
        </w:rPr>
        <w:t>гаются)</w:t>
      </w:r>
      <w:r>
        <w:rPr>
          <w:sz w:val="28"/>
          <w:szCs w:val="28"/>
        </w:rPr>
        <w:t>.</w:t>
      </w:r>
    </w:p>
    <w:p w:rsidR="0071692A" w:rsidRDefault="0071692A" w:rsidP="00E232F2">
      <w:pPr>
        <w:ind w:left="360"/>
        <w:rPr>
          <w:sz w:val="28"/>
          <w:szCs w:val="28"/>
        </w:rPr>
      </w:pPr>
    </w:p>
    <w:p w:rsidR="0071692A" w:rsidRDefault="0071692A" w:rsidP="00E232F2">
      <w:pPr>
        <w:ind w:left="360"/>
        <w:rPr>
          <w:sz w:val="28"/>
          <w:szCs w:val="28"/>
        </w:rPr>
      </w:pPr>
    </w:p>
    <w:p w:rsidR="0071692A" w:rsidRDefault="0071692A" w:rsidP="00E232F2">
      <w:pPr>
        <w:ind w:left="36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Глава</w:t>
      </w:r>
      <w:r w:rsidRPr="0010022F">
        <w:rPr>
          <w:b/>
          <w:bCs/>
          <w:sz w:val="28"/>
          <w:szCs w:val="28"/>
        </w:rPr>
        <w:t xml:space="preserve"> Липкинского</w:t>
      </w:r>
    </w:p>
    <w:p w:rsidR="0071692A" w:rsidRDefault="0071692A" w:rsidP="00E232F2">
      <w:pPr>
        <w:ind w:left="360"/>
        <w:rPr>
          <w:sz w:val="32"/>
          <w:szCs w:val="32"/>
        </w:rPr>
      </w:pPr>
      <w:r w:rsidRPr="0010022F">
        <w:rPr>
          <w:b/>
          <w:bCs/>
          <w:sz w:val="28"/>
          <w:szCs w:val="28"/>
        </w:rPr>
        <w:t xml:space="preserve">сельского </w:t>
      </w:r>
      <w:r>
        <w:rPr>
          <w:b/>
          <w:bCs/>
          <w:sz w:val="28"/>
          <w:szCs w:val="28"/>
        </w:rPr>
        <w:t>п</w:t>
      </w:r>
      <w:r w:rsidRPr="0010022F">
        <w:rPr>
          <w:b/>
          <w:bCs/>
          <w:sz w:val="28"/>
          <w:szCs w:val="28"/>
        </w:rPr>
        <w:t>оселения</w:t>
      </w:r>
      <w:r>
        <w:rPr>
          <w:b/>
          <w:bCs/>
          <w:sz w:val="28"/>
          <w:szCs w:val="28"/>
        </w:rPr>
        <w:t xml:space="preserve"> </w:t>
      </w:r>
      <w:r w:rsidRPr="0010022F">
        <w:rPr>
          <w:b/>
          <w:bCs/>
          <w:sz w:val="28"/>
          <w:szCs w:val="28"/>
        </w:rPr>
        <w:t xml:space="preserve">                  </w:t>
      </w:r>
      <w:r>
        <w:rPr>
          <w:b/>
          <w:bCs/>
          <w:sz w:val="28"/>
          <w:szCs w:val="28"/>
        </w:rPr>
        <w:t xml:space="preserve">                           Л.П</w:t>
      </w:r>
      <w:r w:rsidRPr="0010022F">
        <w:rPr>
          <w:b/>
          <w:bCs/>
          <w:sz w:val="28"/>
          <w:szCs w:val="28"/>
        </w:rPr>
        <w:t xml:space="preserve">. </w:t>
      </w:r>
      <w:r>
        <w:rPr>
          <w:b/>
          <w:bCs/>
          <w:sz w:val="28"/>
          <w:szCs w:val="28"/>
        </w:rPr>
        <w:t>Новик</w:t>
      </w:r>
      <w:r w:rsidRPr="0010022F">
        <w:rPr>
          <w:b/>
          <w:bCs/>
          <w:sz w:val="28"/>
          <w:szCs w:val="28"/>
        </w:rPr>
        <w:t>ов</w:t>
      </w:r>
      <w:r>
        <w:rPr>
          <w:b/>
          <w:bCs/>
          <w:sz w:val="28"/>
          <w:szCs w:val="28"/>
        </w:rPr>
        <w:t>а</w:t>
      </w: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  <w:r w:rsidRPr="00CD383A">
        <w:rPr>
          <w:b/>
          <w:bCs/>
          <w:spacing w:val="-2"/>
        </w:rPr>
        <w:t xml:space="preserve">Приложение № </w:t>
      </w:r>
      <w:r>
        <w:rPr>
          <w:b/>
          <w:bCs/>
          <w:spacing w:val="-2"/>
        </w:rPr>
        <w:t>3</w:t>
      </w:r>
      <w:r w:rsidRPr="00CD383A">
        <w:rPr>
          <w:b/>
          <w:bCs/>
          <w:spacing w:val="-2"/>
        </w:rPr>
        <w:t xml:space="preserve"> 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1"/>
        </w:rPr>
      </w:pPr>
      <w:r w:rsidRPr="00CD383A">
        <w:rPr>
          <w:b/>
          <w:bCs/>
          <w:spacing w:val="-1"/>
        </w:rPr>
        <w:t xml:space="preserve">к решению Совета депутатов 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1"/>
        </w:rPr>
      </w:pPr>
      <w:r w:rsidRPr="00CD383A">
        <w:rPr>
          <w:b/>
          <w:bCs/>
          <w:spacing w:val="-1"/>
        </w:rPr>
        <w:t>Липкинского сельского поселения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1"/>
        </w:rPr>
      </w:pPr>
      <w:r w:rsidRPr="00CD383A">
        <w:rPr>
          <w:b/>
          <w:bCs/>
          <w:spacing w:val="-1"/>
        </w:rPr>
        <w:t>Ромодановского муниципального района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3"/>
        </w:rPr>
      </w:pPr>
      <w:r w:rsidRPr="00CD383A">
        <w:rPr>
          <w:b/>
          <w:bCs/>
          <w:spacing w:val="-1"/>
        </w:rPr>
        <w:t xml:space="preserve">Республики Мордовия </w:t>
      </w:r>
      <w:r w:rsidRPr="00CD383A">
        <w:rPr>
          <w:b/>
          <w:bCs/>
          <w:spacing w:val="3"/>
        </w:rPr>
        <w:t xml:space="preserve"> 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</w:pPr>
      <w:r w:rsidRPr="00CD383A">
        <w:rPr>
          <w:b/>
          <w:bCs/>
        </w:rPr>
        <w:t xml:space="preserve">от </w:t>
      </w:r>
      <w:r>
        <w:rPr>
          <w:b/>
          <w:bCs/>
        </w:rPr>
        <w:t>_._</w:t>
      </w:r>
      <w:r w:rsidRPr="00CD383A">
        <w:rPr>
          <w:b/>
          <w:bCs/>
        </w:rPr>
        <w:t>.201</w:t>
      </w:r>
      <w:r>
        <w:rPr>
          <w:b/>
          <w:bCs/>
        </w:rPr>
        <w:t>4</w:t>
      </w:r>
      <w:r w:rsidRPr="00CD383A">
        <w:rPr>
          <w:b/>
          <w:bCs/>
        </w:rPr>
        <w:t>г.  №</w:t>
      </w:r>
      <w:r>
        <w:rPr>
          <w:b/>
          <w:bCs/>
        </w:rPr>
        <w:t>_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1"/>
        </w:rPr>
      </w:pP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1"/>
        </w:rPr>
      </w:pPr>
      <w:r w:rsidRPr="00CD383A">
        <w:rPr>
          <w:b/>
          <w:bCs/>
          <w:spacing w:val="-1"/>
        </w:rPr>
        <w:t>Объем поступлений доходов бюджета Липкинского сельского поселения</w:t>
      </w:r>
    </w:p>
    <w:p w:rsidR="0071692A" w:rsidRPr="00CD383A" w:rsidRDefault="0071692A" w:rsidP="003730CC">
      <w:pPr>
        <w:widowControl w:val="0"/>
        <w:shd w:val="clear" w:color="auto" w:fill="FFFFFF"/>
        <w:autoSpaceDE w:val="0"/>
        <w:autoSpaceDN w:val="0"/>
        <w:adjustRightInd w:val="0"/>
        <w:jc w:val="center"/>
      </w:pPr>
      <w:r w:rsidRPr="00CD383A">
        <w:rPr>
          <w:b/>
          <w:bCs/>
          <w:spacing w:val="-1"/>
        </w:rPr>
        <w:t xml:space="preserve">по </w:t>
      </w:r>
      <w:r w:rsidRPr="00CD383A">
        <w:rPr>
          <w:b/>
          <w:bCs/>
        </w:rPr>
        <w:t>основным источникам на 2014 год</w:t>
      </w:r>
      <w:r w:rsidRPr="00CD383A">
        <w:rPr>
          <w:spacing w:val="-6"/>
        </w:rPr>
        <w:t xml:space="preserve">                                                                                                                                                 </w:t>
      </w:r>
      <w:r>
        <w:rPr>
          <w:spacing w:val="-6"/>
        </w:rPr>
        <w:t xml:space="preserve">     </w:t>
      </w:r>
      <w:r w:rsidRPr="00CD383A">
        <w:rPr>
          <w:spacing w:val="-6"/>
        </w:rPr>
        <w:t xml:space="preserve">   </w:t>
      </w:r>
      <w:r>
        <w:rPr>
          <w:spacing w:val="-6"/>
        </w:rPr>
        <w:t>(</w:t>
      </w:r>
      <w:r w:rsidRPr="00CD383A">
        <w:rPr>
          <w:spacing w:val="-6"/>
        </w:rPr>
        <w:t xml:space="preserve">тыс. руб.)                                             </w:t>
      </w:r>
    </w:p>
    <w:p w:rsidR="0071692A" w:rsidRPr="00CD383A" w:rsidRDefault="0071692A" w:rsidP="00BD618A">
      <w:pPr>
        <w:widowControl w:val="0"/>
        <w:autoSpaceDE w:val="0"/>
        <w:autoSpaceDN w:val="0"/>
        <w:adjustRightInd w:val="0"/>
        <w:spacing w:after="5" w:line="1" w:lineRule="exact"/>
      </w:pPr>
    </w:p>
    <w:tbl>
      <w:tblPr>
        <w:tblW w:w="9940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2553"/>
        <w:gridCol w:w="6096"/>
        <w:gridCol w:w="1291"/>
      </w:tblGrid>
      <w:tr w:rsidR="0071692A" w:rsidRPr="00CD383A">
        <w:trPr>
          <w:cantSplit/>
          <w:trHeight w:hRule="exact" w:val="899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Код бюджетной классификации доходов бюджета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Наименование доходов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Сумма</w:t>
            </w:r>
          </w:p>
        </w:tc>
      </w:tr>
      <w:tr w:rsidR="0071692A" w:rsidRPr="00CD383A">
        <w:trPr>
          <w:cantSplit/>
          <w:trHeight w:hRule="exact" w:val="317"/>
          <w:tblHeader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</w:t>
            </w:r>
          </w:p>
        </w:tc>
      </w:tr>
      <w:tr w:rsidR="0071692A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0 00 00000 00 0000 000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 доходов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1907,2</w:t>
            </w:r>
          </w:p>
        </w:tc>
      </w:tr>
      <w:tr w:rsidR="0071692A" w:rsidRPr="00CD383A">
        <w:trPr>
          <w:trHeight w:hRule="exact" w:val="35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1 00 00000 00 0000 000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596,1</w:t>
            </w:r>
          </w:p>
        </w:tc>
      </w:tr>
      <w:tr w:rsidR="0071692A" w:rsidRPr="00CD383A">
        <w:trPr>
          <w:trHeight w:hRule="exact" w:val="31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1 01 00000 00 0000 000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прибыль, доходы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45,6</w:t>
            </w:r>
          </w:p>
        </w:tc>
      </w:tr>
      <w:tr w:rsidR="0071692A" w:rsidRPr="00CD383A">
        <w:trPr>
          <w:trHeight w:hRule="exact" w:val="32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1 01 02000 01 0000 110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доходы физических лиц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45,6</w:t>
            </w:r>
          </w:p>
        </w:tc>
      </w:tr>
      <w:tr w:rsidR="0071692A" w:rsidRPr="00CD383A">
        <w:trPr>
          <w:trHeight w:hRule="exact" w:val="83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1 01 02020 01 0000 110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4"/>
            </w:pPr>
            <w:r w:rsidRPr="00CD383A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rPr>
                <w:sz w:val="20"/>
                <w:szCs w:val="20"/>
              </w:rPr>
              <w:t>45,6</w:t>
            </w:r>
          </w:p>
        </w:tc>
      </w:tr>
      <w:tr w:rsidR="0071692A" w:rsidRPr="00CD383A">
        <w:trPr>
          <w:trHeight w:hRule="exact" w:val="13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1 01 02021 01 0000 110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  <w:r w:rsidRPr="00CD383A">
              <w:t>Налог на доходы физических лиц с доходов , облагаемых по налоговой ставке, установленной пунктом 1 статьи 224 Налогового кодекса Российской Федерации , за исключением доходов , полученных физическими лицами , зарегистрированными в качестве индивидуальных</w:t>
            </w: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17"/>
            </w:pP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rPr>
                <w:sz w:val="20"/>
                <w:szCs w:val="20"/>
              </w:rPr>
              <w:t>45,6</w:t>
            </w:r>
          </w:p>
        </w:tc>
      </w:tr>
      <w:tr w:rsidR="0071692A" w:rsidRPr="00CD383A">
        <w:trPr>
          <w:trHeight w:hRule="exact" w:val="580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noProof/>
              </w:rPr>
            </w:pPr>
            <w:r w:rsidRPr="00CD383A">
              <w:rPr>
                <w:b/>
                <w:bCs/>
              </w:rPr>
              <w:t xml:space="preserve"> 1 03 00000 00 0000 000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товары (работы, услуги), реализуемые на территории Российской Федерации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349,1</w:t>
            </w:r>
          </w:p>
        </w:tc>
      </w:tr>
      <w:tr w:rsidR="0071692A" w:rsidRPr="00CD383A">
        <w:trPr>
          <w:trHeight w:hRule="exact" w:val="912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CD383A">
              <w:t>1 03 02230 01 0000 110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дизельное топливо, зачисляемые в консолидированные бюджеты субъектов Российской Федерации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1211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1 03 02240 01 0000 110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моторные масла для дизельных и (или) карбюраторных (инжекторных) двигателей, зачисляемые в консолидированные бюджеты субъектов Российской Федерации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1129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1 03 02250 01 0000 110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Доходы от уплаты акцизов на автомобильный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349,1</w:t>
            </w:r>
          </w:p>
        </w:tc>
      </w:tr>
      <w:tr w:rsidR="0071692A" w:rsidRPr="00CD383A">
        <w:trPr>
          <w:trHeight w:hRule="exact" w:val="1131"/>
        </w:trPr>
        <w:tc>
          <w:tcPr>
            <w:tcW w:w="255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both"/>
            </w:pPr>
            <w:r w:rsidRPr="00CD383A">
              <w:t>1 03 02260 01 0000 110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Доходы от уплаты акцизов на прямогонный бензин, производимый на территории Российской Федерации, зачисляемые в консолидированные бюджеты субъектов Российской Федерации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1 05 00000 00 0000 000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  <w:tr w:rsidR="0071692A" w:rsidRPr="00CD383A">
        <w:trPr>
          <w:trHeight w:hRule="exact" w:val="36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1 05 03000 01 0000 110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Единый сельскохозяйственный налог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28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1 06 00000 00 0000 000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Налоги на имущество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167,4</w:t>
            </w:r>
          </w:p>
        </w:tc>
      </w:tr>
      <w:tr w:rsidR="0071692A" w:rsidRPr="00CD383A">
        <w:trPr>
          <w:trHeight w:hRule="exact" w:val="27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1 06 01000 00 0000 110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Налог на имущество физических лиц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7,7</w:t>
            </w:r>
          </w:p>
        </w:tc>
      </w:tr>
      <w:tr w:rsidR="0071692A" w:rsidRPr="00CD383A">
        <w:trPr>
          <w:trHeight w:hRule="exact" w:val="84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1 06 01030 10 0000 110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2"/>
            </w:pPr>
            <w:r w:rsidRPr="00CD383A">
              <w:t>Налог на имущество физических лиц, взимаемый по ставкам, применяемым к объектам налогообложения расположенным в границах поселений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7,7</w:t>
            </w:r>
          </w:p>
        </w:tc>
      </w:tr>
      <w:tr w:rsidR="0071692A" w:rsidRPr="00CD383A">
        <w:trPr>
          <w:trHeight w:hRule="exact" w:val="28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1 06 06000 00 0000 110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Земельный налог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159,7</w:t>
            </w:r>
          </w:p>
        </w:tc>
      </w:tr>
      <w:tr w:rsidR="0071692A" w:rsidRPr="00CD383A">
        <w:trPr>
          <w:trHeight w:hRule="exact" w:val="141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1 06 06013 10 0000 110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1" w:lineRule="exact"/>
              <w:ind w:right="5"/>
            </w:pPr>
            <w:r w:rsidRPr="00CD383A"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29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167,4</w:t>
            </w:r>
          </w:p>
        </w:tc>
      </w:tr>
      <w:tr w:rsidR="0071692A" w:rsidRPr="00CD383A">
        <w:trPr>
          <w:trHeight w:hRule="exact" w:val="1419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1 06 06023 10 0000 110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ind w:right="5"/>
            </w:pPr>
            <w:r w:rsidRPr="00CD383A"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61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1 11 00000 00 0000 000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34,0</w:t>
            </w:r>
          </w:p>
        </w:tc>
      </w:tr>
      <w:tr w:rsidR="0071692A" w:rsidRPr="00CD383A">
        <w:trPr>
          <w:trHeight w:hRule="exact" w:val="170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1 11 05010 10 0000 120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 л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34,0</w:t>
            </w:r>
          </w:p>
        </w:tc>
      </w:tr>
      <w:tr w:rsidR="0071692A" w:rsidRPr="00CD383A">
        <w:trPr>
          <w:trHeight w:hRule="exact" w:val="92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11302995100000130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</w:pPr>
            <w:r w:rsidRPr="00CD383A">
              <w:t>Прочие доходы от оказания платных услуг получателями средств бюджетов поселений и компенсации затрат бюджетов поселений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92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8F640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8F6400">
              <w:rPr>
                <w:b/>
                <w:bCs/>
              </w:rPr>
              <w:t>01030000000000710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8F640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74" w:lineRule="exact"/>
              <w:rPr>
                <w:b/>
                <w:bCs/>
              </w:rPr>
            </w:pPr>
            <w:r w:rsidRPr="008F6400">
              <w:rPr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8F640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8F6400">
              <w:rPr>
                <w:b/>
                <w:bCs/>
              </w:rPr>
              <w:t>200,0</w:t>
            </w:r>
          </w:p>
        </w:tc>
      </w:tr>
      <w:tr w:rsidR="0071692A" w:rsidRPr="00CD383A">
        <w:trPr>
          <w:trHeight w:hRule="exact" w:val="428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2 00 00000 00 0000 000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Безвозмездные поступления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1111,1</w:t>
            </w:r>
          </w:p>
        </w:tc>
      </w:tr>
      <w:tr w:rsidR="0071692A" w:rsidRPr="00CD383A">
        <w:trPr>
          <w:trHeight w:hRule="exact" w:val="61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2 02 00000 00 0000 000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442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2 02 01001 00 0000 151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 на выравнивание бюджетной  обеспеченности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535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2 02 01001 10 0000 151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Дотации бюджетам поселений на выравнивание бюджетной  обеспеченности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54,6</w:t>
            </w:r>
          </w:p>
        </w:tc>
      </w:tr>
      <w:tr w:rsidR="0071692A" w:rsidRPr="00CD383A">
        <w:trPr>
          <w:trHeight w:hRule="exact" w:val="92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2 02 03015 10 0000 151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50,3</w:t>
            </w:r>
          </w:p>
        </w:tc>
      </w:tr>
      <w:tr w:rsidR="0071692A" w:rsidRPr="00CD383A">
        <w:trPr>
          <w:trHeight w:hRule="exact" w:val="803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snapToGrid w:val="0"/>
              </w:rPr>
            </w:pPr>
            <w:r w:rsidRPr="00CD383A">
              <w:rPr>
                <w:snapToGrid w:val="0"/>
              </w:rPr>
              <w:t>2 02 03024 10 0000 151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keepNext/>
              <w:widowControl w:val="0"/>
              <w:autoSpaceDE w:val="0"/>
              <w:autoSpaceDN w:val="0"/>
              <w:adjustRightInd w:val="0"/>
              <w:jc w:val="both"/>
              <w:outlineLvl w:val="3"/>
              <w:rPr>
                <w:color w:val="000000"/>
              </w:rPr>
            </w:pPr>
            <w:r w:rsidRPr="00CD383A">
              <w:rPr>
                <w:color w:val="00000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</w:tr>
      <w:tr w:rsidR="0071692A" w:rsidRPr="00CD383A">
        <w:trPr>
          <w:trHeight w:hRule="exact" w:val="1947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2 02 04999 10 0000 151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>от розничной реализации на их территории алкогольной продукции с объемной долей этилового спирта свыше 25 процентов, произведенной на территории Республики Мордовия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51,1</w:t>
            </w:r>
          </w:p>
        </w:tc>
      </w:tr>
      <w:tr w:rsidR="0071692A" w:rsidRPr="00CD383A">
        <w:trPr>
          <w:trHeight w:hRule="exact" w:val="1556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2 02 04999 10 0000 151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 xml:space="preserve">Прочие межбюджетные трансферты, передаваемые бюджетам поселений </w:t>
            </w:r>
            <w:r w:rsidRPr="00CD383A">
              <w:rPr>
                <w:color w:val="000000"/>
              </w:rPr>
              <w:t>для софинансирования расходных обязательств по представлению поселениям субсидий, выплачиваемых в зависимости</w:t>
            </w:r>
            <w:r w:rsidRPr="00CD383A">
              <w:rPr>
                <w:color w:val="000000"/>
                <w:sz w:val="20"/>
                <w:szCs w:val="20"/>
              </w:rPr>
              <w:t xml:space="preserve"> </w:t>
            </w:r>
            <w:r w:rsidRPr="00CD383A">
              <w:rPr>
                <w:color w:val="000000"/>
              </w:rPr>
              <w:t xml:space="preserve">от выполнения социально-экономических показателей </w:t>
            </w: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955</w:t>
            </w:r>
          </w:p>
        </w:tc>
      </w:tr>
      <w:tr w:rsidR="0071692A" w:rsidRPr="00CD383A">
        <w:trPr>
          <w:trHeight w:hRule="exact" w:val="634"/>
        </w:trPr>
        <w:tc>
          <w:tcPr>
            <w:tcW w:w="255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both"/>
              <w:rPr>
                <w:noProof/>
              </w:rPr>
            </w:pPr>
            <w:r w:rsidRPr="00CD383A">
              <w:rPr>
                <w:noProof/>
              </w:rPr>
              <w:t xml:space="preserve"> 2 02 04999 10 0000 151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Прочие межбюджетные трансферты, передаваемые бюджетам поселений</w:t>
            </w: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2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     </w:t>
            </w:r>
          </w:p>
        </w:tc>
      </w:tr>
    </w:tbl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  <w:r w:rsidRPr="00CD383A">
        <w:rPr>
          <w:b/>
          <w:bCs/>
          <w:spacing w:val="-2"/>
        </w:rPr>
        <w:t xml:space="preserve">Приложение № 4 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1"/>
        </w:rPr>
      </w:pPr>
      <w:r w:rsidRPr="00CD383A">
        <w:rPr>
          <w:b/>
          <w:bCs/>
          <w:spacing w:val="-1"/>
        </w:rPr>
        <w:t xml:space="preserve">к решению Совета депутатов 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3"/>
        </w:rPr>
      </w:pPr>
      <w:r w:rsidRPr="00CD383A">
        <w:rPr>
          <w:b/>
          <w:bCs/>
          <w:spacing w:val="-1"/>
        </w:rPr>
        <w:t xml:space="preserve">Липкинского сельского поселения 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</w:rPr>
      </w:pPr>
      <w:r w:rsidRPr="00CD383A">
        <w:rPr>
          <w:b/>
          <w:bCs/>
        </w:rPr>
        <w:t>Ромодановского муниципального района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</w:rPr>
      </w:pPr>
      <w:r w:rsidRPr="00CD383A">
        <w:rPr>
          <w:b/>
          <w:bCs/>
        </w:rPr>
        <w:t xml:space="preserve">Республики Мордовия  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</w:rPr>
      </w:pPr>
      <w:r>
        <w:rPr>
          <w:b/>
          <w:bCs/>
        </w:rPr>
        <w:t>от _._.2014г.  №_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</w:rPr>
      </w:pP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spacing w:before="516" w:line="250" w:lineRule="exact"/>
        <w:jc w:val="center"/>
        <w:rPr>
          <w:rFonts w:ascii="Arial" w:hAnsi="Arial" w:cs="Arial"/>
          <w:b/>
          <w:bCs/>
          <w:spacing w:val="-3"/>
        </w:rPr>
      </w:pPr>
      <w:r w:rsidRPr="00CD383A">
        <w:rPr>
          <w:rFonts w:ascii="Arial" w:hAnsi="Arial" w:cs="Arial"/>
          <w:b/>
          <w:bCs/>
          <w:spacing w:val="-3"/>
        </w:rPr>
        <w:t xml:space="preserve">РАСПРЕДЕЛЕНИЕ БЮДЖЕТНЫХ АССИГНОВАНИЙ  БЮДЖЕТА 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spacing w:line="250" w:lineRule="exact"/>
        <w:jc w:val="center"/>
      </w:pPr>
      <w:r w:rsidRPr="00CD383A">
        <w:rPr>
          <w:rFonts w:ascii="Arial" w:hAnsi="Arial" w:cs="Arial"/>
          <w:b/>
          <w:bCs/>
          <w:spacing w:val="-3"/>
        </w:rPr>
        <w:t xml:space="preserve"> ЛИПКИНСКОГО СЕЛЬСКОГО ПОСЕЛЕНИЯ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spacing w:line="250" w:lineRule="exact"/>
        <w:jc w:val="center"/>
        <w:rPr>
          <w:rFonts w:ascii="Arial" w:hAnsi="Arial" w:cs="Arial"/>
          <w:b/>
          <w:bCs/>
          <w:spacing w:val="-4"/>
        </w:rPr>
      </w:pPr>
      <w:r w:rsidRPr="00CD383A">
        <w:rPr>
          <w:rFonts w:ascii="Arial" w:hAnsi="Arial" w:cs="Arial"/>
          <w:b/>
          <w:bCs/>
          <w:spacing w:val="-4"/>
        </w:rPr>
        <w:t>РОМОДАНОВСКОГО МУНИЦИПАЛЬНОГО РАЙОНА РЕСПУБЛИКИ МОРДОВИЯ ПО РАЗДЕЛАМ, ПОДРАЗДЕЛАМ, ЦЕЛЕВЫМ СТАТЬЯМ (ГОСУДАРСТВЕННЫМ ПРОГРАММАМ И</w:t>
      </w:r>
      <w:r>
        <w:rPr>
          <w:rFonts w:ascii="Arial" w:hAnsi="Arial" w:cs="Arial"/>
          <w:b/>
          <w:bCs/>
          <w:spacing w:val="-4"/>
        </w:rPr>
        <w:t xml:space="preserve"> НЕПРОГРАММНЫМ НАПРАВЛЕНИЯМ ДЕЯТ</w:t>
      </w:r>
      <w:r w:rsidRPr="00CD383A">
        <w:rPr>
          <w:rFonts w:ascii="Arial" w:hAnsi="Arial" w:cs="Arial"/>
          <w:b/>
          <w:bCs/>
          <w:spacing w:val="-4"/>
        </w:rPr>
        <w:t xml:space="preserve">ЕЛЬНОСТИ), ГРУППАМ (ГРУППАМ И ПОДГРУППАМ) ВИДОВ РАСХОДОВ КЛАССИФИКАЦИИ РАСХОДОВ БЮДЖЕТА НА 2014 Г. 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spacing w:line="250" w:lineRule="exact"/>
        <w:jc w:val="center"/>
        <w:rPr>
          <w:rFonts w:ascii="Arial" w:hAnsi="Arial" w:cs="Arial"/>
          <w:b/>
          <w:bCs/>
          <w:spacing w:val="-4"/>
        </w:rPr>
      </w:pP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70"/>
        <w:jc w:val="right"/>
      </w:pPr>
      <w:r w:rsidRPr="00CD383A">
        <w:rPr>
          <w:rFonts w:ascii="Arial" w:hAnsi="Arial" w:cs="Arial"/>
          <w:spacing w:val="-5"/>
        </w:rPr>
        <w:t xml:space="preserve"> (тыс. рублей)</w:t>
      </w:r>
    </w:p>
    <w:p w:rsidR="0071692A" w:rsidRPr="00CD383A" w:rsidRDefault="0071692A" w:rsidP="00BD618A">
      <w:pPr>
        <w:widowControl w:val="0"/>
        <w:autoSpaceDE w:val="0"/>
        <w:autoSpaceDN w:val="0"/>
        <w:adjustRightInd w:val="0"/>
        <w:spacing w:after="2" w:line="1" w:lineRule="exact"/>
      </w:pP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tbl>
      <w:tblPr>
        <w:tblW w:w="9780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6334"/>
        <w:gridCol w:w="365"/>
        <w:gridCol w:w="528"/>
        <w:gridCol w:w="944"/>
        <w:gridCol w:w="10"/>
        <w:gridCol w:w="557"/>
        <w:gridCol w:w="10"/>
        <w:gridCol w:w="1023"/>
        <w:gridCol w:w="9"/>
      </w:tblGrid>
      <w:tr w:rsidR="0071692A" w:rsidRPr="00CD383A">
        <w:trPr>
          <w:cantSplit/>
          <w:trHeight w:hRule="exact" w:val="278"/>
          <w:tblHeader/>
        </w:trPr>
        <w:tc>
          <w:tcPr>
            <w:tcW w:w="6334" w:type="dxa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</w:tc>
        <w:tc>
          <w:tcPr>
            <w:tcW w:w="365" w:type="dxa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528" w:type="dxa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954" w:type="dxa"/>
            <w:gridSpan w:val="2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1032" w:type="dxa"/>
            <w:gridSpan w:val="2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Сумма</w:t>
            </w:r>
          </w:p>
        </w:tc>
      </w:tr>
      <w:tr w:rsidR="0071692A" w:rsidRPr="00CD383A">
        <w:trPr>
          <w:cantSplit/>
          <w:trHeight w:hRule="exact" w:val="240"/>
          <w:tblHeader/>
        </w:trPr>
        <w:tc>
          <w:tcPr>
            <w:tcW w:w="6334" w:type="dxa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365" w:type="dxa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28" w:type="dxa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54" w:type="dxa"/>
            <w:gridSpan w:val="2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67" w:type="dxa"/>
            <w:gridSpan w:val="2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32" w:type="dxa"/>
            <w:gridSpan w:val="2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71692A" w:rsidRPr="00CD383A">
        <w:trPr>
          <w:trHeight w:hRule="exact" w:val="307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1907,2</w:t>
            </w:r>
          </w:p>
        </w:tc>
      </w:tr>
      <w:tr w:rsidR="0071692A" w:rsidRPr="00CD383A">
        <w:trPr>
          <w:trHeight w:hRule="exact" w:val="240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1907,2</w:t>
            </w:r>
          </w:p>
        </w:tc>
      </w:tr>
      <w:tr w:rsidR="0071692A" w:rsidRPr="00CD383A">
        <w:trPr>
          <w:trHeight w:hRule="exact" w:val="259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1112,9</w:t>
            </w:r>
          </w:p>
        </w:tc>
      </w:tr>
      <w:tr w:rsidR="0071692A" w:rsidRPr="00CD383A">
        <w:trPr>
          <w:trHeight w:hRule="exact" w:val="509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319,3</w:t>
            </w:r>
          </w:p>
        </w:tc>
      </w:tr>
      <w:tr w:rsidR="0071692A" w:rsidRPr="00CD383A">
        <w:trPr>
          <w:trHeight w:hRule="exact" w:val="1155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235,5</w:t>
            </w:r>
          </w:p>
        </w:tc>
      </w:tr>
      <w:tr w:rsidR="0071692A" w:rsidRPr="00CD383A">
        <w:trPr>
          <w:trHeight w:hRule="exact" w:val="1339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235,5</w:t>
            </w:r>
          </w:p>
        </w:tc>
      </w:tr>
      <w:tr w:rsidR="0071692A" w:rsidRPr="00CD383A">
        <w:trPr>
          <w:trHeight w:hRule="exact" w:val="567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FF16E0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235,5</w:t>
            </w:r>
          </w:p>
        </w:tc>
      </w:tr>
      <w:tr w:rsidR="0071692A" w:rsidRPr="00CD383A">
        <w:trPr>
          <w:trHeight w:hRule="exact" w:val="842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235,5</w:t>
            </w:r>
          </w:p>
        </w:tc>
      </w:tr>
      <w:tr w:rsidR="0071692A" w:rsidRPr="00CD383A">
        <w:trPr>
          <w:trHeight w:hRule="exact" w:val="842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муниципального образования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</w:t>
            </w:r>
          </w:p>
        </w:tc>
      </w:tr>
      <w:tr w:rsidR="0071692A" w:rsidRPr="00CD383A">
        <w:trPr>
          <w:trHeight w:hRule="exact" w:val="1188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Софинансирование расходных обязательств по вопросам местного значения, выплачиваемые в зависимости от выполнения поселением социально- экономических показателей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0020300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</w:t>
            </w:r>
          </w:p>
        </w:tc>
      </w:tr>
      <w:tr w:rsidR="0071692A" w:rsidRPr="00CD383A">
        <w:trPr>
          <w:trHeight w:hRule="exact" w:val="1327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госуд. внебюджетными фондами</w:t>
            </w: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ооооорганами 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0020300</w:t>
            </w: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</w:t>
            </w: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715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0020300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</w:t>
            </w:r>
          </w:p>
        </w:tc>
      </w:tr>
      <w:tr w:rsidR="0071692A" w:rsidRPr="00CD383A">
        <w:trPr>
          <w:trHeight w:hRule="exact" w:val="980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0020300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</w:t>
            </w:r>
          </w:p>
        </w:tc>
      </w:tr>
      <w:tr w:rsidR="0071692A" w:rsidRPr="00CD383A">
        <w:trPr>
          <w:trHeight w:hRule="exact" w:val="1072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793,5</w:t>
            </w:r>
          </w:p>
        </w:tc>
      </w:tr>
      <w:tr w:rsidR="0071692A" w:rsidRPr="00CD383A">
        <w:trPr>
          <w:trHeight w:hRule="exact" w:val="835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236,5</w:t>
            </w:r>
          </w:p>
        </w:tc>
      </w:tr>
      <w:tr w:rsidR="0071692A" w:rsidRPr="00CD383A">
        <w:trPr>
          <w:trHeight w:hRule="exact" w:val="1413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187</w:t>
            </w:r>
          </w:p>
        </w:tc>
      </w:tr>
      <w:tr w:rsidR="0071692A" w:rsidRPr="00CD383A">
        <w:trPr>
          <w:trHeight w:hRule="exact" w:val="598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0020400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187</w:t>
            </w:r>
          </w:p>
        </w:tc>
      </w:tr>
      <w:tr w:rsidR="0071692A" w:rsidRPr="00CD383A">
        <w:trPr>
          <w:trHeight w:hRule="exact" w:val="892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0020400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187</w:t>
            </w:r>
          </w:p>
        </w:tc>
      </w:tr>
      <w:tr w:rsidR="0071692A" w:rsidRPr="00CD383A">
        <w:trPr>
          <w:trHeight w:hRule="exact" w:val="618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0020400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</w:tr>
      <w:tr w:rsidR="0071692A" w:rsidRPr="00CD383A">
        <w:trPr>
          <w:trHeight w:hRule="exact" w:val="649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0020400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</w:tr>
      <w:tr w:rsidR="0071692A" w:rsidRPr="00CD383A">
        <w:trPr>
          <w:trHeight w:hRule="exact" w:val="526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0020400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</w:tr>
      <w:tr w:rsidR="0071692A" w:rsidRPr="00CD383A">
        <w:trPr>
          <w:trHeight w:hRule="exact" w:val="245"/>
        </w:trPr>
        <w:tc>
          <w:tcPr>
            <w:tcW w:w="6334" w:type="dxa"/>
            <w:shd w:val="clear" w:color="auto" w:fill="FFFFFF"/>
          </w:tcPr>
          <w:p w:rsidR="0071692A" w:rsidRPr="002323B7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2323B7">
              <w:t>Уплата прочих налогов, сборов и иных платежей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2323B7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23B7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2323B7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23B7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2323B7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23B7">
              <w:t>0020400</w:t>
            </w:r>
          </w:p>
        </w:tc>
        <w:tc>
          <w:tcPr>
            <w:tcW w:w="567" w:type="dxa"/>
            <w:gridSpan w:val="2"/>
            <w:shd w:val="clear" w:color="auto" w:fill="FFFFFF"/>
          </w:tcPr>
          <w:p w:rsidR="0071692A" w:rsidRPr="002323B7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2323B7">
              <w:t>852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2323B7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1127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  </w:t>
            </w: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557</w:t>
            </w:r>
          </w:p>
        </w:tc>
      </w:tr>
      <w:tr w:rsidR="0071692A" w:rsidRPr="00CD383A">
        <w:trPr>
          <w:trHeight w:hRule="exact" w:val="1443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463,1</w:t>
            </w:r>
          </w:p>
        </w:tc>
      </w:tr>
      <w:tr w:rsidR="0071692A" w:rsidRPr="00CD383A">
        <w:trPr>
          <w:trHeight w:hRule="exact" w:val="571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463,1</w:t>
            </w:r>
          </w:p>
        </w:tc>
      </w:tr>
      <w:tr w:rsidR="0071692A" w:rsidRPr="00CD383A">
        <w:trPr>
          <w:trHeight w:hRule="exact" w:val="557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463,1</w:t>
            </w:r>
          </w:p>
        </w:tc>
      </w:tr>
      <w:tr w:rsidR="0071692A" w:rsidRPr="00CD383A">
        <w:trPr>
          <w:trHeight w:hRule="exact" w:val="557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83,4</w:t>
            </w:r>
          </w:p>
        </w:tc>
      </w:tr>
      <w:tr w:rsidR="0071692A" w:rsidRPr="00CD383A">
        <w:trPr>
          <w:trHeight w:hRule="exact" w:val="557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Иные закупки товаров, работ и услуг для обеспечения государственных (муниципальных </w:t>
            </w:r>
            <w:r>
              <w:t xml:space="preserve">) </w:t>
            </w:r>
            <w:r w:rsidRPr="00CD383A">
              <w:t>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83,4</w:t>
            </w:r>
          </w:p>
        </w:tc>
      </w:tr>
      <w:tr w:rsidR="0071692A" w:rsidRPr="00CD383A">
        <w:trPr>
          <w:trHeight w:hRule="exact" w:val="557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83,4</w:t>
            </w:r>
          </w:p>
        </w:tc>
      </w:tr>
      <w:tr w:rsidR="0071692A" w:rsidRPr="00CD383A">
        <w:trPr>
          <w:trHeight w:hRule="exact" w:val="557"/>
        </w:trPr>
        <w:tc>
          <w:tcPr>
            <w:tcW w:w="6334" w:type="dxa"/>
            <w:shd w:val="clear" w:color="auto" w:fill="FFFFFF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B7AF0">
              <w:t>Уплата прочих налогов, сборов и иных платежей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5B7AF0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5B7AF0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5B7AF0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851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8,5</w:t>
            </w:r>
          </w:p>
        </w:tc>
      </w:tr>
      <w:tr w:rsidR="0071692A" w:rsidRPr="00CD383A">
        <w:trPr>
          <w:trHeight w:hRule="exact" w:val="557"/>
        </w:trPr>
        <w:tc>
          <w:tcPr>
            <w:tcW w:w="6334" w:type="dxa"/>
            <w:shd w:val="clear" w:color="auto" w:fill="FFFFFF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B7AF0">
              <w:t>Уплата прочих налогов, сборов и иных платежей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5B7AF0" w:rsidRDefault="0071692A" w:rsidP="00BD618A">
            <w:pPr>
              <w:widowControl w:val="0"/>
              <w:autoSpaceDE w:val="0"/>
              <w:autoSpaceDN w:val="0"/>
              <w:adjustRightInd w:val="0"/>
            </w:pPr>
            <w:r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852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71692A" w:rsidRPr="00CD383A">
        <w:trPr>
          <w:trHeight w:hRule="exact" w:val="857"/>
        </w:trPr>
        <w:tc>
          <w:tcPr>
            <w:tcW w:w="6334" w:type="dxa"/>
            <w:shd w:val="clear" w:color="auto" w:fill="FFFFFF"/>
          </w:tcPr>
          <w:p w:rsidR="0071692A" w:rsidRPr="00C6570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65700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6570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6570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6570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65700">
              <w:rPr>
                <w:b/>
                <w:bCs/>
              </w:rPr>
              <w:t>8917715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</w:tr>
      <w:tr w:rsidR="0071692A" w:rsidRPr="00CD383A">
        <w:trPr>
          <w:trHeight w:hRule="exact" w:val="650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</w:tr>
      <w:tr w:rsidR="0071692A" w:rsidRPr="00CD383A">
        <w:trPr>
          <w:trHeight w:hRule="exact" w:val="637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</w:tr>
      <w:tr w:rsidR="0071692A" w:rsidRPr="00CD383A">
        <w:trPr>
          <w:trHeight w:hRule="exact" w:val="300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</w:tr>
      <w:tr w:rsidR="0071692A" w:rsidRPr="00CD383A">
        <w:trPr>
          <w:trHeight w:hRule="exact" w:val="347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50,3</w:t>
            </w:r>
          </w:p>
        </w:tc>
      </w:tr>
      <w:tr w:rsidR="0071692A" w:rsidRPr="00CD383A">
        <w:trPr>
          <w:trHeight w:hRule="exact" w:val="250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50,3</w:t>
            </w:r>
          </w:p>
        </w:tc>
      </w:tr>
      <w:tr w:rsidR="0071692A" w:rsidRPr="00CD383A">
        <w:trPr>
          <w:trHeight w:hRule="exact" w:val="780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50,3</w:t>
            </w:r>
          </w:p>
        </w:tc>
      </w:tr>
      <w:tr w:rsidR="0071692A" w:rsidRPr="00CD383A">
        <w:trPr>
          <w:trHeight w:hRule="exact" w:val="617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50,3</w:t>
            </w:r>
          </w:p>
        </w:tc>
      </w:tr>
      <w:tr w:rsidR="0071692A" w:rsidRPr="00CD383A">
        <w:trPr>
          <w:trHeight w:hRule="exact" w:val="375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41,6</w:t>
            </w:r>
          </w:p>
        </w:tc>
      </w:tr>
      <w:tr w:rsidR="0071692A" w:rsidRPr="00CD383A">
        <w:trPr>
          <w:trHeight w:hRule="exact" w:val="331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41,6</w:t>
            </w:r>
          </w:p>
        </w:tc>
      </w:tr>
      <w:tr w:rsidR="0071692A" w:rsidRPr="00CD383A">
        <w:trPr>
          <w:trHeight w:hRule="exact" w:val="533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41,6</w:t>
            </w:r>
          </w:p>
        </w:tc>
      </w:tr>
      <w:tr w:rsidR="0071692A" w:rsidRPr="00CD383A">
        <w:trPr>
          <w:trHeight w:hRule="exact" w:val="579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8,7</w:t>
            </w:r>
          </w:p>
        </w:tc>
      </w:tr>
      <w:tr w:rsidR="0071692A" w:rsidRPr="00CD383A">
        <w:trPr>
          <w:trHeight w:hRule="exact" w:val="559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8,7</w:t>
            </w:r>
          </w:p>
        </w:tc>
      </w:tr>
      <w:tr w:rsidR="0071692A" w:rsidRPr="00CD383A">
        <w:trPr>
          <w:trHeight w:hRule="exact" w:val="553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32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8,7</w:t>
            </w:r>
          </w:p>
        </w:tc>
      </w:tr>
      <w:tr w:rsidR="0071692A" w:rsidRPr="00CD383A">
        <w:trPr>
          <w:trHeight w:hRule="exact" w:val="240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349,1</w:t>
            </w:r>
          </w:p>
        </w:tc>
      </w:tr>
      <w:tr w:rsidR="0071692A" w:rsidRPr="00CD383A">
        <w:trPr>
          <w:trHeight w:hRule="exact" w:val="250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71692A" w:rsidRPr="00CD383A">
        <w:trPr>
          <w:trHeight w:hRule="exact" w:val="255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8910253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71692A" w:rsidRPr="00CD383A">
        <w:trPr>
          <w:trHeight w:hRule="exact" w:val="657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</w:t>
            </w:r>
            <w:r w:rsidRPr="00CD383A">
              <w:t>0253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71692A" w:rsidRPr="00CD383A">
        <w:trPr>
          <w:trHeight w:hRule="exact" w:val="315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</w:t>
            </w:r>
            <w:r w:rsidRPr="00CD383A">
              <w:t>0253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71692A" w:rsidRPr="00CD383A">
        <w:trPr>
          <w:trHeight w:hRule="exact" w:val="250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</w:t>
            </w:r>
            <w:r w:rsidRPr="00CD383A">
              <w:t>0253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71692A" w:rsidRPr="00CD383A">
        <w:trPr>
          <w:trHeight w:hRule="exact" w:val="236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>Жилищ</w:t>
            </w:r>
            <w:r w:rsidRPr="00CD383A">
              <w:rPr>
                <w:b/>
                <w:bCs/>
              </w:rPr>
              <w:t>но-коммунальное хозяйство</w:t>
            </w: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52,2</w:t>
            </w:r>
          </w:p>
        </w:tc>
      </w:tr>
      <w:tr w:rsidR="0071692A" w:rsidRPr="00CD383A">
        <w:trPr>
          <w:trHeight w:hRule="exact" w:val="301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Благоустройство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52,2</w:t>
            </w:r>
          </w:p>
        </w:tc>
      </w:tr>
      <w:tr w:rsidR="0071692A" w:rsidRPr="00CD383A">
        <w:trPr>
          <w:trHeight w:hRule="exact" w:val="798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>
              <w:t>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5,2</w:t>
            </w:r>
          </w:p>
        </w:tc>
      </w:tr>
      <w:tr w:rsidR="0071692A" w:rsidRPr="00CD383A">
        <w:trPr>
          <w:trHeight w:hRule="exact" w:val="582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5,2</w:t>
            </w:r>
          </w:p>
        </w:tc>
      </w:tr>
      <w:tr w:rsidR="0071692A" w:rsidRPr="00CD383A">
        <w:trPr>
          <w:trHeight w:hRule="exact" w:val="535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5,2</w:t>
            </w:r>
          </w:p>
        </w:tc>
      </w:tr>
      <w:tr w:rsidR="0071692A" w:rsidRPr="00CD383A">
        <w:trPr>
          <w:trHeight w:hRule="exact" w:val="529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5,2</w:t>
            </w:r>
          </w:p>
        </w:tc>
      </w:tr>
      <w:tr w:rsidR="0071692A" w:rsidRPr="00CD383A">
        <w:trPr>
          <w:trHeight w:hRule="exact" w:val="798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розничной реализации на территории поселения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8910500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</w:tr>
      <w:tr w:rsidR="0071692A" w:rsidRPr="00CD383A">
        <w:trPr>
          <w:trHeight w:hRule="exact" w:val="301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8910500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</w:tr>
      <w:tr w:rsidR="0071692A" w:rsidRPr="00CD383A">
        <w:trPr>
          <w:trHeight w:hRule="exact" w:val="607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>
              <w:t>8910500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</w:tr>
      <w:tr w:rsidR="0071692A" w:rsidRPr="00CD383A">
        <w:trPr>
          <w:trHeight w:hRule="exact" w:val="573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173</w:t>
            </w:r>
            <w:r w:rsidRPr="00CD383A">
              <w:rPr>
                <w:color w:val="000000"/>
              </w:rPr>
              <w:t>7603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</w:tr>
      <w:tr w:rsidR="0071692A" w:rsidRPr="00CD383A">
        <w:trPr>
          <w:trHeight w:hRule="exact" w:val="285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271,3</w:t>
            </w:r>
          </w:p>
        </w:tc>
      </w:tr>
      <w:tr w:rsidR="0071692A" w:rsidRPr="00CD383A">
        <w:trPr>
          <w:trHeight w:hRule="exact" w:val="273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125,9</w:t>
            </w:r>
          </w:p>
        </w:tc>
      </w:tr>
      <w:tr w:rsidR="0071692A" w:rsidRPr="00CD383A">
        <w:trPr>
          <w:trHeight w:hRule="exact" w:val="288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4409900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585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4409900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258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44099000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561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4409900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1134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71692A" w:rsidRPr="00CD383A">
        <w:trPr>
          <w:trHeight w:hRule="exact" w:val="554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71692A" w:rsidRPr="00CD383A">
        <w:trPr>
          <w:trHeight w:hRule="exact" w:val="279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71692A" w:rsidRPr="00CD383A">
        <w:trPr>
          <w:trHeight w:hRule="exact" w:val="270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 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71692A" w:rsidRPr="00CD383A">
        <w:trPr>
          <w:trHeight w:hRule="exact" w:val="258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Библиотеки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145,4</w:t>
            </w:r>
          </w:p>
        </w:tc>
      </w:tr>
      <w:tr w:rsidR="0071692A" w:rsidRPr="00CD383A">
        <w:trPr>
          <w:trHeight w:hRule="exact" w:val="319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Обеспечение деятельности подведомственных учреждений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4429900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42" w:type="dxa"/>
            <w:gridSpan w:val="3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79</w:t>
            </w:r>
          </w:p>
        </w:tc>
      </w:tr>
      <w:tr w:rsidR="0071692A" w:rsidRPr="00CD383A">
        <w:trPr>
          <w:gridAfter w:val="1"/>
          <w:wAfter w:w="9" w:type="dxa"/>
          <w:trHeight w:hRule="exact" w:val="564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4429900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79</w:t>
            </w:r>
          </w:p>
        </w:tc>
      </w:tr>
      <w:tr w:rsidR="0071692A" w:rsidRPr="00CD383A">
        <w:trPr>
          <w:gridAfter w:val="1"/>
          <w:wAfter w:w="9" w:type="dxa"/>
          <w:trHeight w:hRule="exact" w:val="315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4429900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79</w:t>
            </w:r>
          </w:p>
        </w:tc>
      </w:tr>
      <w:tr w:rsidR="0071692A" w:rsidRPr="00CD383A">
        <w:trPr>
          <w:gridAfter w:val="1"/>
          <w:wAfter w:w="9" w:type="dxa"/>
          <w:trHeight w:hRule="exact" w:val="291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4429900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79</w:t>
            </w:r>
          </w:p>
        </w:tc>
      </w:tr>
      <w:tr w:rsidR="0071692A" w:rsidRPr="00CD383A">
        <w:trPr>
          <w:gridAfter w:val="1"/>
          <w:wAfter w:w="9" w:type="dxa"/>
          <w:trHeight w:hRule="exact" w:val="1131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71692A" w:rsidRPr="00CD383A">
        <w:trPr>
          <w:gridAfter w:val="1"/>
          <w:wAfter w:w="9" w:type="dxa"/>
          <w:trHeight w:hRule="exact" w:val="529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71692A" w:rsidRPr="00CD383A">
        <w:trPr>
          <w:gridAfter w:val="1"/>
          <w:wAfter w:w="9" w:type="dxa"/>
          <w:trHeight w:hRule="exact" w:val="282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71692A" w:rsidRPr="00CD383A">
        <w:trPr>
          <w:gridAfter w:val="1"/>
          <w:wAfter w:w="9" w:type="dxa"/>
          <w:trHeight w:hRule="exact" w:val="832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</w:t>
            </w:r>
            <w:r>
              <w:t xml:space="preserve"> </w:t>
            </w:r>
            <w:r w:rsidRPr="00CD383A">
              <w:t>(муниципального)</w:t>
            </w:r>
            <w:r>
              <w:t xml:space="preserve"> </w:t>
            </w:r>
            <w:r w:rsidRPr="00CD383A">
              <w:t>задания на оказание государственных (муниципальных)услуг (выполнение работ)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71692A" w:rsidRPr="00CD383A">
        <w:trPr>
          <w:gridAfter w:val="1"/>
          <w:wAfter w:w="9" w:type="dxa"/>
          <w:trHeight w:hRule="exact" w:val="270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71,4</w:t>
            </w:r>
          </w:p>
        </w:tc>
      </w:tr>
      <w:tr w:rsidR="0071692A" w:rsidRPr="00CD383A">
        <w:trPr>
          <w:gridAfter w:val="1"/>
          <w:wAfter w:w="9" w:type="dxa"/>
          <w:trHeight w:hRule="exact" w:val="242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71,4</w:t>
            </w:r>
          </w:p>
        </w:tc>
      </w:tr>
      <w:tr w:rsidR="0071692A" w:rsidRPr="00CD383A">
        <w:trPr>
          <w:gridAfter w:val="1"/>
          <w:wAfter w:w="9" w:type="dxa"/>
          <w:trHeight w:hRule="exact" w:val="250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4910000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71,4</w:t>
            </w:r>
          </w:p>
        </w:tc>
      </w:tr>
      <w:tr w:rsidR="0071692A" w:rsidRPr="00CD383A">
        <w:trPr>
          <w:gridAfter w:val="1"/>
          <w:wAfter w:w="9" w:type="dxa"/>
          <w:trHeight w:hRule="exact" w:val="657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023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71,4</w:t>
            </w:r>
          </w:p>
        </w:tc>
      </w:tr>
      <w:tr w:rsidR="0071692A" w:rsidRPr="00CD383A">
        <w:trPr>
          <w:gridAfter w:val="1"/>
          <w:wAfter w:w="9" w:type="dxa"/>
          <w:trHeight w:hRule="exact" w:val="425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71,4</w:t>
            </w:r>
          </w:p>
        </w:tc>
      </w:tr>
      <w:tr w:rsidR="0071692A" w:rsidRPr="00CD383A">
        <w:trPr>
          <w:gridAfter w:val="1"/>
          <w:wAfter w:w="9" w:type="dxa"/>
          <w:trHeight w:hRule="exact" w:val="431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71,4</w:t>
            </w:r>
          </w:p>
        </w:tc>
      </w:tr>
      <w:tr w:rsidR="0071692A" w:rsidRPr="00CD383A">
        <w:trPr>
          <w:gridAfter w:val="1"/>
          <w:wAfter w:w="9" w:type="dxa"/>
          <w:trHeight w:hRule="exact" w:val="285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71,4</w:t>
            </w:r>
          </w:p>
        </w:tc>
      </w:tr>
      <w:tr w:rsidR="0071692A" w:rsidRPr="00CD383A">
        <w:trPr>
          <w:gridAfter w:val="1"/>
          <w:wAfter w:w="9" w:type="dxa"/>
          <w:trHeight w:hRule="exact" w:val="285"/>
        </w:trPr>
        <w:tc>
          <w:tcPr>
            <w:tcW w:w="633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365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1023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71,4</w:t>
            </w:r>
          </w:p>
        </w:tc>
      </w:tr>
    </w:tbl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2"/>
        </w:rPr>
      </w:pPr>
      <w:r w:rsidRPr="00CD383A">
        <w:rPr>
          <w:b/>
          <w:bCs/>
          <w:spacing w:val="-2"/>
        </w:rPr>
        <w:t>Приложение № 5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-1"/>
        </w:rPr>
      </w:pPr>
      <w:r w:rsidRPr="00CD383A">
        <w:rPr>
          <w:b/>
          <w:bCs/>
          <w:spacing w:val="-1"/>
        </w:rPr>
        <w:t>к решению Совета депутатов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  <w:spacing w:val="3"/>
        </w:rPr>
      </w:pPr>
      <w:r w:rsidRPr="00CD383A">
        <w:rPr>
          <w:b/>
          <w:bCs/>
          <w:spacing w:val="-1"/>
        </w:rPr>
        <w:t xml:space="preserve"> Липкинского сельского поселения </w:t>
      </w:r>
      <w:r w:rsidRPr="00CD383A">
        <w:rPr>
          <w:b/>
          <w:bCs/>
          <w:spacing w:val="3"/>
        </w:rPr>
        <w:t xml:space="preserve"> 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</w:rPr>
      </w:pPr>
      <w:r w:rsidRPr="00CD383A">
        <w:rPr>
          <w:b/>
          <w:bCs/>
        </w:rPr>
        <w:t>Ромодановского муниципального района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</w:rPr>
      </w:pPr>
      <w:r w:rsidRPr="00CD383A">
        <w:rPr>
          <w:b/>
          <w:bCs/>
        </w:rPr>
        <w:t xml:space="preserve">Республики Мордовия  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right"/>
        <w:rPr>
          <w:b/>
          <w:bCs/>
        </w:rPr>
      </w:pPr>
      <w:r>
        <w:rPr>
          <w:b/>
          <w:bCs/>
        </w:rPr>
        <w:t>от _._.2014г.  №_</w:t>
      </w: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</w:pPr>
    </w:p>
    <w:p w:rsidR="0071692A" w:rsidRDefault="0071692A" w:rsidP="003730CC">
      <w:pPr>
        <w:widowControl w:val="0"/>
        <w:shd w:val="clear" w:color="auto" w:fill="FFFFFF"/>
        <w:autoSpaceDE w:val="0"/>
        <w:autoSpaceDN w:val="0"/>
        <w:adjustRightInd w:val="0"/>
        <w:ind w:right="74"/>
        <w:jc w:val="center"/>
        <w:rPr>
          <w:rFonts w:ascii="Arial" w:hAnsi="Arial" w:cs="Arial"/>
          <w:b/>
          <w:bCs/>
          <w:spacing w:val="-1"/>
        </w:rPr>
      </w:pPr>
    </w:p>
    <w:p w:rsidR="0071692A" w:rsidRDefault="0071692A" w:rsidP="003730CC">
      <w:pPr>
        <w:widowControl w:val="0"/>
        <w:shd w:val="clear" w:color="auto" w:fill="FFFFFF"/>
        <w:autoSpaceDE w:val="0"/>
        <w:autoSpaceDN w:val="0"/>
        <w:adjustRightInd w:val="0"/>
        <w:ind w:right="74"/>
        <w:jc w:val="center"/>
        <w:rPr>
          <w:rFonts w:ascii="Arial" w:hAnsi="Arial" w:cs="Arial"/>
          <w:spacing w:val="-6"/>
          <w:u w:val="single"/>
        </w:rPr>
      </w:pPr>
      <w:r w:rsidRPr="00CD383A">
        <w:rPr>
          <w:rFonts w:ascii="Arial" w:hAnsi="Arial" w:cs="Arial"/>
          <w:b/>
          <w:bCs/>
          <w:spacing w:val="-1"/>
        </w:rPr>
        <w:t xml:space="preserve">ВЕДОМСТВЕННАЯ СТРУКТУРА РАСХОДОВ </w:t>
      </w:r>
      <w:r w:rsidRPr="00CD383A">
        <w:rPr>
          <w:rFonts w:ascii="Arial" w:hAnsi="Arial" w:cs="Arial"/>
          <w:b/>
          <w:bCs/>
          <w:spacing w:val="-2"/>
        </w:rPr>
        <w:t>БЮДЖЕТА ЛИПКИНСКОГО СЕЛЬСКОГО ПОСЕЛЕНИЯ НА 2014 ГОД</w:t>
      </w:r>
      <w:r w:rsidRPr="00CD383A">
        <w:rPr>
          <w:rFonts w:ascii="Arial" w:hAnsi="Arial" w:cs="Arial"/>
          <w:spacing w:val="-6"/>
          <w:u w:val="single"/>
        </w:rPr>
        <w:t xml:space="preserve"> </w:t>
      </w:r>
    </w:p>
    <w:p w:rsidR="0071692A" w:rsidRPr="00CD383A" w:rsidRDefault="0071692A" w:rsidP="003730CC">
      <w:pPr>
        <w:widowControl w:val="0"/>
        <w:shd w:val="clear" w:color="auto" w:fill="FFFFFF"/>
        <w:autoSpaceDE w:val="0"/>
        <w:autoSpaceDN w:val="0"/>
        <w:adjustRightInd w:val="0"/>
        <w:ind w:right="74"/>
        <w:jc w:val="center"/>
      </w:pPr>
      <w:r w:rsidRPr="00CD383A">
        <w:rPr>
          <w:rFonts w:ascii="Arial" w:hAnsi="Arial" w:cs="Arial"/>
          <w:spacing w:val="-6"/>
          <w:u w:val="single"/>
        </w:rPr>
        <w:t>(тыс. рублей)</w:t>
      </w:r>
    </w:p>
    <w:tbl>
      <w:tblPr>
        <w:tblW w:w="10118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6237"/>
        <w:gridCol w:w="567"/>
        <w:gridCol w:w="10"/>
        <w:gridCol w:w="355"/>
        <w:gridCol w:w="10"/>
        <w:gridCol w:w="518"/>
        <w:gridCol w:w="10"/>
        <w:gridCol w:w="944"/>
        <w:gridCol w:w="567"/>
        <w:gridCol w:w="900"/>
      </w:tblGrid>
      <w:tr w:rsidR="0071692A" w:rsidRPr="00CD383A">
        <w:trPr>
          <w:cantSplit/>
          <w:trHeight w:hRule="exact" w:val="278"/>
          <w:tblHeader/>
        </w:trPr>
        <w:tc>
          <w:tcPr>
            <w:tcW w:w="6237" w:type="dxa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Наименование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Адм</w:t>
            </w:r>
          </w:p>
        </w:tc>
        <w:tc>
          <w:tcPr>
            <w:tcW w:w="365" w:type="dxa"/>
            <w:gridSpan w:val="2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Рз</w:t>
            </w:r>
          </w:p>
        </w:tc>
        <w:tc>
          <w:tcPr>
            <w:tcW w:w="528" w:type="dxa"/>
            <w:gridSpan w:val="2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ПРз</w:t>
            </w:r>
          </w:p>
        </w:tc>
        <w:tc>
          <w:tcPr>
            <w:tcW w:w="954" w:type="dxa"/>
            <w:gridSpan w:val="2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ВР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Сумма</w:t>
            </w:r>
          </w:p>
        </w:tc>
      </w:tr>
      <w:tr w:rsidR="0071692A" w:rsidRPr="00CD383A">
        <w:trPr>
          <w:cantSplit/>
          <w:trHeight w:hRule="exact" w:val="240"/>
          <w:tblHeader/>
        </w:trPr>
        <w:tc>
          <w:tcPr>
            <w:tcW w:w="6237" w:type="dxa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2</w:t>
            </w:r>
          </w:p>
        </w:tc>
        <w:tc>
          <w:tcPr>
            <w:tcW w:w="365" w:type="dxa"/>
            <w:gridSpan w:val="2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3</w:t>
            </w:r>
          </w:p>
        </w:tc>
        <w:tc>
          <w:tcPr>
            <w:tcW w:w="528" w:type="dxa"/>
            <w:gridSpan w:val="2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4</w:t>
            </w:r>
          </w:p>
        </w:tc>
        <w:tc>
          <w:tcPr>
            <w:tcW w:w="954" w:type="dxa"/>
            <w:gridSpan w:val="2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6</w:t>
            </w:r>
          </w:p>
        </w:tc>
        <w:tc>
          <w:tcPr>
            <w:tcW w:w="900" w:type="dxa"/>
            <w:shd w:val="clear" w:color="auto" w:fill="FFFFFF"/>
            <w:vAlign w:val="center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</w:tr>
      <w:tr w:rsidR="0071692A" w:rsidRPr="00CD383A">
        <w:trPr>
          <w:trHeight w:hRule="exact" w:val="307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1907,2</w:t>
            </w:r>
          </w:p>
        </w:tc>
      </w:tr>
      <w:tr w:rsidR="0071692A" w:rsidRPr="00CD383A">
        <w:trPr>
          <w:trHeight w:hRule="exact" w:val="240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1907,2</w:t>
            </w:r>
          </w:p>
        </w:tc>
      </w:tr>
      <w:tr w:rsidR="0071692A" w:rsidRPr="00CD383A">
        <w:trPr>
          <w:trHeight w:hRule="exact" w:val="259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1112,9</w:t>
            </w:r>
          </w:p>
        </w:tc>
      </w:tr>
      <w:tr w:rsidR="0071692A" w:rsidRPr="00CD383A">
        <w:trPr>
          <w:trHeight w:hRule="exact" w:val="509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319,3</w:t>
            </w:r>
          </w:p>
        </w:tc>
      </w:tr>
      <w:tr w:rsidR="0071692A" w:rsidRPr="00CD383A">
        <w:trPr>
          <w:trHeight w:hRule="exact" w:val="1155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 xml:space="preserve">                          </w:t>
            </w: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235,5</w:t>
            </w:r>
          </w:p>
        </w:tc>
      </w:tr>
      <w:tr w:rsidR="0071692A" w:rsidRPr="00CD383A">
        <w:trPr>
          <w:trHeight w:hRule="exact" w:val="1339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 xml:space="preserve">                          </w:t>
            </w: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235,5</w:t>
            </w:r>
          </w:p>
        </w:tc>
      </w:tr>
      <w:tr w:rsidR="0071692A" w:rsidRPr="00CD383A">
        <w:trPr>
          <w:trHeight w:hRule="exact" w:val="567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 xml:space="preserve">       </w:t>
            </w: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 xml:space="preserve">  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235,5</w:t>
            </w:r>
          </w:p>
        </w:tc>
      </w:tr>
      <w:tr w:rsidR="0071692A" w:rsidRPr="00CD383A">
        <w:trPr>
          <w:trHeight w:hRule="exact" w:val="842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235,5</w:t>
            </w:r>
          </w:p>
        </w:tc>
      </w:tr>
      <w:tr w:rsidR="0071692A" w:rsidRPr="00CD383A">
        <w:trPr>
          <w:trHeight w:hRule="exact" w:val="1078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rPr>
                <w:sz w:val="20"/>
                <w:szCs w:val="20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0020300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</w:t>
            </w:r>
          </w:p>
        </w:tc>
      </w:tr>
      <w:tr w:rsidR="0071692A" w:rsidRPr="00CD383A">
        <w:trPr>
          <w:trHeight w:hRule="exact" w:val="1561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rPr>
                <w:sz w:val="20"/>
                <w:szCs w:val="20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0020300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</w:t>
            </w:r>
          </w:p>
        </w:tc>
      </w:tr>
      <w:tr w:rsidR="0071692A" w:rsidRPr="00CD383A">
        <w:trPr>
          <w:trHeight w:hRule="exact" w:val="842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выплату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rPr>
                <w:sz w:val="20"/>
                <w:szCs w:val="20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0020300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</w:t>
            </w:r>
          </w:p>
        </w:tc>
      </w:tr>
      <w:tr w:rsidR="0071692A" w:rsidRPr="00CD383A">
        <w:trPr>
          <w:trHeight w:hRule="exact" w:val="842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фзносы на обязательное социальное страхование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rPr>
                <w:sz w:val="20"/>
                <w:szCs w:val="20"/>
              </w:rP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0020300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83,85</w:t>
            </w:r>
          </w:p>
        </w:tc>
      </w:tr>
      <w:tr w:rsidR="0071692A" w:rsidRPr="00CD383A">
        <w:trPr>
          <w:trHeight w:hRule="exact" w:val="1072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793,5</w:t>
            </w:r>
          </w:p>
        </w:tc>
      </w:tr>
      <w:tr w:rsidR="0071692A" w:rsidRPr="00CD383A">
        <w:trPr>
          <w:trHeight w:hRule="exact" w:val="835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Руководство и управление в сфере установленных функций органов государственной власти субъектов РФ и органов местного самоуправления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 xml:space="preserve">                                                    </w:t>
            </w: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 xml:space="preserve">             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236,5</w:t>
            </w:r>
          </w:p>
        </w:tc>
      </w:tr>
      <w:tr w:rsidR="0071692A" w:rsidRPr="00CD383A">
        <w:trPr>
          <w:trHeight w:hRule="exact" w:val="1413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 xml:space="preserve">                                                    </w:t>
            </w: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 xml:space="preserve">             </w:t>
            </w: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187</w:t>
            </w:r>
          </w:p>
        </w:tc>
      </w:tr>
      <w:tr w:rsidR="0071692A" w:rsidRPr="00CD383A">
        <w:trPr>
          <w:trHeight w:hRule="exact" w:val="598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0020400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187</w:t>
            </w:r>
          </w:p>
        </w:tc>
      </w:tr>
      <w:tr w:rsidR="0071692A" w:rsidRPr="00CD383A">
        <w:trPr>
          <w:trHeight w:hRule="exact" w:val="866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0020400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187</w:t>
            </w:r>
          </w:p>
        </w:tc>
      </w:tr>
      <w:tr w:rsidR="0071692A" w:rsidRPr="00CD383A">
        <w:trPr>
          <w:trHeight w:hRule="exact" w:val="567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0020400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</w:tr>
      <w:tr w:rsidR="0071692A" w:rsidRPr="00CD383A">
        <w:trPr>
          <w:trHeight w:hRule="exact" w:val="649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0020400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</w:tr>
      <w:tr w:rsidR="0071692A" w:rsidRPr="00CD383A">
        <w:trPr>
          <w:trHeight w:hRule="exact" w:val="526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0020400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244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49,5</w:t>
            </w:r>
          </w:p>
        </w:tc>
      </w:tr>
      <w:tr w:rsidR="0071692A" w:rsidRPr="00CD383A">
        <w:trPr>
          <w:trHeight w:hRule="exact" w:val="358"/>
        </w:trPr>
        <w:tc>
          <w:tcPr>
            <w:tcW w:w="6237" w:type="dxa"/>
            <w:shd w:val="clear" w:color="auto" w:fill="FFFFFF"/>
          </w:tcPr>
          <w:p w:rsidR="0071692A" w:rsidRPr="002323B7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2323B7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</w:tcPr>
          <w:p w:rsidR="0071692A" w:rsidRPr="002323B7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2323B7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2323B7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23B7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2323B7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23B7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2323B7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2323B7">
              <w:t>0020400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2323B7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2323B7">
              <w:t>852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2323B7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1184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            </w:t>
            </w: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917                                                   </w:t>
            </w: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 xml:space="preserve">             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 xml:space="preserve">  </w:t>
            </w: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557</w:t>
            </w:r>
          </w:p>
        </w:tc>
      </w:tr>
      <w:tr w:rsidR="0071692A" w:rsidRPr="00CD383A">
        <w:trPr>
          <w:trHeight w:hRule="exact" w:val="1377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463,1</w:t>
            </w:r>
          </w:p>
        </w:tc>
      </w:tr>
      <w:tr w:rsidR="0071692A" w:rsidRPr="00CD383A">
        <w:trPr>
          <w:trHeight w:hRule="exact" w:val="575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463,1</w:t>
            </w:r>
          </w:p>
        </w:tc>
      </w:tr>
      <w:tr w:rsidR="0071692A" w:rsidRPr="00CD383A">
        <w:trPr>
          <w:trHeight w:hRule="exact" w:val="557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463,1</w:t>
            </w:r>
          </w:p>
        </w:tc>
      </w:tr>
      <w:tr w:rsidR="0071692A" w:rsidRPr="00CD383A">
        <w:trPr>
          <w:trHeight w:hRule="exact" w:val="557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83,4</w:t>
            </w:r>
          </w:p>
        </w:tc>
      </w:tr>
      <w:tr w:rsidR="0071692A" w:rsidRPr="00CD383A">
        <w:trPr>
          <w:trHeight w:hRule="exact" w:val="557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83,4</w:t>
            </w:r>
          </w:p>
        </w:tc>
      </w:tr>
      <w:tr w:rsidR="0071692A" w:rsidRPr="00CD383A">
        <w:trPr>
          <w:trHeight w:hRule="exact" w:val="557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83,4</w:t>
            </w:r>
          </w:p>
        </w:tc>
      </w:tr>
      <w:tr w:rsidR="0071692A" w:rsidRPr="00CD383A">
        <w:trPr>
          <w:trHeight w:hRule="exact" w:val="557"/>
        </w:trPr>
        <w:tc>
          <w:tcPr>
            <w:tcW w:w="6237" w:type="dxa"/>
            <w:shd w:val="clear" w:color="auto" w:fill="FFFFFF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B7AF0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</w:tcPr>
          <w:p w:rsidR="0071692A" w:rsidRPr="005B7AF0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5B7AF0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5B7AF0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5B7AF0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5B7AF0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5B7AF0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5B7AF0">
              <w:t>851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8,5</w:t>
            </w:r>
          </w:p>
        </w:tc>
      </w:tr>
      <w:tr w:rsidR="0071692A" w:rsidRPr="00CD383A">
        <w:trPr>
          <w:trHeight w:hRule="exact" w:val="557"/>
        </w:trPr>
        <w:tc>
          <w:tcPr>
            <w:tcW w:w="6237" w:type="dxa"/>
            <w:shd w:val="clear" w:color="auto" w:fill="FFFFFF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5B7AF0">
              <w:t>Уплата прочих налогов, сборов и иных платежей</w:t>
            </w:r>
          </w:p>
        </w:tc>
        <w:tc>
          <w:tcPr>
            <w:tcW w:w="567" w:type="dxa"/>
            <w:shd w:val="clear" w:color="auto" w:fill="FFFFFF"/>
          </w:tcPr>
          <w:p w:rsidR="0071692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5B7AF0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04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5B7AF0" w:rsidRDefault="0071692A" w:rsidP="00BD618A">
            <w:pPr>
              <w:widowControl w:val="0"/>
              <w:autoSpaceDE w:val="0"/>
              <w:autoSpaceDN w:val="0"/>
              <w:adjustRightInd w:val="0"/>
            </w:pPr>
            <w:r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5B7AF0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852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</w:tr>
      <w:tr w:rsidR="0071692A" w:rsidRPr="00CD383A">
        <w:trPr>
          <w:trHeight w:hRule="exact" w:val="860"/>
        </w:trPr>
        <w:tc>
          <w:tcPr>
            <w:tcW w:w="6237" w:type="dxa"/>
            <w:shd w:val="clear" w:color="auto" w:fill="FFFFFF"/>
          </w:tcPr>
          <w:p w:rsidR="0071692A" w:rsidRPr="00707036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707036">
              <w:rPr>
                <w:b/>
                <w:bCs/>
              </w:rPr>
              <w:t xml:space="preserve">Реализация государственных полномочий по определению перечня должностных лиц, уполномоченных составлять  протоколы об административных правонарушениях </w:t>
            </w:r>
          </w:p>
        </w:tc>
        <w:tc>
          <w:tcPr>
            <w:tcW w:w="567" w:type="dxa"/>
            <w:shd w:val="clear" w:color="auto" w:fill="FFFFFF"/>
          </w:tcPr>
          <w:p w:rsidR="0071692A" w:rsidRPr="00707036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71692A" w:rsidRPr="00707036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  <w:p w:rsidR="0071692A" w:rsidRPr="00707036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  <w:sz w:val="20"/>
                <w:szCs w:val="20"/>
              </w:rPr>
            </w:pPr>
            <w:r w:rsidRPr="00707036">
              <w:rPr>
                <w:b/>
                <w:bCs/>
              </w:rPr>
              <w:t xml:space="preserve">  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707036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07036">
              <w:rPr>
                <w:b/>
                <w:bCs/>
              </w:rPr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707036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07036">
              <w:rPr>
                <w:b/>
                <w:bCs/>
              </w:rPr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707036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707036">
              <w:rPr>
                <w:b/>
                <w:bCs/>
              </w:rPr>
              <w:t>8917715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707036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0,1</w:t>
            </w:r>
          </w:p>
        </w:tc>
      </w:tr>
      <w:tr w:rsidR="0071692A" w:rsidRPr="00CD383A">
        <w:trPr>
          <w:trHeight w:hRule="exact" w:val="345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 xml:space="preserve"> 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89177155210238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</w:tr>
      <w:tr w:rsidR="0071692A" w:rsidRPr="00CD383A">
        <w:trPr>
          <w:trHeight w:hRule="exact" w:val="637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</w:tr>
      <w:tr w:rsidR="0071692A" w:rsidRPr="00CD383A">
        <w:trPr>
          <w:trHeight w:hRule="exact" w:val="300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89177155210238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0,1</w:t>
            </w:r>
          </w:p>
        </w:tc>
      </w:tr>
      <w:tr w:rsidR="0071692A" w:rsidRPr="00CD383A">
        <w:trPr>
          <w:trHeight w:hRule="exact" w:val="317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50,3</w:t>
            </w:r>
          </w:p>
        </w:tc>
      </w:tr>
      <w:tr w:rsidR="0071692A" w:rsidRPr="00CD383A">
        <w:trPr>
          <w:trHeight w:hRule="exact" w:val="250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50,3</w:t>
            </w:r>
          </w:p>
        </w:tc>
      </w:tr>
      <w:tr w:rsidR="0071692A" w:rsidRPr="00CD383A">
        <w:trPr>
          <w:trHeight w:hRule="exact" w:val="770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1700000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50,3</w:t>
            </w:r>
          </w:p>
        </w:tc>
      </w:tr>
      <w:tr w:rsidR="0071692A" w:rsidRPr="00CD383A">
        <w:trPr>
          <w:trHeight w:hRule="exact" w:val="617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50,3</w:t>
            </w:r>
          </w:p>
        </w:tc>
      </w:tr>
      <w:tr w:rsidR="0071692A" w:rsidRPr="00CD383A">
        <w:trPr>
          <w:trHeight w:hRule="exact" w:val="375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41,6</w:t>
            </w:r>
          </w:p>
        </w:tc>
      </w:tr>
      <w:tr w:rsidR="0071692A" w:rsidRPr="00CD383A">
        <w:trPr>
          <w:trHeight w:hRule="exact" w:val="331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41,6</w:t>
            </w:r>
          </w:p>
        </w:tc>
      </w:tr>
      <w:tr w:rsidR="0071692A" w:rsidRPr="00CD383A">
        <w:trPr>
          <w:trHeight w:hRule="exact" w:val="533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121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41,6</w:t>
            </w:r>
          </w:p>
        </w:tc>
      </w:tr>
      <w:tr w:rsidR="0071692A" w:rsidRPr="00CD383A">
        <w:trPr>
          <w:trHeight w:hRule="exact" w:val="579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8,7</w:t>
            </w:r>
          </w:p>
        </w:tc>
      </w:tr>
      <w:tr w:rsidR="0071692A" w:rsidRPr="00CD383A">
        <w:trPr>
          <w:trHeight w:hRule="exact" w:val="559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8,7</w:t>
            </w:r>
          </w:p>
        </w:tc>
      </w:tr>
      <w:tr w:rsidR="0071692A" w:rsidRPr="00CD383A">
        <w:trPr>
          <w:trHeight w:hRule="exact" w:val="553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02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1735118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8,7</w:t>
            </w:r>
          </w:p>
        </w:tc>
      </w:tr>
      <w:tr w:rsidR="0071692A" w:rsidRPr="00CD383A">
        <w:trPr>
          <w:trHeight w:hRule="exact" w:val="240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Национальная экономика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349,1</w:t>
            </w:r>
          </w:p>
        </w:tc>
      </w:tr>
      <w:tr w:rsidR="0071692A" w:rsidRPr="00CD383A">
        <w:trPr>
          <w:trHeight w:hRule="exact" w:val="250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Дорожное хозяйство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71692A" w:rsidRPr="00CD383A">
        <w:trPr>
          <w:trHeight w:hRule="exact" w:val="255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Содержание автомобильных дорог общего пользования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3150253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71692A" w:rsidRPr="00CD383A">
        <w:trPr>
          <w:trHeight w:hRule="exact" w:val="657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3150253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71692A" w:rsidRPr="00CD383A">
        <w:trPr>
          <w:trHeight w:hRule="exact" w:val="315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3150253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71692A" w:rsidRPr="00CD383A">
        <w:trPr>
          <w:trHeight w:hRule="exact" w:val="250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04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09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3150253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349,1</w:t>
            </w:r>
          </w:p>
        </w:tc>
      </w:tr>
      <w:tr w:rsidR="0071692A" w:rsidRPr="00CD383A">
        <w:trPr>
          <w:trHeight w:hRule="exact" w:val="236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Жилищно-коммунальное хозяйство</w:t>
            </w: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52,2</w:t>
            </w:r>
          </w:p>
        </w:tc>
      </w:tr>
      <w:tr w:rsidR="0071692A" w:rsidRPr="00CD383A">
        <w:trPr>
          <w:trHeight w:hRule="exact" w:val="301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Благоустройство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707036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 xml:space="preserve">   52,2</w:t>
            </w:r>
          </w:p>
        </w:tc>
      </w:tr>
      <w:tr w:rsidR="0071692A" w:rsidRPr="00CD383A">
        <w:trPr>
          <w:trHeight w:hRule="exact" w:val="1246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52,2</w:t>
            </w:r>
          </w:p>
        </w:tc>
      </w:tr>
      <w:tr w:rsidR="0071692A" w:rsidRPr="00CD383A">
        <w:trPr>
          <w:trHeight w:hRule="exact" w:val="720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</w:tr>
      <w:tr w:rsidR="0071692A" w:rsidRPr="00CD383A">
        <w:trPr>
          <w:trHeight w:hRule="exact" w:val="533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</w:tr>
      <w:tr w:rsidR="0071692A" w:rsidRPr="00CD383A">
        <w:trPr>
          <w:trHeight w:hRule="exact" w:val="721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5,2</w:t>
            </w:r>
          </w:p>
        </w:tc>
      </w:tr>
      <w:tr w:rsidR="0071692A" w:rsidRPr="00CD383A">
        <w:trPr>
          <w:trHeight w:hRule="exact" w:val="1385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розничной реализации на территории поселения алкогольной продукции с объемной долей этилового спирта свыше 25%, произведенной на территории Республики Мордовия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 w:rsidRPr="00CD383A">
              <w:rPr>
                <w:color w:val="000000"/>
              </w:rPr>
              <w:t>7603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</w:tr>
      <w:tr w:rsidR="0071692A" w:rsidRPr="00CD383A">
        <w:trPr>
          <w:trHeight w:hRule="exact" w:val="567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Закупка товаров, работ и услуг для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</w:t>
            </w:r>
            <w:r w:rsidRPr="00CD383A">
              <w:rPr>
                <w:color w:val="000000"/>
              </w:rPr>
              <w:t>7603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</w:tr>
      <w:tr w:rsidR="0071692A" w:rsidRPr="00CD383A">
        <w:trPr>
          <w:trHeight w:hRule="exact" w:val="625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173</w:t>
            </w:r>
            <w:r w:rsidRPr="00CD383A">
              <w:rPr>
                <w:color w:val="000000"/>
              </w:rPr>
              <w:t>7603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</w:tr>
      <w:tr w:rsidR="0071692A" w:rsidRPr="00CD383A">
        <w:trPr>
          <w:trHeight w:hRule="exact" w:val="562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05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03</w:t>
            </w:r>
          </w:p>
        </w:tc>
        <w:tc>
          <w:tcPr>
            <w:tcW w:w="94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173</w:t>
            </w:r>
            <w:r w:rsidRPr="00CD383A">
              <w:rPr>
                <w:color w:val="000000"/>
              </w:rPr>
              <w:t>7603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244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47</w:t>
            </w:r>
          </w:p>
        </w:tc>
      </w:tr>
      <w:tr w:rsidR="0071692A" w:rsidRPr="00CD383A">
        <w:trPr>
          <w:trHeight w:hRule="exact" w:val="285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Культура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271,3</w:t>
            </w:r>
          </w:p>
        </w:tc>
      </w:tr>
      <w:tr w:rsidR="0071692A" w:rsidRPr="00CD383A">
        <w:trPr>
          <w:trHeight w:hRule="exact" w:val="263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Культура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71692A" w:rsidRPr="00CD383A">
        <w:trPr>
          <w:trHeight w:hRule="exact" w:val="564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4409900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558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4409900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297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4409900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1124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4409900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</w:tr>
      <w:tr w:rsidR="0071692A" w:rsidRPr="00CD383A">
        <w:trPr>
          <w:trHeight w:hRule="exact" w:val="1282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71692A" w:rsidRPr="00CD383A">
        <w:trPr>
          <w:trHeight w:hRule="exact" w:val="588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71692A" w:rsidRPr="00CD383A">
        <w:trPr>
          <w:trHeight w:hRule="exact" w:val="285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71692A" w:rsidRPr="00CD383A">
        <w:trPr>
          <w:trHeight w:hRule="exact" w:val="831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125,9</w:t>
            </w:r>
          </w:p>
        </w:tc>
      </w:tr>
      <w:tr w:rsidR="0071692A" w:rsidRPr="00CD383A">
        <w:trPr>
          <w:trHeight w:hRule="exact" w:val="258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Библиотеки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145,4</w:t>
            </w:r>
          </w:p>
        </w:tc>
      </w:tr>
      <w:tr w:rsidR="0071692A" w:rsidRPr="00CD383A">
        <w:trPr>
          <w:trHeight w:hRule="exact" w:val="325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Обеспечение деятельности подведомственных учреждений</w:t>
            </w:r>
          </w:p>
        </w:tc>
        <w:tc>
          <w:tcPr>
            <w:tcW w:w="577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44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4429900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79</w:t>
            </w:r>
          </w:p>
        </w:tc>
      </w:tr>
      <w:tr w:rsidR="0071692A" w:rsidRPr="00CD383A">
        <w:trPr>
          <w:trHeight w:hRule="exact" w:val="627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4429900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79</w:t>
            </w:r>
          </w:p>
        </w:tc>
      </w:tr>
      <w:tr w:rsidR="0071692A" w:rsidRPr="00CD383A">
        <w:trPr>
          <w:trHeight w:hRule="exact" w:val="315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4429900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79</w:t>
            </w:r>
          </w:p>
        </w:tc>
      </w:tr>
      <w:tr w:rsidR="0071692A" w:rsidRPr="00CD383A">
        <w:trPr>
          <w:trHeight w:hRule="exact" w:val="1106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4429900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79</w:t>
            </w:r>
          </w:p>
        </w:tc>
      </w:tr>
      <w:tr w:rsidR="0071692A" w:rsidRPr="00CD383A">
        <w:trPr>
          <w:trHeight w:hRule="exact" w:val="1144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rPr>
                <w:color w:val="000000"/>
              </w:rPr>
              <w:t>Софинансирование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  <w:r w:rsidRPr="00CD383A">
              <w:t xml:space="preserve"> местного самоуправления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71692A" w:rsidRPr="00CD383A">
        <w:trPr>
          <w:trHeight w:hRule="exact" w:val="586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color w:val="000000"/>
              </w:rPr>
            </w:pPr>
            <w:r w:rsidRPr="00CD383A"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71692A" w:rsidRPr="00CD383A">
        <w:trPr>
          <w:trHeight w:hRule="exact" w:val="283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учреждениям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71692A" w:rsidRPr="00CD383A">
        <w:trPr>
          <w:trHeight w:hRule="exact" w:val="819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Субсидии бюджетным учреждением на финансовое обеспечение государственного(муниципального)задания на оказание государственных (муниципальных)услуг (выполнение работ)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08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CD383A">
              <w:t>1737601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611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>
              <w:t>66,4</w:t>
            </w:r>
          </w:p>
        </w:tc>
      </w:tr>
      <w:tr w:rsidR="0071692A" w:rsidRPr="00CD383A">
        <w:trPr>
          <w:trHeight w:hRule="exact" w:val="270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CD383A">
              <w:rPr>
                <w:b/>
                <w:bCs/>
              </w:rPr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</w:rPr>
            </w:pPr>
            <w:r w:rsidRPr="00CD383A">
              <w:rPr>
                <w:b/>
                <w:bCs/>
              </w:rPr>
              <w:t>71,4</w:t>
            </w:r>
          </w:p>
        </w:tc>
      </w:tr>
      <w:tr w:rsidR="0071692A" w:rsidRPr="00CD383A">
        <w:trPr>
          <w:trHeight w:hRule="exact" w:val="367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Пенсионное обеспечение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71,4</w:t>
            </w:r>
          </w:p>
        </w:tc>
      </w:tr>
      <w:tr w:rsidR="0071692A" w:rsidRPr="00CD383A">
        <w:trPr>
          <w:trHeight w:hRule="exact" w:val="589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Доплаты к пенсиям, дополнительное пенсионное обеспечение   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4910000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71,4</w:t>
            </w:r>
          </w:p>
        </w:tc>
      </w:tr>
      <w:tr w:rsidR="0071692A" w:rsidRPr="00CD383A">
        <w:trPr>
          <w:trHeight w:hRule="exact" w:val="710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 xml:space="preserve"> Доплаты к пенсиям государственных служащих субъектов  Российской  Федерации  муниципальных служащих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71,4</w:t>
            </w:r>
          </w:p>
        </w:tc>
      </w:tr>
      <w:tr w:rsidR="0071692A" w:rsidRPr="00CD383A">
        <w:trPr>
          <w:trHeight w:hRule="exact" w:val="423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Социальное обеспечение и иные выплаты населению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300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71,4</w:t>
            </w:r>
          </w:p>
        </w:tc>
      </w:tr>
      <w:tr w:rsidR="0071692A" w:rsidRPr="00CD383A">
        <w:trPr>
          <w:trHeight w:hRule="exact" w:val="415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310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71,4</w:t>
            </w:r>
          </w:p>
        </w:tc>
      </w:tr>
      <w:tr w:rsidR="0071692A" w:rsidRPr="00CD383A">
        <w:trPr>
          <w:trHeight w:hRule="exact" w:val="285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Иные пенсии, социальные доплаты к пенсиям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71,4</w:t>
            </w:r>
          </w:p>
        </w:tc>
      </w:tr>
      <w:tr w:rsidR="0071692A" w:rsidRPr="00CD383A">
        <w:trPr>
          <w:trHeight w:hRule="exact" w:val="571"/>
        </w:trPr>
        <w:tc>
          <w:tcPr>
            <w:tcW w:w="623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Пенсии, пособия, выплачиваемые организациями  сектора государственного   учреждения</w:t>
            </w:r>
          </w:p>
        </w:tc>
        <w:tc>
          <w:tcPr>
            <w:tcW w:w="567" w:type="dxa"/>
            <w:shd w:val="clear" w:color="auto" w:fill="FFFFFF"/>
          </w:tcPr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</w:pPr>
          </w:p>
          <w:p w:rsidR="0071692A" w:rsidRPr="00CD383A" w:rsidRDefault="0071692A" w:rsidP="00BD618A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D383A">
              <w:t>917</w:t>
            </w:r>
          </w:p>
        </w:tc>
        <w:tc>
          <w:tcPr>
            <w:tcW w:w="365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10</w:t>
            </w:r>
          </w:p>
        </w:tc>
        <w:tc>
          <w:tcPr>
            <w:tcW w:w="528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01</w:t>
            </w:r>
          </w:p>
        </w:tc>
        <w:tc>
          <w:tcPr>
            <w:tcW w:w="954" w:type="dxa"/>
            <w:gridSpan w:val="2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4910100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</w:pPr>
            <w:r w:rsidRPr="00CD383A">
              <w:t>312</w:t>
            </w:r>
          </w:p>
        </w:tc>
        <w:tc>
          <w:tcPr>
            <w:tcW w:w="900" w:type="dxa"/>
            <w:shd w:val="clear" w:color="auto" w:fill="FFFFFF"/>
            <w:vAlign w:val="bottom"/>
          </w:tcPr>
          <w:p w:rsidR="0071692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CD383A">
              <w:t>71,4</w:t>
            </w:r>
          </w:p>
          <w:p w:rsidR="0071692A" w:rsidRPr="00CD383A" w:rsidRDefault="0071692A" w:rsidP="00BD618A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</w:tr>
    </w:tbl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71692A" w:rsidRPr="00CD383A" w:rsidRDefault="0071692A" w:rsidP="00BD618A">
      <w:pPr>
        <w:widowControl w:val="0"/>
        <w:shd w:val="clear" w:color="auto" w:fill="FFFFFF"/>
        <w:autoSpaceDE w:val="0"/>
        <w:autoSpaceDN w:val="0"/>
        <w:adjustRightInd w:val="0"/>
        <w:ind w:right="26"/>
        <w:jc w:val="center"/>
        <w:rPr>
          <w:b/>
          <w:bCs/>
          <w:spacing w:val="-2"/>
        </w:rPr>
      </w:pPr>
    </w:p>
    <w:p w:rsidR="0071692A" w:rsidRDefault="0071692A" w:rsidP="00BD618A"/>
    <w:p w:rsidR="0071692A" w:rsidRDefault="0071692A" w:rsidP="007D5682">
      <w:pPr>
        <w:jc w:val="both"/>
      </w:pPr>
    </w:p>
    <w:sectPr w:rsidR="0071692A" w:rsidSect="003730CC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E8D3D1C"/>
    <w:multiLevelType w:val="hybridMultilevel"/>
    <w:tmpl w:val="4B3CD55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5682"/>
    <w:rsid w:val="0001045A"/>
    <w:rsid w:val="00010ADE"/>
    <w:rsid w:val="00054272"/>
    <w:rsid w:val="00087488"/>
    <w:rsid w:val="000C00FC"/>
    <w:rsid w:val="0010022F"/>
    <w:rsid w:val="001B53BA"/>
    <w:rsid w:val="001C552D"/>
    <w:rsid w:val="001D7DC7"/>
    <w:rsid w:val="00214AE5"/>
    <w:rsid w:val="002323B7"/>
    <w:rsid w:val="002D47F3"/>
    <w:rsid w:val="002E483F"/>
    <w:rsid w:val="00345624"/>
    <w:rsid w:val="003723D2"/>
    <w:rsid w:val="003730CC"/>
    <w:rsid w:val="00385008"/>
    <w:rsid w:val="00391629"/>
    <w:rsid w:val="003A1C80"/>
    <w:rsid w:val="003A23DA"/>
    <w:rsid w:val="00411460"/>
    <w:rsid w:val="00454077"/>
    <w:rsid w:val="004A56A6"/>
    <w:rsid w:val="005077C5"/>
    <w:rsid w:val="005827A1"/>
    <w:rsid w:val="00593BBB"/>
    <w:rsid w:val="005A46F3"/>
    <w:rsid w:val="005B7AF0"/>
    <w:rsid w:val="005C2581"/>
    <w:rsid w:val="005E08F5"/>
    <w:rsid w:val="005E35E0"/>
    <w:rsid w:val="00664A1E"/>
    <w:rsid w:val="00667BAD"/>
    <w:rsid w:val="006B45DB"/>
    <w:rsid w:val="006C1F6E"/>
    <w:rsid w:val="006E1145"/>
    <w:rsid w:val="006F0DE6"/>
    <w:rsid w:val="00707036"/>
    <w:rsid w:val="0071692A"/>
    <w:rsid w:val="00716E05"/>
    <w:rsid w:val="00776FCD"/>
    <w:rsid w:val="007A3CB3"/>
    <w:rsid w:val="007A3EB2"/>
    <w:rsid w:val="007A567E"/>
    <w:rsid w:val="007D4F4B"/>
    <w:rsid w:val="007D5682"/>
    <w:rsid w:val="00803429"/>
    <w:rsid w:val="00884877"/>
    <w:rsid w:val="008968EC"/>
    <w:rsid w:val="008E185D"/>
    <w:rsid w:val="008F6400"/>
    <w:rsid w:val="00902F7D"/>
    <w:rsid w:val="009255B5"/>
    <w:rsid w:val="00950DEA"/>
    <w:rsid w:val="009C3A4D"/>
    <w:rsid w:val="00A4406C"/>
    <w:rsid w:val="00A449BD"/>
    <w:rsid w:val="00A750E4"/>
    <w:rsid w:val="00AC5928"/>
    <w:rsid w:val="00AD6B03"/>
    <w:rsid w:val="00B44361"/>
    <w:rsid w:val="00B84CC3"/>
    <w:rsid w:val="00B93F97"/>
    <w:rsid w:val="00BA29A2"/>
    <w:rsid w:val="00BA340F"/>
    <w:rsid w:val="00BB1D01"/>
    <w:rsid w:val="00BC72AB"/>
    <w:rsid w:val="00BD618A"/>
    <w:rsid w:val="00C65700"/>
    <w:rsid w:val="00C84606"/>
    <w:rsid w:val="00C878F6"/>
    <w:rsid w:val="00CA4572"/>
    <w:rsid w:val="00CA7E67"/>
    <w:rsid w:val="00CB6E24"/>
    <w:rsid w:val="00CD383A"/>
    <w:rsid w:val="00D52AF6"/>
    <w:rsid w:val="00D905C1"/>
    <w:rsid w:val="00DC162B"/>
    <w:rsid w:val="00DF5CCE"/>
    <w:rsid w:val="00E232F2"/>
    <w:rsid w:val="00E43422"/>
    <w:rsid w:val="00EE06AC"/>
    <w:rsid w:val="00F01A71"/>
    <w:rsid w:val="00F25FA1"/>
    <w:rsid w:val="00F64290"/>
    <w:rsid w:val="00F86E42"/>
    <w:rsid w:val="00FF16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682"/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D618A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BD618A"/>
    <w:rPr>
      <w:b/>
      <w:bCs/>
      <w:color w:val="000000"/>
      <w:sz w:val="28"/>
      <w:szCs w:val="28"/>
      <w:lang w:val="ru-RU" w:eastAsia="ru-RU"/>
    </w:rPr>
  </w:style>
  <w:style w:type="paragraph" w:styleId="Footer">
    <w:name w:val="footer"/>
    <w:basedOn w:val="Normal"/>
    <w:link w:val="FooterChar"/>
    <w:uiPriority w:val="99"/>
    <w:semiHidden/>
    <w:rsid w:val="00BD61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BD618A"/>
    <w:rPr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BD618A"/>
    <w:pPr>
      <w:spacing w:line="360" w:lineRule="auto"/>
      <w:ind w:firstLine="1134"/>
      <w:jc w:val="both"/>
    </w:pPr>
    <w:rPr>
      <w:color w:val="000000"/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BD618A"/>
    <w:rPr>
      <w:color w:val="000000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BD618A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BD618A"/>
    <w:rPr>
      <w:rFonts w:ascii="Tahoma" w:hAnsi="Tahoma" w:cs="Tahoma"/>
      <w:sz w:val="16"/>
      <w:szCs w:val="16"/>
      <w:lang w:val="ru-RU" w:eastAsia="ru-RU"/>
    </w:rPr>
  </w:style>
  <w:style w:type="paragraph" w:customStyle="1" w:styleId="ConsNonformat">
    <w:name w:val="ConsNonformat"/>
    <w:uiPriority w:val="99"/>
    <w:rsid w:val="00BD618A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BD61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BD618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BD618A"/>
    <w:pPr>
      <w:widowControl w:val="0"/>
      <w:autoSpaceDE w:val="0"/>
      <w:autoSpaceDN w:val="0"/>
      <w:adjustRightInd w:val="0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12</Pages>
  <Words>4127</Words>
  <Characters>23526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                               </dc:title>
  <dc:subject/>
  <dc:creator>Computer1</dc:creator>
  <cp:keywords/>
  <dc:description/>
  <cp:lastModifiedBy>Computer1</cp:lastModifiedBy>
  <cp:revision>3</cp:revision>
  <cp:lastPrinted>2015-01-28T07:31:00Z</cp:lastPrinted>
  <dcterms:created xsi:type="dcterms:W3CDTF">2015-01-28T07:50:00Z</dcterms:created>
  <dcterms:modified xsi:type="dcterms:W3CDTF">2015-01-28T07:52:00Z</dcterms:modified>
</cp:coreProperties>
</file>