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CBF" w:rsidRPr="0028561A" w:rsidRDefault="00CD7CBF" w:rsidP="006009D5">
      <w:pPr>
        <w:pStyle w:val="Heading1"/>
        <w:spacing w:before="0" w:after="0"/>
        <w:jc w:val="right"/>
        <w:rPr>
          <w:rFonts w:ascii="Times New Roman" w:hAnsi="Times New Roman" w:cs="Times New Roman"/>
          <w:bCs w:val="0"/>
          <w:color w:val="auto"/>
          <w:u w:val="single"/>
        </w:rPr>
      </w:pPr>
      <w:bookmarkStart w:id="0" w:name="sub_200"/>
    </w:p>
    <w:p w:rsidR="00CD7CBF" w:rsidRPr="006F771D" w:rsidRDefault="00CD7CBF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Pr="006F771D">
        <w:rPr>
          <w:rFonts w:ascii="Times New Roman" w:hAnsi="Times New Roman" w:cs="Times New Roman"/>
          <w:b/>
          <w:bCs/>
          <w:sz w:val="28"/>
          <w:szCs w:val="28"/>
        </w:rPr>
        <w:t xml:space="preserve">СОВЕТ   ДЕПУТАТОВ </w:t>
      </w:r>
    </w:p>
    <w:p w:rsidR="00CD7CBF" w:rsidRPr="006F771D" w:rsidRDefault="00CD7CBF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ЛИПКИН</w:t>
      </w:r>
      <w:r w:rsidRPr="006F771D">
        <w:rPr>
          <w:rFonts w:ascii="Times New Roman" w:hAnsi="Times New Roman" w:cs="Times New Roman"/>
          <w:b/>
          <w:bCs/>
          <w:sz w:val="28"/>
          <w:szCs w:val="28"/>
        </w:rPr>
        <w:t>СКОГО СЕЛЬСКОГО ПОСЕЛЕНИЯ</w:t>
      </w:r>
    </w:p>
    <w:p w:rsidR="00CD7CBF" w:rsidRPr="006F771D" w:rsidRDefault="00CD7CBF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771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РОМОДАНОВСКОГО МУНИЦИПАЛЬНОГО РАЙОНА </w:t>
      </w:r>
    </w:p>
    <w:p w:rsidR="00CD7CBF" w:rsidRDefault="00CD7CBF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771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РЕСПУБЛИКИ МОРДОВИЯ</w:t>
      </w:r>
    </w:p>
    <w:p w:rsidR="00CD7CBF" w:rsidRDefault="00CD7CBF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D7CBF" w:rsidRDefault="00CD7CBF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РЕШЕНИЕ</w:t>
      </w:r>
    </w:p>
    <w:p w:rsidR="00CD7CBF" w:rsidRPr="006F771D" w:rsidRDefault="00CD7CBF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__________________________________________________________________</w:t>
      </w:r>
    </w:p>
    <w:p w:rsidR="00CD7CBF" w:rsidRDefault="00CD7CBF" w:rsidP="00600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7CBF" w:rsidRPr="006009D5" w:rsidRDefault="00CD7CBF" w:rsidP="008F0B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«10» марта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4"/>
            <w:szCs w:val="24"/>
          </w:rPr>
          <w:t>2016 г</w:t>
        </w:r>
      </w:smartTag>
      <w:r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           № 10</w:t>
      </w:r>
    </w:p>
    <w:p w:rsidR="00CD7CBF" w:rsidRPr="006009D5" w:rsidRDefault="00CD7CBF" w:rsidP="00600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CD7CBF" w:rsidRPr="006009D5" w:rsidRDefault="00CD7CBF" w:rsidP="00600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Липки</w:t>
      </w:r>
    </w:p>
    <w:p w:rsidR="00CD7CBF" w:rsidRPr="006009D5" w:rsidRDefault="00CD7CBF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7CBF" w:rsidRPr="006009D5" w:rsidRDefault="00CD7CBF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</w:t>
      </w:r>
    </w:p>
    <w:p w:rsidR="00CD7CBF" w:rsidRPr="006009D5" w:rsidRDefault="00CD7CBF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bCs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</w:p>
    <w:p w:rsidR="00CD7CBF" w:rsidRPr="006009D5" w:rsidRDefault="00CD7CBF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«24» июля 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b/>
            <w:bCs/>
            <w:sz w:val="28"/>
            <w:szCs w:val="28"/>
          </w:rPr>
          <w:t>2014</w:t>
        </w:r>
        <w:r w:rsidRPr="006009D5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b/>
          <w:bCs/>
          <w:sz w:val="28"/>
          <w:szCs w:val="28"/>
        </w:rPr>
        <w:t>. № 2</w:t>
      </w:r>
    </w:p>
    <w:p w:rsidR="00CD7CBF" w:rsidRPr="006009D5" w:rsidRDefault="00CD7CBF" w:rsidP="00600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00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4B6462" w:rsidRDefault="00CD7CBF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6 октября                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6009D5">
        <w:rPr>
          <w:rFonts w:ascii="Times New Roman" w:hAnsi="Times New Roman" w:cs="Times New Roman"/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Липкинского </w:t>
      </w:r>
      <w:r w:rsidRPr="004B6462">
        <w:rPr>
          <w:rFonts w:ascii="Times New Roman" w:hAnsi="Times New Roman" w:cs="Times New Roman"/>
          <w:sz w:val="28"/>
          <w:szCs w:val="28"/>
        </w:rPr>
        <w:t xml:space="preserve">сельского поселения, Совет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B6462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4B6462">
        <w:rPr>
          <w:rFonts w:ascii="Times New Roman" w:hAnsi="Times New Roman" w:cs="Times New Roman"/>
          <w:sz w:val="28"/>
          <w:szCs w:val="28"/>
        </w:rPr>
        <w:t>:</w:t>
      </w:r>
    </w:p>
    <w:p w:rsidR="00CD7CBF" w:rsidRPr="004B6462" w:rsidRDefault="00CD7CBF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Утвердить дополнительно</w:t>
      </w:r>
      <w:r>
        <w:rPr>
          <w:rFonts w:ascii="Times New Roman" w:hAnsi="Times New Roman" w:cs="Times New Roman"/>
          <w:sz w:val="28"/>
          <w:szCs w:val="28"/>
        </w:rPr>
        <w:t xml:space="preserve">е соглашение к соглашению от «24» 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4B6462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поселения» (прилагается).</w:t>
      </w:r>
    </w:p>
    <w:p w:rsidR="00CD7CBF" w:rsidRPr="00555B3E" w:rsidRDefault="00CD7CBF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изменения в регламент взаимодействия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утвержденный решением Совета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«24» 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555B3E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555B3E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поселения», изложив в новой редакции (прилагается).</w:t>
      </w:r>
    </w:p>
    <w:p w:rsidR="00CD7CBF" w:rsidRPr="004B6462" w:rsidRDefault="00CD7CBF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Пред</w:t>
      </w:r>
      <w:r>
        <w:rPr>
          <w:rFonts w:ascii="Times New Roman" w:hAnsi="Times New Roman" w:cs="Times New Roman"/>
          <w:sz w:val="28"/>
          <w:szCs w:val="28"/>
        </w:rPr>
        <w:t>ложить Совету депутатов Ромодановского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CD7CBF" w:rsidRPr="004B6462" w:rsidRDefault="00CD7CBF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Принять дополнительно</w:t>
      </w:r>
      <w:r>
        <w:rPr>
          <w:rFonts w:ascii="Times New Roman" w:hAnsi="Times New Roman" w:cs="Times New Roman"/>
          <w:sz w:val="28"/>
          <w:szCs w:val="28"/>
        </w:rPr>
        <w:t xml:space="preserve">е соглашение к соглашению от «24»июля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4B6462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CD7CBF" w:rsidRPr="00555B3E" w:rsidRDefault="00CD7CBF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соответствующие изменения в регламент взаимодействия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D7CBF" w:rsidRPr="004B6462" w:rsidRDefault="00CD7CBF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CD7CBF" w:rsidRPr="004B6462" w:rsidRDefault="00CD7CBF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оставляю за собой.</w:t>
      </w:r>
    </w:p>
    <w:p w:rsidR="00CD7CBF" w:rsidRDefault="00CD7CBF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Default="00CD7CBF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6328"/>
        <w:gridCol w:w="3135"/>
      </w:tblGrid>
      <w:tr w:rsidR="00CD7CBF" w:rsidRPr="00396573">
        <w:tc>
          <w:tcPr>
            <w:tcW w:w="6328" w:type="dxa"/>
            <w:tcBorders>
              <w:top w:val="nil"/>
              <w:left w:val="nil"/>
              <w:bottom w:val="nil"/>
              <w:right w:val="nil"/>
            </w:tcBorders>
          </w:tcPr>
          <w:p w:rsidR="00CD7CBF" w:rsidRPr="00396573" w:rsidRDefault="00CD7CBF" w:rsidP="006009D5">
            <w:pPr>
              <w:pStyle w:val="a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6573">
              <w:rPr>
                <w:rFonts w:ascii="Calibri" w:hAnsi="Calibri" w:cs="Calibri"/>
                <w:sz w:val="22"/>
                <w:szCs w:val="22"/>
              </w:rPr>
              <w:br w:type="page"/>
            </w:r>
          </w:p>
          <w:p w:rsidR="00CD7CBF" w:rsidRPr="00396573" w:rsidRDefault="00CD7CBF" w:rsidP="006009D5">
            <w:pPr>
              <w:pStyle w:val="a"/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bCs/>
                <w:color w:val="020C22"/>
              </w:rPr>
              <w:t>Липкинского</w:t>
            </w:r>
            <w:r w:rsidRPr="00396573">
              <w:rPr>
                <w:rFonts w:ascii="Times New Roman" w:hAnsi="Times New Roman" w:cs="Times New Roman"/>
                <w:b/>
                <w:bCs/>
              </w:rPr>
              <w:t xml:space="preserve"> сельского поселения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CD7CBF" w:rsidRDefault="00CD7CBF" w:rsidP="006009D5">
            <w:pPr>
              <w:pStyle w:val="a5"/>
              <w:tabs>
                <w:tab w:val="left" w:pos="1134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7CBF" w:rsidRPr="0028561A" w:rsidRDefault="00CD7CBF" w:rsidP="00DF48D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Л</w:t>
            </w:r>
            <w:r w:rsidRPr="002856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.П. Новикова</w:t>
            </w:r>
          </w:p>
        </w:tc>
      </w:tr>
    </w:tbl>
    <w:p w:rsidR="00CD7CBF" w:rsidRPr="006009D5" w:rsidRDefault="00CD7CBF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Default="00CD7CBF" w:rsidP="006009D5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color w:val="auto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D7CBF" w:rsidRDefault="00CD7CBF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</w:t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CD7CBF" w:rsidRPr="00396573">
        <w:tc>
          <w:tcPr>
            <w:tcW w:w="5244" w:type="dxa"/>
          </w:tcPr>
          <w:p w:rsidR="00CD7CBF" w:rsidRPr="00396573" w:rsidRDefault="00CD7CBF" w:rsidP="00844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CD7CBF" w:rsidRPr="00396573" w:rsidRDefault="00CD7CBF" w:rsidP="00844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ешению Совета депутатов Липкинского сельского поселения 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CD7CBF" w:rsidRPr="00396573" w:rsidRDefault="00CD7CBF" w:rsidP="002856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«10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марта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96573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20</w:t>
              </w:r>
              <w:r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16</w:t>
              </w:r>
              <w:r w:rsidRPr="00396573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 xml:space="preserve"> г</w:t>
              </w:r>
            </w:smartTag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  <w:p w:rsidR="00CD7CBF" w:rsidRPr="006009D5" w:rsidRDefault="00CD7CBF" w:rsidP="008442AA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7CBF" w:rsidRPr="006009D5" w:rsidRDefault="00CD7CBF" w:rsidP="00212253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2C78A4" w:rsidRDefault="00CD7CBF" w:rsidP="00212253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ДОПОЛНИТЕЛЬНОЕ СОГЛАШЕНИЕ</w:t>
      </w:r>
    </w:p>
    <w:p w:rsidR="00CD7CBF" w:rsidRPr="002C78A4" w:rsidRDefault="00CD7CBF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к соглашению о передаче части полномочий </w:t>
      </w:r>
    </w:p>
    <w:p w:rsidR="00CD7CBF" w:rsidRPr="002C78A4" w:rsidRDefault="00CD7CBF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по решению вопросов местного значения </w:t>
      </w:r>
    </w:p>
    <w:p w:rsidR="00CD7CBF" w:rsidRPr="002C78A4" w:rsidRDefault="00CD7CBF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61A">
        <w:rPr>
          <w:rFonts w:ascii="Times New Roman" w:hAnsi="Times New Roman" w:cs="Times New Roman"/>
          <w:b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от «24» 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b/>
            <w:bCs/>
            <w:sz w:val="28"/>
            <w:szCs w:val="28"/>
          </w:rPr>
          <w:t>2014</w:t>
        </w:r>
        <w:r w:rsidRPr="002C78A4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b/>
          <w:bCs/>
          <w:sz w:val="28"/>
          <w:szCs w:val="28"/>
        </w:rPr>
        <w:t>. № 2</w:t>
      </w:r>
    </w:p>
    <w:p w:rsidR="00CD7CBF" w:rsidRPr="002C78A4" w:rsidRDefault="00CD7CBF" w:rsidP="00212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CD7CBF" w:rsidRPr="002C78A4" w:rsidRDefault="00CD7CBF" w:rsidP="00212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7CBF" w:rsidRPr="002C78A4" w:rsidRDefault="00CD7CBF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Липкинское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сельское поселение, именуемое в дальн</w:t>
      </w:r>
      <w:r>
        <w:rPr>
          <w:rFonts w:ascii="Times New Roman" w:hAnsi="Times New Roman" w:cs="Times New Roman"/>
          <w:sz w:val="28"/>
          <w:szCs w:val="28"/>
        </w:rPr>
        <w:t>ейшем Поселение, в лице Главы Липкинского сельского поселения Новиковой Людмилы Петровны</w:t>
      </w:r>
      <w:r w:rsidRPr="002C78A4">
        <w:rPr>
          <w:rFonts w:ascii="Times New Roman" w:hAnsi="Times New Roman" w:cs="Times New Roman"/>
          <w:sz w:val="28"/>
          <w:szCs w:val="28"/>
        </w:rPr>
        <w:t>,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действующей</w:t>
      </w:r>
      <w:r w:rsidRPr="002C78A4">
        <w:rPr>
          <w:rFonts w:ascii="Times New Roman" w:hAnsi="Times New Roman" w:cs="Times New Roman"/>
          <w:sz w:val="28"/>
          <w:szCs w:val="28"/>
        </w:rPr>
        <w:t xml:space="preserve"> на основании Устава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сельского поселения, с одной стороны, и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Ромодановский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муниципальный район, именуемый в дальнейшем Муниципальный район, в лице </w:t>
      </w:r>
      <w:r>
        <w:rPr>
          <w:rFonts w:ascii="Times New Roman" w:hAnsi="Times New Roman" w:cs="Times New Roman"/>
          <w:color w:val="020C22"/>
          <w:sz w:val="28"/>
          <w:szCs w:val="28"/>
        </w:rPr>
        <w:t>Председателя Совета депутатов Ромодановского муниципального района Республики Мордовия Близнякова Александра Николаевича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2C78A4">
        <w:rPr>
          <w:rFonts w:ascii="Times New Roman" w:hAnsi="Times New Roman" w:cs="Times New Roman"/>
          <w:sz w:val="28"/>
          <w:szCs w:val="28"/>
        </w:rPr>
        <w:t xml:space="preserve">, с другой стороны, вместе именуемые стороны, заключили настоящее дополнительное соглашение к соглашению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от «24»июля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2C78A4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№2</w:t>
      </w:r>
      <w:r w:rsidRPr="002C78A4">
        <w:rPr>
          <w:rFonts w:ascii="Times New Roman" w:hAnsi="Times New Roman" w:cs="Times New Roman"/>
          <w:sz w:val="28"/>
          <w:szCs w:val="28"/>
        </w:rPr>
        <w:t xml:space="preserve"> (далее – дополнительное соглашение) о нижеследующем:</w:t>
      </w:r>
    </w:p>
    <w:p w:rsidR="00CD7CBF" w:rsidRPr="002C78A4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Пункт 1.2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от «24»июля          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2C78A4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2C78A4">
        <w:rPr>
          <w:rFonts w:ascii="Times New Roman" w:hAnsi="Times New Roman" w:cs="Times New Roman"/>
          <w:sz w:val="28"/>
          <w:szCs w:val="28"/>
        </w:rPr>
        <w:t xml:space="preserve">  (далее – соглашение) изложить в следующей редакции:</w:t>
      </w:r>
    </w:p>
    <w:p w:rsidR="00CD7CBF" w:rsidRPr="002C78A4" w:rsidRDefault="00CD7CBF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«1.2. 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полномочий по проведению проверок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 w:cs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C78A4">
        <w:rPr>
          <w:rFonts w:ascii="Times New Roman" w:hAnsi="Times New Roman" w:cs="Times New Roman"/>
          <w:sz w:val="28"/>
          <w:szCs w:val="28"/>
        </w:rPr>
        <w:t xml:space="preserve"> муниципальной службы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сельском поселении, а также полномочий по осуществлению контроля за расходами муниципальных служащих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и соблюдения требований к</w:t>
      </w:r>
      <w:r>
        <w:rPr>
          <w:rFonts w:ascii="Times New Roman" w:hAnsi="Times New Roman" w:cs="Times New Roman"/>
          <w:sz w:val="28"/>
          <w:szCs w:val="28"/>
        </w:rPr>
        <w:t xml:space="preserve"> служебному поведению».</w:t>
      </w:r>
    </w:p>
    <w:p w:rsidR="00CD7CBF" w:rsidRPr="002C78A4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Пункт 1.3 соглашения изложить в следующей редакции:</w:t>
      </w:r>
    </w:p>
    <w:p w:rsidR="00CD7CBF" w:rsidRPr="002C78A4" w:rsidRDefault="00CD7CBF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«1.3. 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– комиссия), а также полномочи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C78A4">
        <w:rPr>
          <w:rFonts w:ascii="Times New Roman" w:hAnsi="Times New Roman" w:cs="Times New Roman"/>
          <w:sz w:val="28"/>
          <w:szCs w:val="28"/>
        </w:rPr>
        <w:t xml:space="preserve"> по проведению проверок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 w:cs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C78A4">
        <w:rPr>
          <w:rFonts w:ascii="Times New Roman" w:hAnsi="Times New Roman" w:cs="Times New Roman"/>
          <w:sz w:val="28"/>
          <w:szCs w:val="28"/>
        </w:rPr>
        <w:t xml:space="preserve"> муниципальной службы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сельском поселении, по осуществлению контроля за расходами муниципальных служащих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и соблюдения требований к</w:t>
      </w:r>
      <w:r>
        <w:rPr>
          <w:rFonts w:ascii="Times New Roman" w:hAnsi="Times New Roman" w:cs="Times New Roman"/>
          <w:sz w:val="28"/>
          <w:szCs w:val="28"/>
        </w:rPr>
        <w:t xml:space="preserve"> служебному поведению</w:t>
      </w:r>
      <w:r w:rsidRPr="002C78A4">
        <w:rPr>
          <w:rFonts w:ascii="Times New Roman" w:hAnsi="Times New Roman" w:cs="Times New Roman"/>
          <w:sz w:val="28"/>
          <w:szCs w:val="28"/>
        </w:rPr>
        <w:t>».</w:t>
      </w:r>
    </w:p>
    <w:p w:rsidR="00CD7CBF" w:rsidRPr="002C78A4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Пункт 1.4 соглашения изложить в следующей редакции:</w:t>
      </w:r>
    </w:p>
    <w:p w:rsidR="00CD7CBF" w:rsidRPr="002C78A4" w:rsidRDefault="00CD7CBF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«1.4.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C78A4">
        <w:rPr>
          <w:rFonts w:ascii="Times New Roman" w:hAnsi="Times New Roman" w:cs="Times New Roman"/>
          <w:sz w:val="28"/>
          <w:szCs w:val="28"/>
        </w:rPr>
        <w:t xml:space="preserve"> части полномочий по решению вопросов местного значения».</w:t>
      </w:r>
    </w:p>
    <w:p w:rsidR="00CD7CBF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81"/>
      <w:r w:rsidRPr="002C78A4">
        <w:rPr>
          <w:rFonts w:ascii="Times New Roman" w:hAnsi="Times New Roman" w:cs="Times New Roman"/>
          <w:sz w:val="28"/>
          <w:szCs w:val="28"/>
        </w:rPr>
        <w:t>Изменения и дополнения к настоящему соглашению вносятся по взаимному согласию сторон. Дополнительное соглашение является неотъемлемой частью соглашения.</w:t>
      </w:r>
      <w:bookmarkStart w:id="2" w:name="sub_82"/>
      <w:bookmarkEnd w:id="1"/>
    </w:p>
    <w:p w:rsidR="00CD7CBF" w:rsidRPr="00D978D9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дополнительное соглашение распространяет свое действие с момента </w:t>
      </w:r>
      <w:r w:rsidRPr="00D978D9">
        <w:rPr>
          <w:rFonts w:ascii="Times New Roman" w:hAnsi="Times New Roman" w:cs="Times New Roman"/>
          <w:sz w:val="28"/>
          <w:szCs w:val="28"/>
        </w:rPr>
        <w:t>его подписания обеими сторонами.</w:t>
      </w:r>
    </w:p>
    <w:p w:rsidR="00CD7CBF" w:rsidRPr="00D978D9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Условия соглашения, не затронутые настоящим дополнительным соглашением, остаются неизменными.</w:t>
      </w:r>
    </w:p>
    <w:p w:rsidR="00CD7CBF" w:rsidRPr="00D978D9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экземплярах, имеющих равную юридическую силу, по одному для каждой из сторон.</w:t>
      </w:r>
      <w:bookmarkStart w:id="3" w:name="sub_109"/>
      <w:bookmarkEnd w:id="2"/>
    </w:p>
    <w:p w:rsidR="00CD7CBF" w:rsidRDefault="00CD7CBF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Подписи сторон</w:t>
      </w:r>
    </w:p>
    <w:p w:rsidR="00CD7CBF" w:rsidRPr="002C78A4" w:rsidRDefault="00CD7CBF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CD7CBF" w:rsidRPr="006009D5" w:rsidRDefault="00CD7CBF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0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4395"/>
        <w:gridCol w:w="4395"/>
      </w:tblGrid>
      <w:tr w:rsidR="00CD7CBF" w:rsidRPr="00396573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D7CBF" w:rsidRDefault="00CD7CBF" w:rsidP="008442AA">
            <w:pPr>
              <w:pStyle w:val="a"/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>П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редседатель Совета депутатов Ромодановского </w:t>
            </w:r>
            <w:r w:rsidRPr="00396573">
              <w:rPr>
                <w:rFonts w:ascii="Times New Roman" w:hAnsi="Times New Roman" w:cs="Times New Roman"/>
                <w:b/>
                <w:bCs/>
              </w:rPr>
              <w:t>муниципального района</w:t>
            </w:r>
          </w:p>
          <w:p w:rsidR="00CD7CBF" w:rsidRPr="00EE27AD" w:rsidRDefault="00CD7CBF" w:rsidP="00EE27AD">
            <w:r>
              <w:t>______________________А.Н.Близняков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CD7CBF" w:rsidRDefault="00CD7CBF" w:rsidP="00EE27AD">
            <w:pPr>
              <w:pStyle w:val="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Глава Липкинского</w:t>
            </w:r>
            <w:r w:rsidRPr="00396573">
              <w:rPr>
                <w:rFonts w:ascii="Times New Roman" w:hAnsi="Times New Roman" w:cs="Times New Roman"/>
                <w:b/>
                <w:bCs/>
              </w:rPr>
              <w:t xml:space="preserve"> сельского поселения</w:t>
            </w:r>
          </w:p>
          <w:p w:rsidR="00CD7CBF" w:rsidRPr="00EE27AD" w:rsidRDefault="00CD7CBF" w:rsidP="00EE27AD">
            <w:r>
              <w:t>_____________________Л.П.Новикова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CD7CBF" w:rsidRPr="00396573" w:rsidRDefault="00CD7CBF" w:rsidP="008442AA">
            <w:pPr>
              <w:pStyle w:val="a"/>
              <w:ind w:firstLine="709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>Глава ___ сельского поселения</w:t>
            </w:r>
          </w:p>
        </w:tc>
      </w:tr>
      <w:bookmarkEnd w:id="0"/>
    </w:tbl>
    <w:p w:rsidR="00CD7CBF" w:rsidRDefault="00CD7CBF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Default="00CD7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CD7CBF" w:rsidRPr="00396573">
        <w:tc>
          <w:tcPr>
            <w:tcW w:w="5244" w:type="dxa"/>
          </w:tcPr>
          <w:p w:rsidR="00CD7CBF" w:rsidRPr="00396573" w:rsidRDefault="00CD7CBF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2</w:t>
            </w:r>
          </w:p>
          <w:p w:rsidR="00CD7CBF" w:rsidRPr="00396573" w:rsidRDefault="00CD7CBF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решению Совета депутатов Липкинского сельского поселения 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CD7CBF" w:rsidRPr="00396573" w:rsidRDefault="00CD7CBF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марта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96573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20</w:t>
              </w:r>
              <w:r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16</w:t>
              </w:r>
              <w:r w:rsidRPr="00396573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 xml:space="preserve"> г</w:t>
              </w:r>
            </w:smartTag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  <w:p w:rsidR="00CD7CBF" w:rsidRPr="006009D5" w:rsidRDefault="00CD7CBF" w:rsidP="0086325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7CBF" w:rsidRPr="006009D5" w:rsidRDefault="00CD7CBF" w:rsidP="006A10D5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A10D5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Регламент</w:t>
      </w:r>
      <w:r w:rsidRPr="006009D5">
        <w:rPr>
          <w:rFonts w:ascii="Times New Roman" w:hAnsi="Times New Roman" w:cs="Times New Roman"/>
          <w:sz w:val="28"/>
          <w:szCs w:val="28"/>
        </w:rPr>
        <w:br/>
        <w:t xml:space="preserve">взаимодействия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Липкинского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</w:t>
      </w:r>
      <w:r>
        <w:rPr>
          <w:rFonts w:ascii="Times New Roman" w:hAnsi="Times New Roman" w:cs="Times New Roman"/>
          <w:sz w:val="28"/>
          <w:szCs w:val="28"/>
        </w:rPr>
        <w:t>естного самоуправления Ромодановского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</w:t>
      </w:r>
      <w:r>
        <w:rPr>
          <w:rFonts w:ascii="Times New Roman" w:hAnsi="Times New Roman" w:cs="Times New Roman"/>
          <w:sz w:val="28"/>
          <w:szCs w:val="28"/>
        </w:rPr>
        <w:t>росов местного значения Липкинского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D7CBF" w:rsidRPr="006009D5" w:rsidRDefault="00CD7CBF" w:rsidP="006A10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A10D5">
      <w:pPr>
        <w:pStyle w:val="Heading1"/>
        <w:widowControl/>
        <w:numPr>
          <w:ilvl w:val="0"/>
          <w:numId w:val="6"/>
        </w:numPr>
        <w:tabs>
          <w:tab w:val="left" w:pos="0"/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4" w:name="sub_201"/>
      <w:r w:rsidRPr="006009D5">
        <w:rPr>
          <w:rFonts w:ascii="Times New Roman" w:hAnsi="Times New Roman" w:cs="Times New Roman"/>
          <w:sz w:val="28"/>
          <w:szCs w:val="28"/>
        </w:rPr>
        <w:t>Общие положения</w:t>
      </w:r>
    </w:p>
    <w:bookmarkEnd w:id="4"/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11"/>
      <w:r w:rsidRPr="006009D5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 разработан в це</w:t>
      </w:r>
      <w:r>
        <w:rPr>
          <w:rFonts w:ascii="Times New Roman" w:hAnsi="Times New Roman" w:cs="Times New Roman"/>
          <w:sz w:val="28"/>
          <w:szCs w:val="28"/>
        </w:rPr>
        <w:t xml:space="preserve">лях реализации соглашения от «24»июля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6009D5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6009D5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>сельского поселения».</w:t>
      </w:r>
    </w:p>
    <w:p w:rsidR="00CD7CBF" w:rsidRPr="006009D5" w:rsidRDefault="00CD7CBF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целей настоящего р</w:t>
      </w:r>
      <w:r w:rsidRPr="006009D5">
        <w:rPr>
          <w:rFonts w:ascii="Times New Roman" w:hAnsi="Times New Roman" w:cs="Times New Roman"/>
          <w:sz w:val="28"/>
          <w:szCs w:val="28"/>
        </w:rPr>
        <w:t>егламента используются следующие понятия:</w:t>
      </w:r>
      <w:bookmarkStart w:id="6" w:name="sub_212"/>
      <w:bookmarkEnd w:id="5"/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Ромодановский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муниципальный район – муниципальный район»;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Липкинское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поселение»;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2008 г</w:t>
        </w:r>
      </w:smartTag>
      <w:r w:rsidRPr="006009D5">
        <w:rPr>
          <w:rFonts w:ascii="Times New Roman" w:hAnsi="Times New Roman" w:cs="Times New Roman"/>
          <w:sz w:val="28"/>
          <w:szCs w:val="28"/>
        </w:rPr>
        <w:t>. № 273-ФЗ «О противодействии коррупции» и другими федеральными законами –  соблюдение требований к служебному поведению»;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6009D5">
        <w:rPr>
          <w:rFonts w:ascii="Times New Roman" w:hAnsi="Times New Roman" w:cs="Times New Roman"/>
          <w:sz w:val="28"/>
          <w:szCs w:val="28"/>
        </w:rPr>
        <w:t>. № 59-УГ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проверке»;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6009D5">
        <w:rPr>
          <w:rFonts w:ascii="Times New Roman" w:hAnsi="Times New Roman" w:cs="Times New Roman"/>
          <w:sz w:val="28"/>
          <w:szCs w:val="28"/>
        </w:rPr>
        <w:t>. № 58-УГ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комиссии»;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Порядок принятия решения об осуществлении контроля за расходами»;</w:t>
      </w:r>
    </w:p>
    <w:p w:rsidR="00CD7CBF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«проверка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6009D5">
        <w:rPr>
          <w:rFonts w:ascii="Times New Roman" w:hAnsi="Times New Roman" w:cs="Times New Roman"/>
          <w:sz w:val="28"/>
          <w:szCs w:val="28"/>
        </w:rPr>
        <w:t>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7CBF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>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Pr="006009D5">
        <w:rPr>
          <w:rFonts w:ascii="Times New Roman" w:hAnsi="Times New Roman" w:cs="Times New Roman"/>
          <w:sz w:val="28"/>
          <w:szCs w:val="28"/>
        </w:rPr>
        <w:t>.</w:t>
      </w:r>
    </w:p>
    <w:p w:rsidR="00CD7CBF" w:rsidRPr="006009D5" w:rsidRDefault="00CD7CBF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а) при проведении проверки: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1"/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12"/>
      <w:bookmarkEnd w:id="7"/>
      <w:r w:rsidRPr="006009D5">
        <w:rPr>
          <w:rFonts w:ascii="Times New Roman" w:hAnsi="Times New Roman" w:cs="Times New Roman"/>
          <w:sz w:val="28"/>
          <w:szCs w:val="28"/>
        </w:rPr>
        <w:t>соблюдения муниципальными служащими поселения требований к служебному поведению;</w:t>
      </w:r>
    </w:p>
    <w:bookmarkEnd w:id="8"/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CD7CBF" w:rsidRPr="006009D5" w:rsidRDefault="00CD7CBF" w:rsidP="006A10D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6"/>
    <w:p w:rsidR="00CD7CBF" w:rsidRPr="006009D5" w:rsidRDefault="00CD7CBF" w:rsidP="006A10D5">
      <w:pPr>
        <w:pStyle w:val="a"/>
        <w:numPr>
          <w:ilvl w:val="1"/>
          <w:numId w:val="6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>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CD7CBF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A10D5">
      <w:pPr>
        <w:pStyle w:val="Heading1"/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9" w:name="sub_202"/>
      <w:r w:rsidRPr="006009D5">
        <w:rPr>
          <w:rFonts w:ascii="Times New Roman" w:hAnsi="Times New Roman" w:cs="Times New Roman"/>
          <w:sz w:val="28"/>
          <w:szCs w:val="28"/>
        </w:rPr>
        <w:t>Права и обязанности</w:t>
      </w:r>
    </w:p>
    <w:p w:rsidR="00CD7CBF" w:rsidRPr="006009D5" w:rsidRDefault="00CD7CBF" w:rsidP="006A10D5">
      <w:pPr>
        <w:pStyle w:val="Heading1"/>
        <w:tabs>
          <w:tab w:val="left" w:pos="426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органов местного самоуправления поселения</w:t>
      </w:r>
    </w:p>
    <w:p w:rsidR="00CD7CBF" w:rsidRPr="006009D5" w:rsidRDefault="00CD7CBF" w:rsidP="006A10D5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21"/>
      <w:bookmarkEnd w:id="9"/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поселения организует прием: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муниципальными служащими требований к служебному поведению;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2 Порядка принятия решения об осуществлении контроля за расходами;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423"/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14 Положения о проверке;</w:t>
      </w:r>
    </w:p>
    <w:p w:rsidR="00CD7CBF" w:rsidRPr="007436F0" w:rsidRDefault="00CD7CBF" w:rsidP="006A10D5">
      <w:pPr>
        <w:pStyle w:val="ListParagraph"/>
        <w:numPr>
          <w:ilvl w:val="0"/>
          <w:numId w:val="10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пунктах 14, 17 Положения о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22"/>
      <w:bookmarkEnd w:id="10"/>
      <w:bookmarkEnd w:id="11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«а»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«б»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ежегодно не позднее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CD7CBF" w:rsidRPr="006009D5" w:rsidRDefault="00CD7CBF" w:rsidP="006A10D5">
      <w:pPr>
        <w:pStyle w:val="a"/>
        <w:numPr>
          <w:ilvl w:val="1"/>
          <w:numId w:val="6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 момента получения информации, указанной в подпунктах «в», «г», «д», «е»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направляет данную информацию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муниципального района для принятия решения о проведении проверки.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25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председателю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bookmarkEnd w:id="13"/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поселения (глава сельского поселения) или иное уполномоченное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поселения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09D5">
        <w:rPr>
          <w:rFonts w:ascii="Times New Roman" w:hAnsi="Times New Roman" w:cs="Times New Roman"/>
          <w:sz w:val="28"/>
          <w:szCs w:val="28"/>
        </w:rPr>
        <w:t xml:space="preserve">аправляет информацию, указанную в пункте 14 Положения о комиссии,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ее принятия председателю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6"/>
      <w:bookmarkEnd w:id="12"/>
      <w:r w:rsidRPr="006009D5">
        <w:rPr>
          <w:rFonts w:ascii="Times New Roman" w:hAnsi="Times New Roman" w:cs="Times New Roman"/>
          <w:sz w:val="28"/>
          <w:szCs w:val="28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27"/>
      <w:bookmarkEnd w:id="14"/>
      <w:r w:rsidRPr="006009D5">
        <w:rPr>
          <w:rFonts w:ascii="Times New Roman" w:hAnsi="Times New Roman" w:cs="Times New Roman"/>
          <w:sz w:val="28"/>
          <w:szCs w:val="28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6" w:name="sub_2028"/>
      <w:bookmarkEnd w:id="15"/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рассматривает проекты нормативных правовых актов органов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сельского поселения), подготовленные для исполнения решений комиссии, принимает решении об их принятии (утверждении).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29"/>
      <w:bookmarkEnd w:id="16"/>
      <w:r w:rsidRPr="006009D5">
        <w:rPr>
          <w:rFonts w:ascii="Times New Roman" w:hAnsi="Times New Roman" w:cs="Times New Roman"/>
          <w:sz w:val="28"/>
          <w:szCs w:val="28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CD7CBF" w:rsidRDefault="00CD7CBF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210"/>
      <w:bookmarkEnd w:id="17"/>
      <w:r w:rsidRPr="006009D5">
        <w:rPr>
          <w:rFonts w:ascii="Times New Roman" w:hAnsi="Times New Roman" w:cs="Times New Roman"/>
          <w:sz w:val="28"/>
          <w:szCs w:val="28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CD7CBF" w:rsidRPr="006009D5" w:rsidRDefault="00CD7CBF" w:rsidP="006A10D5">
      <w:pPr>
        <w:pStyle w:val="Heading1"/>
        <w:widowControl/>
        <w:numPr>
          <w:ilvl w:val="0"/>
          <w:numId w:val="6"/>
        </w:numPr>
        <w:tabs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19" w:name="sub_203"/>
      <w:bookmarkEnd w:id="18"/>
      <w:r w:rsidRPr="006009D5">
        <w:rPr>
          <w:rFonts w:ascii="Times New Roman" w:hAnsi="Times New Roman" w:cs="Times New Roman"/>
          <w:sz w:val="28"/>
          <w:szCs w:val="28"/>
        </w:rPr>
        <w:t>Права и обязанности Муниципального района</w:t>
      </w:r>
    </w:p>
    <w:bookmarkEnd w:id="19"/>
    <w:p w:rsidR="00CD7CBF" w:rsidRPr="006009D5" w:rsidRDefault="00CD7CBF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31"/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подпунктах «а» и «б»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 (далее – должностное лицо (или структурное подразделение) администрации муниципального района).</w:t>
      </w:r>
    </w:p>
    <w:p w:rsidR="00CD7CBF" w:rsidRPr="006009D5" w:rsidRDefault="00CD7CBF" w:rsidP="006A10D5">
      <w:pPr>
        <w:pStyle w:val="a"/>
        <w:numPr>
          <w:ilvl w:val="1"/>
          <w:numId w:val="6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подпункте «в»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администрация муниципального района формирует комиссию и обеспечивает ее эффективное функционирование.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организации уведомления лиц, в отношении которых приняты указанные решения.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уведомления лиц, в отношении которых приняты указанные решения.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муниципального района представляет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администрации муниципального района доклад о результатах проведенной проверки и доклад об осуществлении контроля за расходами.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направляет в комиссию информацию, указанную в пункте 14 Положения о комиссии, для дальнейшего рассмотрения.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Комиссия осуществляют свою деятельность, руководствуясь Положением о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Председатель комиссии направляет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сельского поселения)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Секретарь комиссии обеспечивает присутствие лиц, указанных в подпункте 1 пункта 11 Положения о комиссии.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CD7CBF" w:rsidRPr="006009D5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сельского поселения), которые в установленном порядке представляются на рассмотрение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сельского поселения).</w:t>
      </w:r>
    </w:p>
    <w:p w:rsidR="00CD7CBF" w:rsidRPr="00A10A44" w:rsidRDefault="00CD7CBF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Вопросы организационно-технического и документационного обеспечения деятельности комиссии,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урегулированные данным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20"/>
    </w:p>
    <w:p w:rsidR="00CD7CBF" w:rsidRPr="006009D5" w:rsidRDefault="00CD7CBF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D7CBF" w:rsidRPr="006009D5" w:rsidSect="006952B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CBF" w:rsidRDefault="00CD7CBF" w:rsidP="005E1187">
      <w:pPr>
        <w:spacing w:after="0" w:line="240" w:lineRule="auto"/>
      </w:pPr>
      <w:r>
        <w:separator/>
      </w:r>
    </w:p>
  </w:endnote>
  <w:endnote w:type="continuationSeparator" w:id="1">
    <w:p w:rsidR="00CD7CBF" w:rsidRDefault="00CD7CB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CBF" w:rsidRDefault="00CD7CBF" w:rsidP="005E1187">
      <w:pPr>
        <w:spacing w:after="0" w:line="240" w:lineRule="auto"/>
      </w:pPr>
      <w:r>
        <w:separator/>
      </w:r>
    </w:p>
  </w:footnote>
  <w:footnote w:type="continuationSeparator" w:id="1">
    <w:p w:rsidR="00CD7CBF" w:rsidRDefault="00CD7CBF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CBF" w:rsidRPr="00B75A49" w:rsidRDefault="00CD7CBF" w:rsidP="00B75A49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20D97"/>
    <w:rsid w:val="00032CE5"/>
    <w:rsid w:val="00035316"/>
    <w:rsid w:val="000361D5"/>
    <w:rsid w:val="000435A2"/>
    <w:rsid w:val="00051C3F"/>
    <w:rsid w:val="00070DF0"/>
    <w:rsid w:val="000710C7"/>
    <w:rsid w:val="000761F4"/>
    <w:rsid w:val="000933BE"/>
    <w:rsid w:val="00093FED"/>
    <w:rsid w:val="000A2B6B"/>
    <w:rsid w:val="000A6F98"/>
    <w:rsid w:val="000B4A75"/>
    <w:rsid w:val="000B5F87"/>
    <w:rsid w:val="000C6A5E"/>
    <w:rsid w:val="000D5824"/>
    <w:rsid w:val="000D5EA3"/>
    <w:rsid w:val="000F0427"/>
    <w:rsid w:val="0011700A"/>
    <w:rsid w:val="00133481"/>
    <w:rsid w:val="00146C9A"/>
    <w:rsid w:val="00151A03"/>
    <w:rsid w:val="00163BAE"/>
    <w:rsid w:val="001772B6"/>
    <w:rsid w:val="00183D46"/>
    <w:rsid w:val="001848D4"/>
    <w:rsid w:val="001933F8"/>
    <w:rsid w:val="001950EB"/>
    <w:rsid w:val="001A10AE"/>
    <w:rsid w:val="001A5195"/>
    <w:rsid w:val="001A57D6"/>
    <w:rsid w:val="001D0426"/>
    <w:rsid w:val="001E2FC8"/>
    <w:rsid w:val="001F0D7B"/>
    <w:rsid w:val="001F457F"/>
    <w:rsid w:val="001F48F1"/>
    <w:rsid w:val="00212253"/>
    <w:rsid w:val="002359B9"/>
    <w:rsid w:val="00236AF5"/>
    <w:rsid w:val="00244A80"/>
    <w:rsid w:val="00270293"/>
    <w:rsid w:val="00272605"/>
    <w:rsid w:val="00277805"/>
    <w:rsid w:val="0028367C"/>
    <w:rsid w:val="0028561A"/>
    <w:rsid w:val="002A213A"/>
    <w:rsid w:val="002C62BF"/>
    <w:rsid w:val="002C78A4"/>
    <w:rsid w:val="002D00E4"/>
    <w:rsid w:val="002D023E"/>
    <w:rsid w:val="002D06B4"/>
    <w:rsid w:val="002E27C1"/>
    <w:rsid w:val="002E341F"/>
    <w:rsid w:val="002E7F07"/>
    <w:rsid w:val="002F1E22"/>
    <w:rsid w:val="00311E4F"/>
    <w:rsid w:val="003150E0"/>
    <w:rsid w:val="00316950"/>
    <w:rsid w:val="0032691C"/>
    <w:rsid w:val="00331A79"/>
    <w:rsid w:val="003511B3"/>
    <w:rsid w:val="0035380A"/>
    <w:rsid w:val="00371159"/>
    <w:rsid w:val="00376182"/>
    <w:rsid w:val="00391B17"/>
    <w:rsid w:val="00396573"/>
    <w:rsid w:val="003A64F9"/>
    <w:rsid w:val="003C594A"/>
    <w:rsid w:val="003D222A"/>
    <w:rsid w:val="003E609D"/>
    <w:rsid w:val="004146BA"/>
    <w:rsid w:val="004347B7"/>
    <w:rsid w:val="00443F1D"/>
    <w:rsid w:val="004470F8"/>
    <w:rsid w:val="00453F38"/>
    <w:rsid w:val="00454CB5"/>
    <w:rsid w:val="004661DD"/>
    <w:rsid w:val="00483B27"/>
    <w:rsid w:val="00483FC2"/>
    <w:rsid w:val="004853D1"/>
    <w:rsid w:val="00491294"/>
    <w:rsid w:val="004B0219"/>
    <w:rsid w:val="004B6462"/>
    <w:rsid w:val="004E631D"/>
    <w:rsid w:val="005030D0"/>
    <w:rsid w:val="00514CBD"/>
    <w:rsid w:val="005207FC"/>
    <w:rsid w:val="00531F90"/>
    <w:rsid w:val="00536545"/>
    <w:rsid w:val="00555B3E"/>
    <w:rsid w:val="0056400D"/>
    <w:rsid w:val="00576F33"/>
    <w:rsid w:val="005879C6"/>
    <w:rsid w:val="00595F1D"/>
    <w:rsid w:val="005A010C"/>
    <w:rsid w:val="005A29FF"/>
    <w:rsid w:val="005A5115"/>
    <w:rsid w:val="005D0C72"/>
    <w:rsid w:val="005D3AA3"/>
    <w:rsid w:val="005E1187"/>
    <w:rsid w:val="005E5B0B"/>
    <w:rsid w:val="005F2CD3"/>
    <w:rsid w:val="006009D5"/>
    <w:rsid w:val="006153AD"/>
    <w:rsid w:val="0062175C"/>
    <w:rsid w:val="00624E4B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3551"/>
    <w:rsid w:val="006D6FD1"/>
    <w:rsid w:val="006F3111"/>
    <w:rsid w:val="006F5FB0"/>
    <w:rsid w:val="006F771D"/>
    <w:rsid w:val="00705A99"/>
    <w:rsid w:val="00707247"/>
    <w:rsid w:val="007164D2"/>
    <w:rsid w:val="0072027A"/>
    <w:rsid w:val="0073398E"/>
    <w:rsid w:val="007436F0"/>
    <w:rsid w:val="0074451A"/>
    <w:rsid w:val="00754D70"/>
    <w:rsid w:val="00756F0B"/>
    <w:rsid w:val="007757DA"/>
    <w:rsid w:val="007B0A76"/>
    <w:rsid w:val="007C13D9"/>
    <w:rsid w:val="007C7E70"/>
    <w:rsid w:val="007D3E8D"/>
    <w:rsid w:val="007E0A08"/>
    <w:rsid w:val="007F33B0"/>
    <w:rsid w:val="007F55F9"/>
    <w:rsid w:val="0081436B"/>
    <w:rsid w:val="00825918"/>
    <w:rsid w:val="008315EA"/>
    <w:rsid w:val="008442AA"/>
    <w:rsid w:val="00846AED"/>
    <w:rsid w:val="00854CA8"/>
    <w:rsid w:val="0086325E"/>
    <w:rsid w:val="00870194"/>
    <w:rsid w:val="008708BC"/>
    <w:rsid w:val="00887273"/>
    <w:rsid w:val="008964B1"/>
    <w:rsid w:val="008A531E"/>
    <w:rsid w:val="008B2F16"/>
    <w:rsid w:val="008C5723"/>
    <w:rsid w:val="008E0445"/>
    <w:rsid w:val="008E208B"/>
    <w:rsid w:val="008E2FE4"/>
    <w:rsid w:val="008F0BE4"/>
    <w:rsid w:val="009037F5"/>
    <w:rsid w:val="00911D8A"/>
    <w:rsid w:val="0092056E"/>
    <w:rsid w:val="00943A0B"/>
    <w:rsid w:val="00945E71"/>
    <w:rsid w:val="00947AB5"/>
    <w:rsid w:val="0096314D"/>
    <w:rsid w:val="0096420C"/>
    <w:rsid w:val="00970466"/>
    <w:rsid w:val="00993EEE"/>
    <w:rsid w:val="00996389"/>
    <w:rsid w:val="009A133E"/>
    <w:rsid w:val="009A15ED"/>
    <w:rsid w:val="009A42A9"/>
    <w:rsid w:val="009B4134"/>
    <w:rsid w:val="009B51B8"/>
    <w:rsid w:val="009C3CE2"/>
    <w:rsid w:val="009D1938"/>
    <w:rsid w:val="009D4B5F"/>
    <w:rsid w:val="009F7742"/>
    <w:rsid w:val="00A03E6C"/>
    <w:rsid w:val="00A10211"/>
    <w:rsid w:val="00A10A44"/>
    <w:rsid w:val="00A220AA"/>
    <w:rsid w:val="00A31186"/>
    <w:rsid w:val="00A42F0D"/>
    <w:rsid w:val="00A52271"/>
    <w:rsid w:val="00A6047B"/>
    <w:rsid w:val="00A61981"/>
    <w:rsid w:val="00A73298"/>
    <w:rsid w:val="00A74B11"/>
    <w:rsid w:val="00A8547F"/>
    <w:rsid w:val="00AA636E"/>
    <w:rsid w:val="00AB259A"/>
    <w:rsid w:val="00AC0FDB"/>
    <w:rsid w:val="00AD04A4"/>
    <w:rsid w:val="00AF1BDE"/>
    <w:rsid w:val="00AF646A"/>
    <w:rsid w:val="00B07626"/>
    <w:rsid w:val="00B1203E"/>
    <w:rsid w:val="00B1519B"/>
    <w:rsid w:val="00B20098"/>
    <w:rsid w:val="00B412AC"/>
    <w:rsid w:val="00B63926"/>
    <w:rsid w:val="00B72F6D"/>
    <w:rsid w:val="00B75A49"/>
    <w:rsid w:val="00B934F0"/>
    <w:rsid w:val="00BB1FEF"/>
    <w:rsid w:val="00BC5C62"/>
    <w:rsid w:val="00BD0296"/>
    <w:rsid w:val="00BD51A6"/>
    <w:rsid w:val="00BE5959"/>
    <w:rsid w:val="00BF4917"/>
    <w:rsid w:val="00C07C5D"/>
    <w:rsid w:val="00C15927"/>
    <w:rsid w:val="00C21457"/>
    <w:rsid w:val="00C219B4"/>
    <w:rsid w:val="00C301C7"/>
    <w:rsid w:val="00C313D6"/>
    <w:rsid w:val="00C361B1"/>
    <w:rsid w:val="00C41C3E"/>
    <w:rsid w:val="00C434DA"/>
    <w:rsid w:val="00C503B8"/>
    <w:rsid w:val="00C50EED"/>
    <w:rsid w:val="00C51399"/>
    <w:rsid w:val="00C55281"/>
    <w:rsid w:val="00C63E64"/>
    <w:rsid w:val="00C653E6"/>
    <w:rsid w:val="00C843A7"/>
    <w:rsid w:val="00C864F7"/>
    <w:rsid w:val="00C87DF2"/>
    <w:rsid w:val="00C960B6"/>
    <w:rsid w:val="00CA258C"/>
    <w:rsid w:val="00CC7115"/>
    <w:rsid w:val="00CC7D59"/>
    <w:rsid w:val="00CD3040"/>
    <w:rsid w:val="00CD612C"/>
    <w:rsid w:val="00CD7CBF"/>
    <w:rsid w:val="00CE266D"/>
    <w:rsid w:val="00CF0B2D"/>
    <w:rsid w:val="00D12A07"/>
    <w:rsid w:val="00D16424"/>
    <w:rsid w:val="00D311E1"/>
    <w:rsid w:val="00D3569C"/>
    <w:rsid w:val="00D44018"/>
    <w:rsid w:val="00D50A3E"/>
    <w:rsid w:val="00D5395A"/>
    <w:rsid w:val="00D56C3E"/>
    <w:rsid w:val="00D65AF0"/>
    <w:rsid w:val="00D6721F"/>
    <w:rsid w:val="00D77DFF"/>
    <w:rsid w:val="00D96F07"/>
    <w:rsid w:val="00D978D9"/>
    <w:rsid w:val="00DA2EE2"/>
    <w:rsid w:val="00DB2514"/>
    <w:rsid w:val="00DC1AE3"/>
    <w:rsid w:val="00DC2BC3"/>
    <w:rsid w:val="00DD0A63"/>
    <w:rsid w:val="00DD413F"/>
    <w:rsid w:val="00DD576C"/>
    <w:rsid w:val="00DE7C01"/>
    <w:rsid w:val="00DF2C6D"/>
    <w:rsid w:val="00DF48D7"/>
    <w:rsid w:val="00E0189E"/>
    <w:rsid w:val="00E106B1"/>
    <w:rsid w:val="00E21DA0"/>
    <w:rsid w:val="00E34C12"/>
    <w:rsid w:val="00E3759F"/>
    <w:rsid w:val="00E87CC6"/>
    <w:rsid w:val="00E90682"/>
    <w:rsid w:val="00E934C6"/>
    <w:rsid w:val="00E96B73"/>
    <w:rsid w:val="00EA30B2"/>
    <w:rsid w:val="00EA4A4C"/>
    <w:rsid w:val="00EA75B9"/>
    <w:rsid w:val="00EC035F"/>
    <w:rsid w:val="00EC3A49"/>
    <w:rsid w:val="00ED58EC"/>
    <w:rsid w:val="00EE23F8"/>
    <w:rsid w:val="00EE27AD"/>
    <w:rsid w:val="00EE3BFC"/>
    <w:rsid w:val="00EE4318"/>
    <w:rsid w:val="00EF27E9"/>
    <w:rsid w:val="00EF30DC"/>
    <w:rsid w:val="00EF40AE"/>
    <w:rsid w:val="00F01481"/>
    <w:rsid w:val="00F032B4"/>
    <w:rsid w:val="00F1080B"/>
    <w:rsid w:val="00F37732"/>
    <w:rsid w:val="00F41244"/>
    <w:rsid w:val="00F46715"/>
    <w:rsid w:val="00F55877"/>
    <w:rsid w:val="00F648D9"/>
    <w:rsid w:val="00F7128E"/>
    <w:rsid w:val="00F75638"/>
    <w:rsid w:val="00FA71B1"/>
    <w:rsid w:val="00FC1063"/>
    <w:rsid w:val="00FD2F88"/>
    <w:rsid w:val="00FD50EC"/>
    <w:rsid w:val="00FD71CF"/>
    <w:rsid w:val="00FE6EFA"/>
    <w:rsid w:val="00FF0160"/>
    <w:rsid w:val="00FF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22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080B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82591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uiPriority w:val="99"/>
    <w:locked/>
    <w:rsid w:val="00E21DA0"/>
    <w:rPr>
      <w:sz w:val="27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rFonts w:cs="Times New Roman"/>
      <w:sz w:val="27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DB2514"/>
    <w:rPr>
      <w:rFonts w:cs="Times New Roman"/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E21DA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18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187"/>
    <w:rPr>
      <w:rFonts w:cs="Times New Roman"/>
    </w:rPr>
  </w:style>
  <w:style w:type="paragraph" w:customStyle="1" w:styleId="a">
    <w:name w:val="Прижатый влево"/>
    <w:basedOn w:val="Normal"/>
    <w:next w:val="Normal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Дочерний элемент списка"/>
    <w:basedOn w:val="Normal"/>
    <w:next w:val="Normal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1">
    <w:name w:val="Основное меню (преемственное)"/>
    <w:basedOn w:val="Normal"/>
    <w:next w:val="Normal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Hyperlink">
    <w:name w:val="Hyperlink"/>
    <w:basedOn w:val="DefaultParagraphFont"/>
    <w:uiPriority w:val="99"/>
    <w:rsid w:val="00AD04A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C0FDB"/>
    <w:pPr>
      <w:ind w:left="720"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/>
      <w:sz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/>
      <w:sz w:val="22"/>
      <w:u w:val="single"/>
    </w:rPr>
  </w:style>
  <w:style w:type="character" w:customStyle="1" w:styleId="a2">
    <w:name w:val="Гипертекстовая ссылка"/>
    <w:basedOn w:val="DefaultParagraphFont"/>
    <w:uiPriority w:val="99"/>
    <w:rsid w:val="006900B4"/>
    <w:rPr>
      <w:rFonts w:cs="Times New Roman"/>
      <w:color w:val="auto"/>
    </w:rPr>
  </w:style>
  <w:style w:type="paragraph" w:customStyle="1" w:styleId="a3">
    <w:name w:val="Комментарий"/>
    <w:basedOn w:val="Normal"/>
    <w:next w:val="Normal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4">
    <w:name w:val="Информация об изменениях документа"/>
    <w:basedOn w:val="a3"/>
    <w:next w:val="Normal"/>
    <w:uiPriority w:val="99"/>
    <w:rsid w:val="008C572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rsid w:val="00FC1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C1063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FC1063"/>
    <w:rPr>
      <w:rFonts w:cs="Times New Roman"/>
      <w:vertAlign w:val="superscript"/>
    </w:rPr>
  </w:style>
  <w:style w:type="paragraph" w:customStyle="1" w:styleId="a5">
    <w:name w:val="Нормальный (таблица)"/>
    <w:basedOn w:val="Normal"/>
    <w:next w:val="Normal"/>
    <w:uiPriority w:val="99"/>
    <w:rsid w:val="002C78A4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6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9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12</Pages>
  <Words>3907</Words>
  <Characters>22274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USER</cp:lastModifiedBy>
  <cp:revision>10</cp:revision>
  <cp:lastPrinted>2016-03-14T05:37:00Z</cp:lastPrinted>
  <dcterms:created xsi:type="dcterms:W3CDTF">2016-02-29T09:20:00Z</dcterms:created>
  <dcterms:modified xsi:type="dcterms:W3CDTF">2016-03-14T05:40:00Z</dcterms:modified>
</cp:coreProperties>
</file>