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0D4" w:rsidRDefault="003670D4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3670D4" w:rsidRDefault="003670D4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3 кв. 2015 года</w:t>
      </w:r>
    </w:p>
    <w:p w:rsidR="003670D4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3670D4" w:rsidRPr="00CD383A" w:rsidRDefault="003670D4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9940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862"/>
      </w:tblGrid>
      <w:tr w:rsidR="003670D4" w:rsidRPr="00CD383A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3670D4" w:rsidRPr="00CD383A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1677,3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1046,2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62,4</w:t>
            </w:r>
          </w:p>
        </w:tc>
      </w:tr>
      <w:tr w:rsidR="003670D4" w:rsidRPr="00CD383A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390,5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3670D4" w:rsidRPr="00CD383A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32,6</w:t>
            </w:r>
          </w:p>
        </w:tc>
      </w:tr>
      <w:tr w:rsidR="003670D4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6B37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32,6</w:t>
            </w:r>
          </w:p>
        </w:tc>
      </w:tr>
      <w:tr w:rsidR="003670D4" w:rsidRPr="00CD383A" w:rsidTr="007D25B2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670D4" w:rsidRPr="00CD383A" w:rsidRDefault="003670D4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</w:t>
            </w:r>
          </w:p>
        </w:tc>
      </w:tr>
      <w:tr w:rsidR="003670D4" w:rsidRPr="00CD383A" w:rsidTr="007D25B2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70D4" w:rsidRPr="00CD383A" w:rsidRDefault="003670D4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</w:t>
            </w:r>
          </w:p>
        </w:tc>
      </w:tr>
      <w:tr w:rsidR="003670D4" w:rsidRPr="00CD383A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3670D4" w:rsidRPr="00CD383A" w:rsidTr="007D25B2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 w:rsidTr="007D25B2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 w:rsidTr="007D25B2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3670D4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46,1</w:t>
            </w:r>
          </w:p>
        </w:tc>
      </w:tr>
      <w:tr w:rsidR="003670D4" w:rsidRPr="00CD383A">
        <w:trPr>
          <w:trHeight w:hRule="exact" w:val="27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7,</w:t>
            </w:r>
            <w: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46,1</w:t>
            </w:r>
          </w:p>
        </w:tc>
      </w:tr>
      <w:tr w:rsidR="003670D4" w:rsidRPr="00CD383A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7,</w:t>
            </w:r>
            <w: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46,1</w:t>
            </w:r>
          </w:p>
        </w:tc>
      </w:tr>
      <w:tr w:rsidR="003670D4" w:rsidRPr="00CD383A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F91B6F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F91B6F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F91B6F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356,7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F91B6F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12,2</w:t>
            </w:r>
          </w:p>
        </w:tc>
      </w:tr>
      <w:tr w:rsidR="003670D4" w:rsidRPr="00CD383A" w:rsidTr="007D25B2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19,5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5,9</w:t>
            </w:r>
          </w:p>
        </w:tc>
      </w:tr>
      <w:tr w:rsidR="003670D4" w:rsidRPr="00CD383A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86,6</w:t>
            </w:r>
          </w:p>
        </w:tc>
      </w:tr>
      <w:tr w:rsidR="003670D4" w:rsidRPr="00CD383A" w:rsidTr="00432F5A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28,1</w:t>
            </w:r>
          </w:p>
        </w:tc>
      </w:tr>
      <w:tr w:rsidR="003670D4" w:rsidRPr="00CD383A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4,7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29,7</w:t>
            </w:r>
          </w:p>
        </w:tc>
      </w:tr>
      <w:tr w:rsidR="003670D4" w:rsidRPr="00CD383A" w:rsidTr="007D25B2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0,9</w:t>
            </w: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Default="003670D4"/>
          <w:p w:rsidR="003670D4" w:rsidRDefault="003670D4"/>
          <w:p w:rsidR="003670D4" w:rsidRDefault="003670D4"/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Default="003670D4"/>
          <w:p w:rsidR="003670D4" w:rsidRDefault="003670D4"/>
          <w:p w:rsidR="003670D4" w:rsidRDefault="003670D4"/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1286,8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991,4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</w:t>
            </w:r>
          </w:p>
        </w:tc>
      </w:tr>
      <w:tr w:rsidR="003670D4" w:rsidRPr="00CD383A" w:rsidTr="00432F5A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>
        <w:trPr>
          <w:trHeight w:hRule="exact" w:val="5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34,9</w:t>
            </w:r>
          </w:p>
        </w:tc>
      </w:tr>
      <w:tr w:rsidR="003670D4" w:rsidRPr="00CD383A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2 02 03015 10 0000 151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3670D4" w:rsidRPr="00CD383A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2 02 03024 10 0000 151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3670D4" w:rsidRPr="00CD383A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2 02 02015 02 0000 151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>
              <w:rPr>
                <w:color w:val="000000"/>
              </w:rPr>
              <w:t>Водоотведение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3670D4" w:rsidRPr="00CD383A" w:rsidTr="007D25B2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2 02 </w:t>
            </w:r>
            <w:r>
              <w:t>02</w:t>
            </w:r>
            <w:r w:rsidRPr="00CD383A"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1032,3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816,5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79,1</w:t>
            </w:r>
          </w:p>
        </w:tc>
      </w:tr>
      <w:tr w:rsidR="003670D4" w:rsidRPr="00CD383A" w:rsidTr="004C6621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CD383A">
              <w:rPr>
                <w:noProof/>
              </w:rPr>
              <w:t xml:space="preserve"> 2 02 0</w:t>
            </w:r>
            <w:r>
              <w:rPr>
                <w:noProof/>
              </w:rPr>
              <w:t>4</w:t>
            </w:r>
            <w:r w:rsidRPr="00CD383A">
              <w:rPr>
                <w:noProof/>
              </w:rPr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     </w:t>
            </w:r>
            <w:r>
              <w:t>101,3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4C662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58,5   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57,7</w:t>
            </w:r>
          </w:p>
        </w:tc>
      </w:tr>
      <w:tr w:rsidR="003670D4" w:rsidRPr="00CD383A" w:rsidTr="00932371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 xml:space="preserve"> 2 02 04025 10 0000 151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>
              <w:t>Субвенции бюджетам поселений на комплектование книжного фонда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0,5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70D4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0,5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670D4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100</w:t>
            </w:r>
          </w:p>
        </w:tc>
      </w:tr>
    </w:tbl>
    <w:p w:rsidR="003670D4" w:rsidRPr="00CD383A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3670D4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3670D4" w:rsidRDefault="003670D4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3670D4" w:rsidRDefault="003670D4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3670D4" w:rsidRDefault="003670D4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за3 кв. 2015 года</w:t>
      </w:r>
    </w:p>
    <w:p w:rsidR="003670D4" w:rsidRPr="00CD383A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3670D4" w:rsidRPr="00CD383A" w:rsidRDefault="003670D4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3670D4" w:rsidRPr="00CD383A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28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678"/>
        <w:gridCol w:w="720"/>
        <w:gridCol w:w="540"/>
        <w:gridCol w:w="1080"/>
        <w:gridCol w:w="560"/>
        <w:gridCol w:w="1440"/>
        <w:gridCol w:w="1132"/>
        <w:gridCol w:w="1134"/>
      </w:tblGrid>
      <w:tr w:rsidR="003670D4" w:rsidRPr="00CD383A" w:rsidTr="000C5077">
        <w:trPr>
          <w:cantSplit/>
          <w:trHeight w:hRule="exact" w:val="278"/>
          <w:tblHeader/>
        </w:trPr>
        <w:tc>
          <w:tcPr>
            <w:tcW w:w="3678" w:type="dxa"/>
            <w:shd w:val="clear" w:color="auto" w:fill="FFFFFF"/>
            <w:vAlign w:val="center"/>
          </w:tcPr>
          <w:p w:rsidR="003670D4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0" w:type="dxa"/>
            <w:shd w:val="clear" w:color="auto" w:fill="FFFFFF"/>
            <w:vAlign w:val="center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3670D4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3670D4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132" w:type="dxa"/>
            <w:shd w:val="clear" w:color="auto" w:fill="FFFFFF"/>
            <w:vAlign w:val="center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670D4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3670D4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3670D4" w:rsidRPr="00CD383A" w:rsidTr="000C5077">
        <w:trPr>
          <w:cantSplit/>
          <w:trHeight w:hRule="exact" w:val="240"/>
          <w:tblHeader/>
        </w:trPr>
        <w:tc>
          <w:tcPr>
            <w:tcW w:w="3678" w:type="dxa"/>
            <w:shd w:val="clear" w:color="auto" w:fill="FFFFFF"/>
            <w:vAlign w:val="center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0" w:type="dxa"/>
            <w:shd w:val="clear" w:color="auto" w:fill="FFFFFF"/>
            <w:vAlign w:val="center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132" w:type="dxa"/>
            <w:shd w:val="clear" w:color="auto" w:fill="FFFFFF"/>
            <w:vAlign w:val="center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3670D4" w:rsidRPr="00CD383A" w:rsidTr="000C5077">
        <w:trPr>
          <w:trHeight w:hRule="exact" w:val="30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1677,3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1131,7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67,5</w:t>
            </w:r>
          </w:p>
        </w:tc>
      </w:tr>
      <w:tr w:rsidR="003670D4" w:rsidRPr="00CD383A" w:rsidTr="000C5077">
        <w:trPr>
          <w:trHeight w:hRule="exact" w:val="240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1677,3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1131,7</w:t>
            </w:r>
          </w:p>
          <w:p w:rsidR="003670D4" w:rsidRPr="00CD383A" w:rsidRDefault="003670D4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67,5</w:t>
            </w:r>
          </w:p>
        </w:tc>
      </w:tr>
      <w:tr w:rsidR="003670D4" w:rsidRPr="00CD383A" w:rsidTr="000C5077">
        <w:trPr>
          <w:trHeight w:hRule="exact" w:val="259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999,1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832,7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83,3</w:t>
            </w:r>
          </w:p>
        </w:tc>
      </w:tr>
      <w:tr w:rsidR="003670D4" w:rsidRPr="00CD383A" w:rsidTr="000C5077">
        <w:trPr>
          <w:trHeight w:hRule="exact" w:val="509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242,1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72,3</w:t>
            </w:r>
          </w:p>
        </w:tc>
      </w:tr>
      <w:tr w:rsidR="003670D4" w:rsidRPr="00CD383A" w:rsidTr="000C5077">
        <w:trPr>
          <w:trHeight w:hRule="exact" w:val="1155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87,9</w:t>
            </w:r>
          </w:p>
        </w:tc>
      </w:tr>
      <w:tr w:rsidR="003670D4" w:rsidRPr="00CD383A" w:rsidTr="000C5077">
        <w:trPr>
          <w:trHeight w:hRule="exact" w:val="1339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 210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87,9</w:t>
            </w:r>
          </w:p>
        </w:tc>
      </w:tr>
      <w:tr w:rsidR="003670D4" w:rsidRPr="00CD383A" w:rsidTr="000C5077">
        <w:trPr>
          <w:trHeight w:hRule="exact" w:val="56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D860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239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210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87,9</w:t>
            </w:r>
          </w:p>
        </w:tc>
      </w:tr>
      <w:tr w:rsidR="003670D4" w:rsidRPr="00CD383A" w:rsidTr="000C5077">
        <w:trPr>
          <w:trHeight w:hRule="exact" w:val="842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 210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87,9</w:t>
            </w:r>
          </w:p>
        </w:tc>
      </w:tr>
      <w:tr w:rsidR="003670D4" w:rsidRPr="00CD383A" w:rsidTr="000C5077">
        <w:trPr>
          <w:trHeight w:hRule="exact" w:val="1188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>
              <w:t>8914114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32,1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33,4</w:t>
            </w:r>
          </w:p>
        </w:tc>
      </w:tr>
      <w:tr w:rsidR="003670D4" w:rsidRPr="00CD383A" w:rsidTr="000C5077">
        <w:trPr>
          <w:trHeight w:hRule="exact" w:val="132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>
              <w:t>8914114</w:t>
            </w: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Default="003670D4"/>
          <w:p w:rsidR="003670D4" w:rsidRDefault="003670D4"/>
          <w:p w:rsidR="003670D4" w:rsidRDefault="003670D4"/>
          <w:p w:rsidR="003670D4" w:rsidRDefault="003670D4">
            <w:r>
              <w:t xml:space="preserve">     32,1</w:t>
            </w:r>
          </w:p>
          <w:p w:rsidR="003670D4" w:rsidRDefault="003670D4"/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Default="003670D4"/>
          <w:p w:rsidR="003670D4" w:rsidRDefault="003670D4"/>
          <w:p w:rsidR="003670D4" w:rsidRDefault="003670D4"/>
          <w:p w:rsidR="003670D4" w:rsidRDefault="003670D4">
            <w:r>
              <w:t xml:space="preserve">     33,4</w:t>
            </w:r>
          </w:p>
          <w:p w:rsidR="003670D4" w:rsidRDefault="003670D4"/>
          <w:p w:rsidR="003670D4" w:rsidRDefault="003670D4"/>
          <w:p w:rsidR="003670D4" w:rsidRDefault="003670D4"/>
          <w:p w:rsidR="003670D4" w:rsidRDefault="003670D4"/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 w:rsidTr="000C5077">
        <w:trPr>
          <w:trHeight w:hRule="exact" w:val="715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>
              <w:t>8914114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32,1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33,4</w:t>
            </w:r>
          </w:p>
        </w:tc>
      </w:tr>
      <w:tr w:rsidR="003670D4" w:rsidRPr="00CD383A" w:rsidTr="000C5077">
        <w:trPr>
          <w:trHeight w:hRule="exact" w:val="980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3670D4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>
              <w:t>8914114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32,1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33,4</w:t>
            </w:r>
          </w:p>
        </w:tc>
      </w:tr>
      <w:tr w:rsidR="003670D4" w:rsidRPr="00CD383A" w:rsidTr="000C5077">
        <w:trPr>
          <w:trHeight w:hRule="exact" w:val="1072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663,6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590,6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</w:tr>
      <w:tr w:rsidR="003670D4" w:rsidRPr="00CD383A" w:rsidTr="000C5077">
        <w:trPr>
          <w:trHeight w:hRule="exact" w:val="835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38179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87,7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43,2</w:t>
            </w:r>
          </w:p>
        </w:tc>
      </w:tr>
      <w:tr w:rsidR="003670D4" w:rsidRPr="00CD383A" w:rsidTr="000C5077">
        <w:trPr>
          <w:trHeight w:hRule="exact" w:val="1413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43,2</w:t>
            </w:r>
          </w:p>
        </w:tc>
      </w:tr>
      <w:tr w:rsidR="003670D4" w:rsidRPr="00CD383A" w:rsidTr="000C5077">
        <w:trPr>
          <w:trHeight w:hRule="exact" w:val="598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43,2</w:t>
            </w:r>
          </w:p>
        </w:tc>
      </w:tr>
      <w:tr w:rsidR="003670D4" w:rsidRPr="00CD383A" w:rsidTr="000C5077">
        <w:trPr>
          <w:trHeight w:hRule="exact" w:val="892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43,2</w:t>
            </w:r>
          </w:p>
        </w:tc>
      </w:tr>
      <w:tr w:rsidR="003670D4" w:rsidRPr="00CD383A" w:rsidTr="000C5077">
        <w:trPr>
          <w:trHeight w:hRule="exact" w:val="618"/>
        </w:trPr>
        <w:tc>
          <w:tcPr>
            <w:tcW w:w="3678" w:type="dxa"/>
            <w:shd w:val="clear" w:color="auto" w:fill="FFFFFF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080" w:type="dxa"/>
            <w:shd w:val="clear" w:color="auto" w:fill="FFFFFF"/>
          </w:tcPr>
          <w:p w:rsidR="003670D4" w:rsidRPr="001037E6" w:rsidRDefault="003670D4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3670D4" w:rsidRPr="001037E6" w:rsidRDefault="003670D4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1037E6">
              <w:rPr>
                <w:b/>
              </w:rPr>
              <w:t xml:space="preserve"> 8914112</w:t>
            </w:r>
          </w:p>
        </w:tc>
        <w:tc>
          <w:tcPr>
            <w:tcW w:w="560" w:type="dxa"/>
            <w:shd w:val="clear" w:color="auto" w:fill="FFFFFF"/>
          </w:tcPr>
          <w:p w:rsidR="003670D4" w:rsidRPr="001037E6" w:rsidRDefault="003670D4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3670D4" w:rsidRPr="001037E6" w:rsidRDefault="003670D4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1037E6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34,8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1037E6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82,9</w:t>
            </w:r>
          </w:p>
        </w:tc>
      </w:tr>
      <w:tr w:rsidR="003670D4" w:rsidRPr="00CD383A" w:rsidTr="000C5077">
        <w:trPr>
          <w:trHeight w:hRule="exact" w:val="649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8914112</w:t>
            </w:r>
          </w:p>
        </w:tc>
        <w:tc>
          <w:tcPr>
            <w:tcW w:w="56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42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82,9</w:t>
            </w:r>
          </w:p>
        </w:tc>
      </w:tr>
      <w:tr w:rsidR="003670D4" w:rsidRPr="00CD383A" w:rsidTr="000C5077">
        <w:trPr>
          <w:trHeight w:hRule="exact" w:val="526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8914112</w:t>
            </w:r>
          </w:p>
        </w:tc>
        <w:tc>
          <w:tcPr>
            <w:tcW w:w="56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42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82,9</w:t>
            </w:r>
          </w:p>
        </w:tc>
      </w:tr>
      <w:tr w:rsidR="003670D4" w:rsidRPr="00CD383A" w:rsidTr="000C5077">
        <w:trPr>
          <w:trHeight w:hRule="exact" w:val="407"/>
        </w:trPr>
        <w:tc>
          <w:tcPr>
            <w:tcW w:w="3678" w:type="dxa"/>
            <w:shd w:val="clear" w:color="auto" w:fill="FFFFFF"/>
          </w:tcPr>
          <w:p w:rsidR="003670D4" w:rsidRPr="002323B7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2323B7"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2323B7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2323B7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8914112</w:t>
            </w:r>
          </w:p>
          <w:p w:rsidR="003670D4" w:rsidRPr="002323B7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</w:tcPr>
          <w:p w:rsidR="003670D4" w:rsidRPr="002323B7" w:rsidRDefault="003670D4" w:rsidP="00BD618A">
            <w:pPr>
              <w:widowControl w:val="0"/>
              <w:autoSpaceDE w:val="0"/>
              <w:autoSpaceDN w:val="0"/>
              <w:adjustRightInd w:val="0"/>
            </w:pPr>
            <w:r w:rsidRPr="002323B7">
              <w:t>852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2323B7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2323B7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2323B7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 w:rsidTr="000C5077">
        <w:trPr>
          <w:trHeight w:hRule="exact" w:val="112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533,8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517,8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</w:t>
            </w:r>
          </w:p>
        </w:tc>
      </w:tr>
      <w:tr w:rsidR="003670D4" w:rsidRPr="00CD383A" w:rsidTr="000C5077">
        <w:trPr>
          <w:trHeight w:hRule="exact" w:val="1443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433,2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97,8</w:t>
            </w:r>
          </w:p>
        </w:tc>
      </w:tr>
      <w:tr w:rsidR="003670D4" w:rsidRPr="00CD383A" w:rsidTr="000C5077">
        <w:trPr>
          <w:trHeight w:hRule="exact" w:val="571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433,2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97,8</w:t>
            </w:r>
          </w:p>
        </w:tc>
      </w:tr>
      <w:tr w:rsidR="003670D4" w:rsidRPr="00CD383A" w:rsidTr="000C5077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433,2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97,8</w:t>
            </w:r>
          </w:p>
        </w:tc>
      </w:tr>
      <w:tr w:rsidR="003670D4" w:rsidRPr="00CD383A" w:rsidTr="000C5077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76,1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94,3</w:t>
            </w:r>
          </w:p>
        </w:tc>
      </w:tr>
      <w:tr w:rsidR="003670D4" w:rsidRPr="00CD383A" w:rsidTr="000C5077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76,1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94,3</w:t>
            </w:r>
          </w:p>
        </w:tc>
      </w:tr>
      <w:tr w:rsidR="003670D4" w:rsidRPr="00CD383A" w:rsidTr="000C5077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76,1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94,3</w:t>
            </w:r>
          </w:p>
        </w:tc>
      </w:tr>
      <w:tr w:rsidR="003670D4" w:rsidRPr="00CD383A" w:rsidTr="000C5077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3670D4" w:rsidRPr="005B7AF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5B7AF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5B7AF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04</w:t>
            </w:r>
          </w:p>
        </w:tc>
        <w:tc>
          <w:tcPr>
            <w:tcW w:w="1080" w:type="dxa"/>
            <w:shd w:val="clear" w:color="auto" w:fill="FFFFFF"/>
          </w:tcPr>
          <w:p w:rsidR="003670D4" w:rsidRPr="005B7AF0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5B7AF0" w:rsidRDefault="003670D4" w:rsidP="00BD618A">
            <w:pPr>
              <w:widowControl w:val="0"/>
              <w:autoSpaceDE w:val="0"/>
              <w:autoSpaceDN w:val="0"/>
              <w:adjustRightInd w:val="0"/>
            </w:pPr>
            <w:r w:rsidRPr="005B7AF0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5B7AF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851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5B7AF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8,7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5B7AF0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5B7AF0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89,7</w:t>
            </w:r>
          </w:p>
        </w:tc>
      </w:tr>
      <w:tr w:rsidR="003670D4" w:rsidRPr="00CD383A" w:rsidTr="000C5077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3670D4" w:rsidRPr="005B7AF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5B7AF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5B7AF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080" w:type="dxa"/>
            <w:shd w:val="clear" w:color="auto" w:fill="FFFFFF"/>
          </w:tcPr>
          <w:p w:rsidR="003670D4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5B7AF0" w:rsidRDefault="003670D4" w:rsidP="00BD618A">
            <w:pPr>
              <w:widowControl w:val="0"/>
              <w:autoSpaceDE w:val="0"/>
              <w:autoSpaceDN w:val="0"/>
              <w:adjustRightInd w:val="0"/>
            </w:pPr>
            <w:r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5B7AF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33,3</w:t>
            </w:r>
          </w:p>
        </w:tc>
      </w:tr>
      <w:tr w:rsidR="003670D4" w:rsidRPr="00CD383A" w:rsidTr="000C5077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3670D4" w:rsidRPr="005B7AF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080" w:type="dxa"/>
            <w:shd w:val="clear" w:color="auto" w:fill="FFFFFF"/>
          </w:tcPr>
          <w:p w:rsidR="003670D4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Default="003670D4" w:rsidP="00BD618A">
            <w:pPr>
              <w:widowControl w:val="0"/>
              <w:autoSpaceDE w:val="0"/>
              <w:autoSpaceDN w:val="0"/>
              <w:adjustRightInd w:val="0"/>
            </w:pPr>
            <w:r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853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0,2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3670D4" w:rsidRPr="00CD383A" w:rsidTr="000C5077">
        <w:trPr>
          <w:trHeight w:hRule="exact" w:val="857"/>
        </w:trPr>
        <w:tc>
          <w:tcPr>
            <w:tcW w:w="3678" w:type="dxa"/>
            <w:shd w:val="clear" w:color="auto" w:fill="FFFFFF"/>
          </w:tcPr>
          <w:p w:rsidR="003670D4" w:rsidRPr="00C6570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6570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6570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65700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8917715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3670D4" w:rsidRPr="00CD383A" w:rsidTr="000C5077">
        <w:trPr>
          <w:trHeight w:hRule="exact" w:val="650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3670D4" w:rsidRPr="00CD383A" w:rsidTr="000C5077">
        <w:trPr>
          <w:trHeight w:hRule="exact" w:val="63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3670D4" w:rsidRPr="00CD383A" w:rsidTr="000C5077">
        <w:trPr>
          <w:trHeight w:hRule="exact" w:val="300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3670D4" w:rsidRPr="00CD383A" w:rsidTr="004E0516">
        <w:trPr>
          <w:trHeight w:hRule="exact" w:val="543"/>
        </w:trPr>
        <w:tc>
          <w:tcPr>
            <w:tcW w:w="3678" w:type="dxa"/>
            <w:shd w:val="clear" w:color="auto" w:fill="FFFFFF"/>
          </w:tcPr>
          <w:p w:rsidR="003670D4" w:rsidRPr="004E051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E0516">
              <w:rPr>
                <w:b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4E051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4E051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13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4E051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8914121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4E051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853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4E051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0,5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4E0516" w:rsidRDefault="003670D4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0,5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4E0516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100</w:t>
            </w:r>
          </w:p>
        </w:tc>
      </w:tr>
      <w:tr w:rsidR="003670D4" w:rsidRPr="00CD383A" w:rsidTr="000C5077">
        <w:trPr>
          <w:trHeight w:hRule="exact" w:val="34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48,9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69,5</w:t>
            </w:r>
          </w:p>
        </w:tc>
      </w:tr>
      <w:tr w:rsidR="003670D4" w:rsidRPr="00CD383A" w:rsidTr="000C5077">
        <w:trPr>
          <w:trHeight w:hRule="exact" w:val="250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69,5</w:t>
            </w:r>
          </w:p>
        </w:tc>
      </w:tr>
      <w:tr w:rsidR="003670D4" w:rsidRPr="00CD383A" w:rsidTr="000C5077">
        <w:trPr>
          <w:trHeight w:hRule="exact" w:val="780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34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69,5</w:t>
            </w:r>
          </w:p>
        </w:tc>
      </w:tr>
      <w:tr w:rsidR="003670D4" w:rsidRPr="00CD383A" w:rsidTr="000C5077">
        <w:trPr>
          <w:trHeight w:hRule="exact" w:val="61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69,5</w:t>
            </w:r>
          </w:p>
        </w:tc>
      </w:tr>
      <w:tr w:rsidR="003670D4" w:rsidRPr="00CD383A" w:rsidTr="000C5077">
        <w:trPr>
          <w:trHeight w:hRule="exact" w:val="375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45,6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68,4</w:t>
            </w:r>
          </w:p>
        </w:tc>
      </w:tr>
      <w:tr w:rsidR="003670D4" w:rsidRPr="00CD383A" w:rsidTr="000C5077">
        <w:trPr>
          <w:trHeight w:hRule="exact" w:val="331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45,6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68,4</w:t>
            </w:r>
          </w:p>
        </w:tc>
      </w:tr>
      <w:tr w:rsidR="003670D4" w:rsidRPr="00CD383A" w:rsidTr="000C5077">
        <w:trPr>
          <w:trHeight w:hRule="exact" w:val="533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</w:t>
            </w:r>
            <w:r w:rsidRPr="00CD383A">
              <w:t>,6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68,4</w:t>
            </w:r>
          </w:p>
        </w:tc>
      </w:tr>
      <w:tr w:rsidR="003670D4" w:rsidRPr="00CD383A" w:rsidTr="000C5077">
        <w:trPr>
          <w:trHeight w:hRule="exact" w:val="579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84,8</w:t>
            </w:r>
          </w:p>
        </w:tc>
      </w:tr>
      <w:tr w:rsidR="003670D4" w:rsidRPr="00CD383A" w:rsidTr="000C5077">
        <w:trPr>
          <w:trHeight w:hRule="exact" w:val="559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84,8</w:t>
            </w:r>
          </w:p>
        </w:tc>
      </w:tr>
      <w:tr w:rsidR="003670D4" w:rsidRPr="00CD383A" w:rsidTr="000C5077">
        <w:trPr>
          <w:trHeight w:hRule="exact" w:val="553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84,8</w:t>
            </w:r>
          </w:p>
        </w:tc>
      </w:tr>
      <w:tr w:rsidR="003670D4" w:rsidRPr="00CD383A" w:rsidTr="000C5077">
        <w:trPr>
          <w:trHeight w:hRule="exact" w:val="240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23,2</w:t>
            </w:r>
          </w:p>
        </w:tc>
      </w:tr>
      <w:tr w:rsidR="003670D4" w:rsidRPr="00CD383A" w:rsidTr="000C5077">
        <w:trPr>
          <w:trHeight w:hRule="exact" w:val="250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23,2</w:t>
            </w:r>
          </w:p>
        </w:tc>
      </w:tr>
      <w:tr w:rsidR="003670D4" w:rsidRPr="00CD383A" w:rsidTr="000C5077">
        <w:trPr>
          <w:trHeight w:hRule="exact" w:val="255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8910253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8D5A5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101,3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23,2</w:t>
            </w:r>
          </w:p>
        </w:tc>
      </w:tr>
      <w:tr w:rsidR="003670D4" w:rsidRPr="00CD383A" w:rsidTr="000C5077">
        <w:trPr>
          <w:trHeight w:hRule="exact" w:val="65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8D5A5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23,5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23,2</w:t>
            </w:r>
          </w:p>
        </w:tc>
      </w:tr>
      <w:tr w:rsidR="003670D4" w:rsidRPr="00CD383A" w:rsidTr="000C5077">
        <w:trPr>
          <w:trHeight w:hRule="exact" w:val="315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8D5A5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101,3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23,5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23,2</w:t>
            </w:r>
          </w:p>
        </w:tc>
      </w:tr>
      <w:tr w:rsidR="003670D4" w:rsidRPr="00CD383A" w:rsidTr="000C5077">
        <w:trPr>
          <w:trHeight w:hRule="exact" w:val="250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23,2</w:t>
            </w:r>
          </w:p>
        </w:tc>
      </w:tr>
      <w:tr w:rsidR="003670D4" w:rsidRPr="00CD383A" w:rsidTr="000C5077">
        <w:trPr>
          <w:trHeight w:hRule="exact" w:val="236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3670D4" w:rsidRPr="00CD383A" w:rsidTr="000C5077">
        <w:trPr>
          <w:trHeight w:hRule="exact" w:val="301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Благоустройство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 w:rsidTr="000C5077">
        <w:trPr>
          <w:trHeight w:hRule="exact" w:val="798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2A42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 w:rsidTr="000C5077">
        <w:trPr>
          <w:trHeight w:hRule="exact" w:val="582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 w:rsidTr="000C5077">
        <w:trPr>
          <w:trHeight w:hRule="exact" w:val="535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 w:rsidTr="000C5077">
        <w:trPr>
          <w:trHeight w:hRule="exact" w:val="529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6,3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670D4" w:rsidRPr="00CD383A" w:rsidTr="000C5077">
        <w:trPr>
          <w:trHeight w:hRule="exact" w:val="798"/>
        </w:trPr>
        <w:tc>
          <w:tcPr>
            <w:tcW w:w="3678" w:type="dxa"/>
            <w:shd w:val="clear" w:color="auto" w:fill="FFFFFF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  <w:color w:val="000000"/>
              </w:rPr>
              <w:t>Софинансирование расходных обязательств по вопросам местного значения, выплачиваемые в зависимости от розничной реализации на территории поселения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05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1207629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46,9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1037E6" w:rsidRDefault="003670D4" w:rsidP="002A426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 xml:space="preserve">     46,9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1037E6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100</w:t>
            </w:r>
          </w:p>
        </w:tc>
      </w:tr>
      <w:tr w:rsidR="003670D4" w:rsidRPr="00CD383A" w:rsidTr="000C5077">
        <w:trPr>
          <w:trHeight w:hRule="exact" w:val="301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</w:t>
            </w:r>
            <w:r>
              <w:t>5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1207629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3670D4" w:rsidRPr="00CD383A" w:rsidTr="000C5077">
        <w:trPr>
          <w:trHeight w:hRule="exact" w:val="60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</w:t>
            </w:r>
            <w:r>
              <w:t>5</w:t>
            </w:r>
          </w:p>
        </w:tc>
        <w:tc>
          <w:tcPr>
            <w:tcW w:w="1080" w:type="dxa"/>
            <w:shd w:val="clear" w:color="auto" w:fill="FFFFFF"/>
          </w:tcPr>
          <w:p w:rsidR="003670D4" w:rsidRDefault="003670D4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t>1207629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3670D4" w:rsidRPr="00CD383A" w:rsidTr="00A23F24">
        <w:trPr>
          <w:trHeight w:hRule="exact" w:val="1302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</w:t>
            </w:r>
            <w:r>
              <w:t>5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670D4" w:rsidRDefault="003670D4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670D4" w:rsidRDefault="003670D4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1</w:t>
            </w:r>
            <w:r>
              <w:t>207629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3670D4" w:rsidRPr="00CD383A" w:rsidTr="000C5077">
        <w:trPr>
          <w:trHeight w:hRule="exact" w:val="573"/>
        </w:trPr>
        <w:tc>
          <w:tcPr>
            <w:tcW w:w="3678" w:type="dxa"/>
            <w:shd w:val="clear" w:color="auto" w:fill="FFFFFF"/>
          </w:tcPr>
          <w:p w:rsidR="003670D4" w:rsidRPr="004E051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E0516">
              <w:rPr>
                <w:b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4E051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4E0516" w:rsidRDefault="003670D4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05</w:t>
            </w:r>
          </w:p>
        </w:tc>
        <w:tc>
          <w:tcPr>
            <w:tcW w:w="1080" w:type="dxa"/>
            <w:shd w:val="clear" w:color="auto" w:fill="FFFFFF"/>
          </w:tcPr>
          <w:p w:rsidR="003670D4" w:rsidRPr="004E0516" w:rsidRDefault="003670D4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3670D4" w:rsidRPr="004E0516" w:rsidRDefault="003670D4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1302609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4E051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244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4E051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0,5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4E0516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0,5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4E0516" w:rsidRDefault="003670D4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100</w:t>
            </w:r>
          </w:p>
        </w:tc>
      </w:tr>
      <w:tr w:rsidR="003670D4" w:rsidRPr="00CD383A" w:rsidTr="000C5077">
        <w:trPr>
          <w:trHeight w:hRule="exact" w:val="285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366,5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33,9</w:t>
            </w:r>
          </w:p>
        </w:tc>
      </w:tr>
      <w:tr w:rsidR="003670D4" w:rsidRPr="00CD383A" w:rsidTr="000C5077">
        <w:trPr>
          <w:trHeight w:hRule="exact" w:val="273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366,5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33,9</w:t>
            </w:r>
          </w:p>
        </w:tc>
      </w:tr>
      <w:tr w:rsidR="003670D4" w:rsidRPr="00CD383A" w:rsidTr="000C5077">
        <w:trPr>
          <w:trHeight w:hRule="exact" w:val="288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10,6</w:t>
            </w:r>
          </w:p>
        </w:tc>
      </w:tr>
      <w:tr w:rsidR="003670D4" w:rsidRPr="00CD383A" w:rsidTr="000C5077">
        <w:trPr>
          <w:trHeight w:hRule="exact" w:val="585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10,6</w:t>
            </w:r>
          </w:p>
        </w:tc>
      </w:tr>
      <w:tr w:rsidR="003670D4" w:rsidRPr="00CD383A" w:rsidTr="000C5077">
        <w:trPr>
          <w:trHeight w:hRule="exact" w:val="258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10,6</w:t>
            </w:r>
          </w:p>
        </w:tc>
      </w:tr>
      <w:tr w:rsidR="003670D4" w:rsidRPr="00CD383A" w:rsidTr="000C5077">
        <w:trPr>
          <w:trHeight w:hRule="exact" w:val="561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4E13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10,6</w:t>
            </w:r>
          </w:p>
        </w:tc>
      </w:tr>
      <w:tr w:rsidR="003670D4" w:rsidRPr="00CD383A" w:rsidTr="000C5077">
        <w:trPr>
          <w:trHeight w:hRule="exact" w:val="1134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277,5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</w:tr>
      <w:tr w:rsidR="003670D4" w:rsidRPr="00CD383A" w:rsidTr="000C5077">
        <w:trPr>
          <w:trHeight w:hRule="exact" w:val="554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277,5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A973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40 </w:t>
            </w:r>
          </w:p>
        </w:tc>
      </w:tr>
      <w:tr w:rsidR="003670D4" w:rsidRPr="00CD383A" w:rsidTr="000C5077">
        <w:trPr>
          <w:trHeight w:hRule="exact" w:val="279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277,5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</w:tr>
      <w:tr w:rsidR="003670D4" w:rsidRPr="00CD383A" w:rsidTr="000C5077">
        <w:trPr>
          <w:trHeight w:hRule="exact" w:val="270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  <w:r>
              <w:t>1737601</w:t>
            </w: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</w:pPr>
          </w:p>
          <w:p w:rsidR="003670D4" w:rsidRPr="00CD383A" w:rsidRDefault="003670D4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277,5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</w:tr>
      <w:tr w:rsidR="003670D4" w:rsidRPr="00CD383A" w:rsidTr="000C5077">
        <w:trPr>
          <w:trHeight w:hRule="exact" w:val="258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Библиотеки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3670D4" w:rsidRPr="00CD383A" w:rsidTr="000C5077">
        <w:trPr>
          <w:trHeight w:hRule="exact" w:val="319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Обеспечение деятельности подведомственных учреждений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8916116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</w:tr>
      <w:tr w:rsidR="003670D4" w:rsidRPr="00CD383A" w:rsidTr="000C5077">
        <w:trPr>
          <w:trHeight w:hRule="exact" w:val="564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8916116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</w:tr>
      <w:tr w:rsidR="003670D4" w:rsidRPr="00CD383A" w:rsidTr="000C5077">
        <w:trPr>
          <w:trHeight w:hRule="exact" w:val="315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8916116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20</w:t>
            </w:r>
          </w:p>
        </w:tc>
      </w:tr>
      <w:tr w:rsidR="003670D4" w:rsidRPr="00CD383A" w:rsidTr="000C5077">
        <w:trPr>
          <w:trHeight w:hRule="exact" w:val="291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8916116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40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20</w:t>
            </w:r>
          </w:p>
        </w:tc>
      </w:tr>
      <w:tr w:rsidR="003670D4" w:rsidRPr="00CD383A" w:rsidTr="000C5077">
        <w:trPr>
          <w:trHeight w:hRule="exact" w:val="270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64,9</w:t>
            </w:r>
          </w:p>
        </w:tc>
      </w:tr>
      <w:tr w:rsidR="003670D4" w:rsidRPr="00CD383A" w:rsidTr="000C5077">
        <w:trPr>
          <w:trHeight w:hRule="exact" w:val="242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64,9</w:t>
            </w:r>
          </w:p>
        </w:tc>
      </w:tr>
      <w:tr w:rsidR="003670D4" w:rsidRPr="00CD383A" w:rsidTr="000C5077">
        <w:trPr>
          <w:trHeight w:hRule="exact" w:val="250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48,6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4E137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62,5</w:t>
            </w:r>
          </w:p>
        </w:tc>
      </w:tr>
      <w:tr w:rsidR="003670D4" w:rsidRPr="00CD383A" w:rsidTr="000C5077">
        <w:trPr>
          <w:trHeight w:hRule="exact" w:val="657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  <w:tr w:rsidR="003670D4" w:rsidRPr="00CD383A" w:rsidTr="00DE61C8">
        <w:trPr>
          <w:trHeight w:hRule="exact" w:val="721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  <w:tr w:rsidR="003670D4" w:rsidRPr="00CD383A" w:rsidTr="000C5077">
        <w:trPr>
          <w:trHeight w:hRule="exact" w:val="431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48,6</w:t>
            </w:r>
          </w:p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  <w:tr w:rsidR="003670D4" w:rsidRPr="00CD383A" w:rsidTr="000C5077">
        <w:trPr>
          <w:trHeight w:hRule="exact" w:val="285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  <w:tr w:rsidR="003670D4" w:rsidRPr="00CD383A" w:rsidTr="00A23F24">
        <w:trPr>
          <w:trHeight w:hRule="exact" w:val="675"/>
        </w:trPr>
        <w:tc>
          <w:tcPr>
            <w:tcW w:w="3678" w:type="dxa"/>
            <w:shd w:val="clear" w:color="auto" w:fill="FFFFFF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CD383A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CD383A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CD383A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62,5</w:t>
            </w:r>
          </w:p>
        </w:tc>
      </w:tr>
      <w:tr w:rsidR="003670D4" w:rsidRPr="00CD383A" w:rsidTr="001037E6">
        <w:trPr>
          <w:trHeight w:hRule="exact" w:val="571"/>
        </w:trPr>
        <w:tc>
          <w:tcPr>
            <w:tcW w:w="3678" w:type="dxa"/>
            <w:shd w:val="clear" w:color="auto" w:fill="FFFFFF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1037E6">
              <w:t>Пенсии, пособия, выплачиваемые организациями  сектора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1037E6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1037E6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1037E6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1037E6">
              <w:t>312</w:t>
            </w:r>
          </w:p>
        </w:tc>
        <w:tc>
          <w:tcPr>
            <w:tcW w:w="1440" w:type="dxa"/>
            <w:shd w:val="clear" w:color="auto" w:fill="FFFFFF"/>
            <w:vAlign w:val="bottom"/>
          </w:tcPr>
          <w:p w:rsidR="003670D4" w:rsidRPr="001037E6" w:rsidRDefault="003670D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1037E6">
              <w:t>30</w:t>
            </w:r>
          </w:p>
        </w:tc>
        <w:tc>
          <w:tcPr>
            <w:tcW w:w="1132" w:type="dxa"/>
            <w:shd w:val="clear" w:color="auto" w:fill="FFFFFF"/>
            <w:vAlign w:val="bottom"/>
          </w:tcPr>
          <w:p w:rsidR="003670D4" w:rsidRPr="001037E6" w:rsidRDefault="003670D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1037E6">
              <w:t>21,4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3670D4" w:rsidRPr="001037E6" w:rsidRDefault="003670D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1037E6">
              <w:t>71,3</w:t>
            </w:r>
          </w:p>
        </w:tc>
      </w:tr>
    </w:tbl>
    <w:p w:rsidR="003670D4" w:rsidRPr="00CD383A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3670D4" w:rsidRPr="00CD383A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3670D4" w:rsidRPr="00CD383A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3670D4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3670D4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3670D4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3670D4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3670D4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3670D4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3670D4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3670D4" w:rsidRDefault="003670D4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3670D4" w:rsidSect="00373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0D4" w:rsidRDefault="003670D4" w:rsidP="00AD0115">
      <w:r>
        <w:separator/>
      </w:r>
    </w:p>
  </w:endnote>
  <w:endnote w:type="continuationSeparator" w:id="1">
    <w:p w:rsidR="003670D4" w:rsidRDefault="003670D4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0D4" w:rsidRDefault="003670D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0D4" w:rsidRDefault="003670D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0D4" w:rsidRDefault="003670D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0D4" w:rsidRDefault="003670D4" w:rsidP="00AD0115">
      <w:r>
        <w:separator/>
      </w:r>
    </w:p>
  </w:footnote>
  <w:footnote w:type="continuationSeparator" w:id="1">
    <w:p w:rsidR="003670D4" w:rsidRDefault="003670D4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0D4" w:rsidRDefault="003670D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0D4" w:rsidRDefault="003670D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0D4" w:rsidRDefault="003670D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32966"/>
    <w:rsid w:val="00054272"/>
    <w:rsid w:val="000802D8"/>
    <w:rsid w:val="00087488"/>
    <w:rsid w:val="000C00FC"/>
    <w:rsid w:val="000C5077"/>
    <w:rsid w:val="000D6E26"/>
    <w:rsid w:val="0010022F"/>
    <w:rsid w:val="001037E6"/>
    <w:rsid w:val="00116BA9"/>
    <w:rsid w:val="001643C7"/>
    <w:rsid w:val="001824FC"/>
    <w:rsid w:val="001B53BA"/>
    <w:rsid w:val="001C552D"/>
    <w:rsid w:val="001D0F14"/>
    <w:rsid w:val="001E45C9"/>
    <w:rsid w:val="00214AE5"/>
    <w:rsid w:val="002323B7"/>
    <w:rsid w:val="00274E80"/>
    <w:rsid w:val="002A4262"/>
    <w:rsid w:val="002C331C"/>
    <w:rsid w:val="002D47F3"/>
    <w:rsid w:val="002E483F"/>
    <w:rsid w:val="002F34CE"/>
    <w:rsid w:val="002F4649"/>
    <w:rsid w:val="003054EC"/>
    <w:rsid w:val="003314DD"/>
    <w:rsid w:val="00345624"/>
    <w:rsid w:val="003670D4"/>
    <w:rsid w:val="003723D2"/>
    <w:rsid w:val="003730CC"/>
    <w:rsid w:val="00381790"/>
    <w:rsid w:val="00385008"/>
    <w:rsid w:val="00391629"/>
    <w:rsid w:val="00393EF1"/>
    <w:rsid w:val="003A1C80"/>
    <w:rsid w:val="003A2175"/>
    <w:rsid w:val="003A23DA"/>
    <w:rsid w:val="003B1408"/>
    <w:rsid w:val="003B4CD3"/>
    <w:rsid w:val="003C26A6"/>
    <w:rsid w:val="003D7647"/>
    <w:rsid w:val="003F5165"/>
    <w:rsid w:val="00411460"/>
    <w:rsid w:val="00432F5A"/>
    <w:rsid w:val="00454077"/>
    <w:rsid w:val="004A56A6"/>
    <w:rsid w:val="004C6621"/>
    <w:rsid w:val="004D3C9F"/>
    <w:rsid w:val="004E0516"/>
    <w:rsid w:val="004E137D"/>
    <w:rsid w:val="00511D52"/>
    <w:rsid w:val="005160E4"/>
    <w:rsid w:val="005656A6"/>
    <w:rsid w:val="00565E19"/>
    <w:rsid w:val="005827A1"/>
    <w:rsid w:val="00593BBB"/>
    <w:rsid w:val="005A268A"/>
    <w:rsid w:val="005A46F3"/>
    <w:rsid w:val="005B648C"/>
    <w:rsid w:val="005B7AF0"/>
    <w:rsid w:val="005E08F5"/>
    <w:rsid w:val="005E5345"/>
    <w:rsid w:val="00660CCB"/>
    <w:rsid w:val="00664A1E"/>
    <w:rsid w:val="00667BAD"/>
    <w:rsid w:val="006B379C"/>
    <w:rsid w:val="006C1F6E"/>
    <w:rsid w:val="006E1145"/>
    <w:rsid w:val="006F0DE6"/>
    <w:rsid w:val="00703D64"/>
    <w:rsid w:val="00707036"/>
    <w:rsid w:val="00716E05"/>
    <w:rsid w:val="00726E69"/>
    <w:rsid w:val="00763C85"/>
    <w:rsid w:val="00776FCD"/>
    <w:rsid w:val="007A3CB3"/>
    <w:rsid w:val="007A3EB2"/>
    <w:rsid w:val="007A567E"/>
    <w:rsid w:val="007D25B2"/>
    <w:rsid w:val="007D4F4B"/>
    <w:rsid w:val="007D5682"/>
    <w:rsid w:val="00803429"/>
    <w:rsid w:val="008508E8"/>
    <w:rsid w:val="00884877"/>
    <w:rsid w:val="008968EC"/>
    <w:rsid w:val="00896E4E"/>
    <w:rsid w:val="008D5A5E"/>
    <w:rsid w:val="008E185D"/>
    <w:rsid w:val="008F26E5"/>
    <w:rsid w:val="008F6400"/>
    <w:rsid w:val="00902F7D"/>
    <w:rsid w:val="009255B5"/>
    <w:rsid w:val="00932371"/>
    <w:rsid w:val="00950DEA"/>
    <w:rsid w:val="009C3A4D"/>
    <w:rsid w:val="009E3F6D"/>
    <w:rsid w:val="00A23F24"/>
    <w:rsid w:val="00A42001"/>
    <w:rsid w:val="00A4406C"/>
    <w:rsid w:val="00A449BD"/>
    <w:rsid w:val="00A750E4"/>
    <w:rsid w:val="00A9562E"/>
    <w:rsid w:val="00A973F7"/>
    <w:rsid w:val="00AC5928"/>
    <w:rsid w:val="00AD0115"/>
    <w:rsid w:val="00AD6B03"/>
    <w:rsid w:val="00AE7A45"/>
    <w:rsid w:val="00B20D26"/>
    <w:rsid w:val="00B44361"/>
    <w:rsid w:val="00B84CC3"/>
    <w:rsid w:val="00BA29A2"/>
    <w:rsid w:val="00BA340F"/>
    <w:rsid w:val="00BA5896"/>
    <w:rsid w:val="00BB1D01"/>
    <w:rsid w:val="00BC72AB"/>
    <w:rsid w:val="00BD618A"/>
    <w:rsid w:val="00C538E6"/>
    <w:rsid w:val="00C65700"/>
    <w:rsid w:val="00C675B0"/>
    <w:rsid w:val="00C878F6"/>
    <w:rsid w:val="00C94A2A"/>
    <w:rsid w:val="00CA4572"/>
    <w:rsid w:val="00CA7E67"/>
    <w:rsid w:val="00CB6E24"/>
    <w:rsid w:val="00CD383A"/>
    <w:rsid w:val="00CD4759"/>
    <w:rsid w:val="00D5291F"/>
    <w:rsid w:val="00D52AF6"/>
    <w:rsid w:val="00D54368"/>
    <w:rsid w:val="00D86062"/>
    <w:rsid w:val="00D905C1"/>
    <w:rsid w:val="00DC162B"/>
    <w:rsid w:val="00DC3F68"/>
    <w:rsid w:val="00DD391B"/>
    <w:rsid w:val="00DE61C8"/>
    <w:rsid w:val="00DF5CCE"/>
    <w:rsid w:val="00E00EDB"/>
    <w:rsid w:val="00E232F2"/>
    <w:rsid w:val="00E30A70"/>
    <w:rsid w:val="00E43422"/>
    <w:rsid w:val="00E62432"/>
    <w:rsid w:val="00EB1931"/>
    <w:rsid w:val="00ED7C46"/>
    <w:rsid w:val="00EE06AC"/>
    <w:rsid w:val="00F01A71"/>
    <w:rsid w:val="00F12D8D"/>
    <w:rsid w:val="00F16FCE"/>
    <w:rsid w:val="00F25FA1"/>
    <w:rsid w:val="00F64290"/>
    <w:rsid w:val="00F86E42"/>
    <w:rsid w:val="00F91B6F"/>
    <w:rsid w:val="00FA6820"/>
    <w:rsid w:val="00FB7E0E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682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618A"/>
    <w:rPr>
      <w:rFonts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BD618A"/>
    <w:pPr>
      <w:widowControl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1261</TotalTime>
  <Pages>7</Pages>
  <Words>2245</Words>
  <Characters>12803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24</cp:revision>
  <cp:lastPrinted>2016-04-18T12:56:00Z</cp:lastPrinted>
  <dcterms:created xsi:type="dcterms:W3CDTF">2014-05-30T05:44:00Z</dcterms:created>
  <dcterms:modified xsi:type="dcterms:W3CDTF">2016-04-18T12:57:00Z</dcterms:modified>
</cp:coreProperties>
</file>