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F8F" w:rsidRDefault="00657F8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657F8F" w:rsidRDefault="00657F8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4 кв. 2015 года</w:t>
      </w: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Pr="00CD383A" w:rsidRDefault="00657F8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657F8F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657F8F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1740,4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77,6</w:t>
            </w:r>
          </w:p>
        </w:tc>
      </w:tr>
      <w:tr w:rsidR="00657F8F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16,6</w:t>
            </w:r>
          </w:p>
        </w:tc>
      </w:tr>
      <w:tr w:rsidR="00657F8F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57,9</w:t>
            </w:r>
          </w:p>
        </w:tc>
      </w:tr>
      <w:tr w:rsidR="00657F8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6B37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57,9</w:t>
            </w:r>
          </w:p>
        </w:tc>
      </w:tr>
      <w:tr w:rsidR="00657F8F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57F8F" w:rsidRPr="00CD383A" w:rsidRDefault="00657F8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</w:tr>
      <w:tr w:rsidR="00657F8F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7F8F" w:rsidRPr="00CD383A" w:rsidRDefault="00657F8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</w:tr>
      <w:tr w:rsidR="00657F8F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657F8F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657F8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57,9</w:t>
            </w:r>
          </w:p>
        </w:tc>
      </w:tr>
      <w:tr w:rsidR="00657F8F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57,9</w:t>
            </w:r>
          </w:p>
        </w:tc>
      </w:tr>
      <w:tr w:rsidR="00657F8F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</w:t>
            </w:r>
            <w: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57,9</w:t>
            </w:r>
          </w:p>
        </w:tc>
      </w:tr>
      <w:tr w:rsidR="00657F8F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F91B6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F91B6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F91B6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F91B6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13,3</w:t>
            </w:r>
          </w:p>
        </w:tc>
      </w:tr>
      <w:tr w:rsidR="00657F8F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5,9</w:t>
            </w:r>
          </w:p>
        </w:tc>
      </w:tr>
      <w:tr w:rsidR="00657F8F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101,1</w:t>
            </w:r>
          </w:p>
        </w:tc>
      </w:tr>
      <w:tr w:rsidR="00657F8F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44,9</w:t>
            </w:r>
          </w:p>
        </w:tc>
      </w:tr>
      <w:tr w:rsidR="00657F8F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47,5</w:t>
            </w:r>
          </w:p>
        </w:tc>
      </w:tr>
      <w:tr w:rsidR="00657F8F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0,9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Default="00657F8F"/>
          <w:p w:rsidR="00657F8F" w:rsidRDefault="00657F8F"/>
          <w:p w:rsidR="00657F8F" w:rsidRDefault="00657F8F"/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Default="00657F8F"/>
          <w:p w:rsidR="00657F8F" w:rsidRDefault="00657F8F"/>
          <w:p w:rsidR="00657F8F" w:rsidRDefault="00657F8F"/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1349,9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1285,3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95,2</w:t>
            </w:r>
          </w:p>
        </w:tc>
      </w:tr>
      <w:tr w:rsidR="00657F8F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102,1</w:t>
            </w:r>
          </w:p>
        </w:tc>
      </w:tr>
      <w:tr w:rsidR="00657F8F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2 02 02015 02 0000 151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>
              <w:rPr>
                <w:color w:val="000000"/>
              </w:rPr>
              <w:t>Водоотведение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1A4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35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34,6</w:t>
            </w:r>
          </w:p>
        </w:tc>
      </w:tr>
      <w:tr w:rsidR="00657F8F" w:rsidRPr="00CD383A" w:rsidTr="00084B68">
        <w:trPr>
          <w:trHeight w:hRule="exact" w:val="113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F8F" w:rsidRPr="00CD383A" w:rsidRDefault="00657F8F" w:rsidP="001A4E1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комплектование книжного фонда библиотек муниципальных образований</w:t>
            </w: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57F8F" w:rsidRDefault="00657F8F" w:rsidP="001A4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657F8F" w:rsidRDefault="00657F8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657F8F" w:rsidRDefault="00657F8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4 кв. 2015 года</w:t>
      </w:r>
    </w:p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657F8F" w:rsidRPr="00CD383A" w:rsidRDefault="00657F8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678"/>
        <w:gridCol w:w="720"/>
        <w:gridCol w:w="540"/>
        <w:gridCol w:w="1080"/>
        <w:gridCol w:w="560"/>
        <w:gridCol w:w="1297"/>
        <w:gridCol w:w="1275"/>
        <w:gridCol w:w="1134"/>
      </w:tblGrid>
      <w:tr w:rsidR="00657F8F" w:rsidRPr="00CD383A" w:rsidTr="00F52184">
        <w:trPr>
          <w:cantSplit/>
          <w:trHeight w:hRule="exact" w:val="278"/>
          <w:tblHeader/>
        </w:trPr>
        <w:tc>
          <w:tcPr>
            <w:tcW w:w="3678" w:type="dxa"/>
            <w:shd w:val="clear" w:color="auto" w:fill="FFFFFF"/>
            <w:vAlign w:val="center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297" w:type="dxa"/>
            <w:shd w:val="clear" w:color="auto" w:fill="FFFFFF"/>
            <w:vAlign w:val="center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657F8F" w:rsidRPr="00CD383A" w:rsidTr="00F52184">
        <w:trPr>
          <w:cantSplit/>
          <w:trHeight w:hRule="exact" w:val="240"/>
          <w:tblHeader/>
        </w:trPr>
        <w:tc>
          <w:tcPr>
            <w:tcW w:w="3678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97" w:type="dxa"/>
            <w:shd w:val="clear" w:color="auto" w:fill="FFFFFF"/>
            <w:vAlign w:val="center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657F8F" w:rsidRPr="00CD383A" w:rsidTr="00F52184">
        <w:trPr>
          <w:trHeight w:hRule="exact" w:val="30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1501,9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86,3</w:t>
            </w:r>
          </w:p>
        </w:tc>
      </w:tr>
      <w:tr w:rsidR="00657F8F" w:rsidRPr="00CD383A" w:rsidTr="00F52184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1501,9</w:t>
            </w:r>
          </w:p>
          <w:p w:rsidR="00657F8F" w:rsidRPr="00CD383A" w:rsidRDefault="00657F8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86,3</w:t>
            </w:r>
          </w:p>
        </w:tc>
      </w:tr>
      <w:tr w:rsidR="00657F8F" w:rsidRPr="00CD383A" w:rsidTr="00F52184">
        <w:trPr>
          <w:trHeight w:hRule="exact" w:val="25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1268,2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91,5</w:t>
            </w:r>
          </w:p>
        </w:tc>
      </w:tr>
      <w:tr w:rsidR="00657F8F" w:rsidRPr="00CD383A" w:rsidTr="00F52184">
        <w:trPr>
          <w:trHeight w:hRule="exact" w:val="91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82,5</w:t>
            </w:r>
          </w:p>
        </w:tc>
      </w:tr>
      <w:tr w:rsidR="00657F8F" w:rsidRPr="00CD383A" w:rsidTr="00F52184">
        <w:trPr>
          <w:trHeight w:hRule="exact" w:val="115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133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F763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277,9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6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277,9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277,9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100</w:t>
            </w:r>
          </w:p>
        </w:tc>
      </w:tr>
      <w:tr w:rsidR="00657F8F" w:rsidRPr="00CD383A" w:rsidTr="00F52184">
        <w:trPr>
          <w:trHeight w:hRule="exact" w:val="84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277,9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 277,9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118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46,2</w:t>
            </w:r>
          </w:p>
        </w:tc>
      </w:tr>
      <w:tr w:rsidR="00657F8F" w:rsidRPr="00CD383A" w:rsidTr="00F52184">
        <w:trPr>
          <w:trHeight w:hRule="exact" w:val="132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Default="00657F8F"/>
          <w:p w:rsidR="00657F8F" w:rsidRDefault="00657F8F"/>
          <w:p w:rsidR="00657F8F" w:rsidRDefault="00657F8F"/>
          <w:p w:rsidR="00657F8F" w:rsidRDefault="00657F8F">
            <w:r>
              <w:t xml:space="preserve">      62,2</w:t>
            </w:r>
          </w:p>
          <w:p w:rsidR="00657F8F" w:rsidRDefault="00657F8F"/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Default="00657F8F"/>
          <w:p w:rsidR="00657F8F" w:rsidRDefault="00657F8F"/>
          <w:p w:rsidR="00657F8F" w:rsidRDefault="00657F8F"/>
          <w:p w:rsidR="00657F8F" w:rsidRDefault="00657F8F">
            <w:r>
              <w:t xml:space="preserve">     46,2</w:t>
            </w:r>
          </w:p>
          <w:p w:rsidR="00657F8F" w:rsidRDefault="00657F8F"/>
          <w:p w:rsidR="00657F8F" w:rsidRDefault="00657F8F"/>
          <w:p w:rsidR="00657F8F" w:rsidRDefault="00657F8F"/>
          <w:p w:rsidR="00657F8F" w:rsidRDefault="00657F8F"/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71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46,2</w:t>
            </w:r>
          </w:p>
        </w:tc>
      </w:tr>
      <w:tr w:rsidR="00657F8F" w:rsidRPr="00CD383A" w:rsidTr="00F52184">
        <w:trPr>
          <w:trHeight w:hRule="exact" w:val="98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080" w:type="dxa"/>
            <w:shd w:val="clear" w:color="auto" w:fill="FFFFFF"/>
          </w:tcPr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8914114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134,5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46,2</w:t>
            </w:r>
          </w:p>
        </w:tc>
      </w:tr>
      <w:tr w:rsidR="00657F8F" w:rsidRPr="00CD383A" w:rsidTr="00F52184">
        <w:trPr>
          <w:trHeight w:hRule="exact" w:val="107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855,8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95,8</w:t>
            </w:r>
          </w:p>
        </w:tc>
      </w:tr>
      <w:tr w:rsidR="00657F8F" w:rsidRPr="00CD383A" w:rsidTr="00F52184">
        <w:trPr>
          <w:trHeight w:hRule="exact" w:val="83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100,4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72,2</w:t>
            </w:r>
          </w:p>
        </w:tc>
      </w:tr>
      <w:tr w:rsidR="00657F8F" w:rsidRPr="00CD383A" w:rsidTr="00F52184">
        <w:trPr>
          <w:trHeight w:hRule="exact" w:val="1413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72,2</w:t>
            </w:r>
          </w:p>
        </w:tc>
      </w:tr>
      <w:tr w:rsidR="00657F8F" w:rsidRPr="00CD383A" w:rsidTr="00F52184">
        <w:trPr>
          <w:trHeight w:hRule="exact" w:val="59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72,2</w:t>
            </w:r>
          </w:p>
        </w:tc>
      </w:tr>
      <w:tr w:rsidR="00657F8F" w:rsidRPr="00CD383A" w:rsidTr="00F52184">
        <w:trPr>
          <w:trHeight w:hRule="exact" w:val="89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72,2</w:t>
            </w:r>
          </w:p>
        </w:tc>
      </w:tr>
      <w:tr w:rsidR="00657F8F" w:rsidRPr="00ED3CB7" w:rsidTr="00F52184">
        <w:trPr>
          <w:trHeight w:hRule="exact" w:val="495"/>
        </w:trPr>
        <w:tc>
          <w:tcPr>
            <w:tcW w:w="3678" w:type="dxa"/>
            <w:shd w:val="clear" w:color="auto" w:fill="FFFFFF"/>
          </w:tcPr>
          <w:p w:rsidR="00657F8F" w:rsidRPr="00ED3C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ED3CB7">
              <w:rPr>
                <w:b/>
              </w:rPr>
              <w:t>Прочие выплаты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ED3C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ED3C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ED3C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8914112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ED3C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122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ED3CB7" w:rsidRDefault="00657F8F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45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ED3CB7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45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ED3CB7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D3CB7">
              <w:rPr>
                <w:b/>
              </w:rPr>
              <w:t>100</w:t>
            </w:r>
          </w:p>
        </w:tc>
      </w:tr>
      <w:tr w:rsidR="00657F8F" w:rsidRPr="00CD383A" w:rsidTr="00F52184">
        <w:trPr>
          <w:trHeight w:hRule="exact" w:val="618"/>
        </w:trPr>
        <w:tc>
          <w:tcPr>
            <w:tcW w:w="3678" w:type="dxa"/>
            <w:shd w:val="clear" w:color="auto" w:fill="FFFFFF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1037E6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657F8F" w:rsidRPr="001037E6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1037E6">
              <w:rPr>
                <w:b/>
              </w:rPr>
              <w:t xml:space="preserve"> 8914112</w:t>
            </w:r>
          </w:p>
        </w:tc>
        <w:tc>
          <w:tcPr>
            <w:tcW w:w="560" w:type="dxa"/>
            <w:shd w:val="clear" w:color="auto" w:fill="FFFFFF"/>
          </w:tcPr>
          <w:p w:rsidR="00657F8F" w:rsidRPr="001037E6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657F8F" w:rsidRPr="001037E6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1037E6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1037E6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657F8F" w:rsidRPr="00CD383A" w:rsidTr="00F52184">
        <w:trPr>
          <w:trHeight w:hRule="exact" w:val="64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8914112</w:t>
            </w:r>
          </w:p>
        </w:tc>
        <w:tc>
          <w:tcPr>
            <w:tcW w:w="56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26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8914112</w:t>
            </w:r>
          </w:p>
        </w:tc>
        <w:tc>
          <w:tcPr>
            <w:tcW w:w="56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407"/>
        </w:trPr>
        <w:tc>
          <w:tcPr>
            <w:tcW w:w="3678" w:type="dxa"/>
            <w:shd w:val="clear" w:color="auto" w:fill="FFFFFF"/>
          </w:tcPr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52184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8914112</w:t>
            </w:r>
          </w:p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0" w:type="dxa"/>
            <w:shd w:val="clear" w:color="auto" w:fill="FFFFFF"/>
          </w:tcPr>
          <w:p w:rsidR="00657F8F" w:rsidRPr="00F52184" w:rsidRDefault="00657F8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52184">
              <w:rPr>
                <w:b/>
              </w:rPr>
              <w:t>852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F52184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7,9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2323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2323B7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112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665,4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665,4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657F8F" w:rsidRPr="00CD383A" w:rsidTr="00F52184">
        <w:trPr>
          <w:trHeight w:hRule="exact" w:val="1443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7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543,8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1445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110,2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Pr="005B7AF0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5B7AF0" w:rsidRDefault="00657F8F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5B7AF0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5B7AF0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5B7AF0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7"/>
        </w:trPr>
        <w:tc>
          <w:tcPr>
            <w:tcW w:w="3678" w:type="dxa"/>
            <w:shd w:val="clear" w:color="auto" w:fill="FFFFFF"/>
          </w:tcPr>
          <w:p w:rsidR="00657F8F" w:rsidRPr="005B7AF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080" w:type="dxa"/>
            <w:shd w:val="clear" w:color="auto" w:fill="FFFFFF"/>
          </w:tcPr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853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857"/>
        </w:trPr>
        <w:tc>
          <w:tcPr>
            <w:tcW w:w="3678" w:type="dxa"/>
            <w:shd w:val="clear" w:color="auto" w:fill="FFFFFF"/>
          </w:tcPr>
          <w:p w:rsidR="00657F8F" w:rsidRPr="00C6570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6570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6570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65700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657F8F" w:rsidRPr="00CD383A" w:rsidTr="00F52184">
        <w:trPr>
          <w:trHeight w:hRule="exact" w:val="65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657F8F" w:rsidRPr="00CD383A" w:rsidTr="00F52184">
        <w:trPr>
          <w:trHeight w:hRule="exact" w:val="63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30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43"/>
        </w:trPr>
        <w:tc>
          <w:tcPr>
            <w:tcW w:w="3678" w:type="dxa"/>
            <w:shd w:val="clear" w:color="auto" w:fill="FFFFFF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E0516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8914121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853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4E0516" w:rsidRDefault="00657F8F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</w:t>
            </w:r>
            <w:r>
              <w:rPr>
                <w:b/>
              </w:rPr>
              <w:t>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4E0516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100</w:t>
            </w:r>
          </w:p>
        </w:tc>
      </w:tr>
      <w:tr w:rsidR="00657F8F" w:rsidRPr="00CD383A" w:rsidTr="00F52184">
        <w:trPr>
          <w:trHeight w:hRule="exact" w:val="34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657F8F" w:rsidRPr="00CD383A" w:rsidTr="00F52184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78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54,3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61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100</w:t>
            </w:r>
          </w:p>
        </w:tc>
      </w:tr>
      <w:tr w:rsidR="00657F8F" w:rsidRPr="00CD383A" w:rsidTr="00F52184">
        <w:trPr>
          <w:trHeight w:hRule="exact" w:val="37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33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33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7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3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24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23,2</w:t>
            </w:r>
          </w:p>
        </w:tc>
      </w:tr>
      <w:tr w:rsidR="00657F8F" w:rsidRPr="00CD383A" w:rsidTr="00F52184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657F8F" w:rsidRPr="00CD383A" w:rsidTr="00F52184">
        <w:trPr>
          <w:trHeight w:hRule="exact" w:val="25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657F8F" w:rsidRPr="00CD383A" w:rsidTr="00F52184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657F8F" w:rsidRPr="00CD383A" w:rsidTr="00F52184">
        <w:trPr>
          <w:trHeight w:hRule="exact" w:val="31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8D5A5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657F8F" w:rsidRPr="00CD383A" w:rsidTr="00F52184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23,2</w:t>
            </w:r>
          </w:p>
        </w:tc>
      </w:tr>
      <w:tr w:rsidR="00657F8F" w:rsidRPr="00CD383A" w:rsidTr="00F52184">
        <w:trPr>
          <w:trHeight w:hRule="exact" w:val="236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657F8F" w:rsidRPr="00CD383A" w:rsidTr="00F52184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58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53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52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657F8F" w:rsidRPr="00CD383A" w:rsidTr="00F52184">
        <w:trPr>
          <w:trHeight w:hRule="exact" w:val="798"/>
        </w:trPr>
        <w:tc>
          <w:tcPr>
            <w:tcW w:w="3678" w:type="dxa"/>
            <w:shd w:val="clear" w:color="auto" w:fill="FFFFFF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05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46,9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1037E6" w:rsidRDefault="00657F8F" w:rsidP="002A42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 xml:space="preserve">     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1037E6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100</w:t>
            </w:r>
          </w:p>
        </w:tc>
      </w:tr>
      <w:tr w:rsidR="00657F8F" w:rsidRPr="00CD383A" w:rsidTr="00F52184">
        <w:trPr>
          <w:trHeight w:hRule="exact" w:val="30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60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</w:tcPr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t>1207629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130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</w:t>
            </w:r>
            <w:r>
              <w:t>5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57F8F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</w:t>
            </w:r>
            <w:r>
              <w:t>207629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73"/>
        </w:trPr>
        <w:tc>
          <w:tcPr>
            <w:tcW w:w="3678" w:type="dxa"/>
            <w:shd w:val="clear" w:color="auto" w:fill="FFFFFF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E0516">
              <w:rPr>
                <w:b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4E0516" w:rsidRDefault="00657F8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05</w:t>
            </w:r>
          </w:p>
        </w:tc>
        <w:tc>
          <w:tcPr>
            <w:tcW w:w="1080" w:type="dxa"/>
            <w:shd w:val="clear" w:color="auto" w:fill="FFFFFF"/>
          </w:tcPr>
          <w:p w:rsidR="00657F8F" w:rsidRPr="004E0516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57F8F" w:rsidRPr="004E0516" w:rsidRDefault="00657F8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1302609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244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4E051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</w:t>
            </w:r>
            <w:r>
              <w:rPr>
                <w:b/>
              </w:rPr>
              <w:t>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4E0516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0,</w:t>
            </w:r>
            <w:r>
              <w:rPr>
                <w:b/>
              </w:rPr>
              <w:t>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4E0516" w:rsidRDefault="00657F8F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E0516">
              <w:rPr>
                <w:b/>
              </w:rPr>
              <w:t>100</w:t>
            </w:r>
          </w:p>
        </w:tc>
      </w:tr>
      <w:tr w:rsidR="00657F8F" w:rsidRPr="00CD383A" w:rsidTr="00F52184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80,2</w:t>
            </w:r>
          </w:p>
        </w:tc>
      </w:tr>
      <w:tr w:rsidR="00657F8F" w:rsidRPr="00CD383A" w:rsidTr="00F52184">
        <w:trPr>
          <w:trHeight w:hRule="exact" w:val="273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155,4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80,2</w:t>
            </w:r>
          </w:p>
        </w:tc>
      </w:tr>
      <w:tr w:rsidR="00657F8F" w:rsidRPr="00CD383A" w:rsidTr="00F52184">
        <w:trPr>
          <w:trHeight w:hRule="exact" w:val="28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57,8</w:t>
            </w:r>
          </w:p>
        </w:tc>
      </w:tr>
      <w:tr w:rsidR="00657F8F" w:rsidRPr="00CD383A" w:rsidTr="00F52184">
        <w:trPr>
          <w:trHeight w:hRule="exact" w:val="58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57,8</w:t>
            </w:r>
          </w:p>
        </w:tc>
      </w:tr>
      <w:tr w:rsidR="00657F8F" w:rsidRPr="00CD383A" w:rsidTr="00F52184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57,8</w:t>
            </w:r>
          </w:p>
        </w:tc>
      </w:tr>
      <w:tr w:rsidR="00657F8F" w:rsidRPr="00CD383A" w:rsidTr="00F52184">
        <w:trPr>
          <w:trHeight w:hRule="exact" w:val="56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8916114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57,8</w:t>
            </w:r>
          </w:p>
        </w:tc>
      </w:tr>
      <w:tr w:rsidR="00657F8F" w:rsidRPr="00CD383A" w:rsidTr="00F52184">
        <w:trPr>
          <w:trHeight w:hRule="exact" w:val="1134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554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A973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 </w:t>
            </w:r>
          </w:p>
        </w:tc>
      </w:tr>
      <w:tr w:rsidR="00657F8F" w:rsidRPr="00CD383A" w:rsidTr="00F52184">
        <w:trPr>
          <w:trHeight w:hRule="exact" w:val="27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100</w:t>
            </w:r>
          </w:p>
        </w:tc>
      </w:tr>
      <w:tr w:rsidR="00657F8F" w:rsidRPr="00CD383A" w:rsidTr="00F52184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</w:pPr>
          </w:p>
          <w:p w:rsidR="00657F8F" w:rsidRPr="00CD383A" w:rsidRDefault="00657F8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110,9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657F8F" w:rsidRPr="00CD383A" w:rsidTr="00F52184">
        <w:trPr>
          <w:trHeight w:hRule="exact" w:val="258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22,9</w:t>
            </w:r>
          </w:p>
        </w:tc>
      </w:tr>
      <w:tr w:rsidR="00657F8F" w:rsidRPr="00CD383A" w:rsidTr="00F52184">
        <w:trPr>
          <w:trHeight w:hRule="exact" w:val="319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22,9</w:t>
            </w:r>
          </w:p>
        </w:tc>
      </w:tr>
      <w:tr w:rsidR="00657F8F" w:rsidRPr="00CD383A" w:rsidTr="00F52184">
        <w:trPr>
          <w:trHeight w:hRule="exact" w:val="564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22,9</w:t>
            </w:r>
          </w:p>
        </w:tc>
      </w:tr>
      <w:tr w:rsidR="00657F8F" w:rsidRPr="00CD383A" w:rsidTr="00F52184">
        <w:trPr>
          <w:trHeight w:hRule="exact" w:val="63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35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22,9</w:t>
            </w:r>
          </w:p>
        </w:tc>
      </w:tr>
      <w:tr w:rsidR="00657F8F" w:rsidRPr="00CD383A" w:rsidTr="00F52184">
        <w:trPr>
          <w:trHeight w:hRule="exact" w:val="59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8916116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35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22,9</w:t>
            </w:r>
          </w:p>
        </w:tc>
      </w:tr>
      <w:tr w:rsidR="00657F8F" w:rsidRPr="00CD383A" w:rsidTr="00F52184">
        <w:trPr>
          <w:trHeight w:hRule="exact" w:val="823"/>
        </w:trPr>
        <w:tc>
          <w:tcPr>
            <w:tcW w:w="3678" w:type="dxa"/>
            <w:shd w:val="clear" w:color="auto" w:fill="FFFFFF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D383A">
              <w:t>Субсидии бюджетным учреждениям</w:t>
            </w:r>
            <w:r>
              <w:t xml:space="preserve"> на комплектование книжного фонда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969AF">
              <w:rPr>
                <w:b/>
              </w:rPr>
              <w:t>08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969AF">
              <w:rPr>
                <w:b/>
              </w:rPr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969AF">
              <w:rPr>
                <w:b/>
              </w:rPr>
              <w:t>0517805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969AF">
              <w:rPr>
                <w:b/>
              </w:rPr>
              <w:t>612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F969AF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969AF">
              <w:rPr>
                <w:b/>
              </w:rPr>
              <w:t xml:space="preserve">        0,5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F969AF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969AF">
              <w:rPr>
                <w:b/>
              </w:rPr>
              <w:t xml:space="preserve">       0,5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F969AF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969AF">
              <w:rPr>
                <w:b/>
              </w:rPr>
              <w:t xml:space="preserve">      100</w:t>
            </w:r>
          </w:p>
        </w:tc>
      </w:tr>
      <w:tr w:rsidR="00657F8F" w:rsidRPr="00CD383A" w:rsidTr="00F52184">
        <w:trPr>
          <w:trHeight w:hRule="exact" w:val="27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80,6</w:t>
            </w:r>
          </w:p>
        </w:tc>
      </w:tr>
      <w:tr w:rsidR="00657F8F" w:rsidRPr="00CD383A" w:rsidTr="00F52184">
        <w:trPr>
          <w:trHeight w:hRule="exact" w:val="242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113,5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91,5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</w:tr>
      <w:tr w:rsidR="00657F8F" w:rsidRPr="00CD383A" w:rsidTr="00F52184">
        <w:trPr>
          <w:trHeight w:hRule="exact" w:val="250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55,8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144F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71,7</w:t>
            </w:r>
          </w:p>
        </w:tc>
      </w:tr>
      <w:tr w:rsidR="00657F8F" w:rsidRPr="00CD383A" w:rsidTr="00F52184">
        <w:trPr>
          <w:trHeight w:hRule="exact" w:val="657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71,7</w:t>
            </w:r>
          </w:p>
        </w:tc>
      </w:tr>
      <w:tr w:rsidR="00657F8F" w:rsidRPr="00CD383A" w:rsidTr="00F52184">
        <w:trPr>
          <w:trHeight w:hRule="exact" w:val="42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71,7</w:t>
            </w:r>
          </w:p>
        </w:tc>
      </w:tr>
      <w:tr w:rsidR="00657F8F" w:rsidRPr="00CD383A" w:rsidTr="00F52184">
        <w:trPr>
          <w:trHeight w:hRule="exact" w:val="431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55,8</w:t>
            </w:r>
          </w:p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71,7</w:t>
            </w:r>
          </w:p>
        </w:tc>
      </w:tr>
      <w:tr w:rsidR="00657F8F" w:rsidRPr="00CD383A" w:rsidTr="00F52184">
        <w:trPr>
          <w:trHeight w:hRule="exact" w:val="28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71,7</w:t>
            </w:r>
          </w:p>
        </w:tc>
      </w:tr>
      <w:tr w:rsidR="00657F8F" w:rsidRPr="00CD383A" w:rsidTr="00F52184">
        <w:trPr>
          <w:trHeight w:hRule="exact" w:val="675"/>
        </w:trPr>
        <w:tc>
          <w:tcPr>
            <w:tcW w:w="3678" w:type="dxa"/>
            <w:shd w:val="clear" w:color="auto" w:fill="FFFFFF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8910301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CD383A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CD383A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CD383A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71,7</w:t>
            </w:r>
          </w:p>
        </w:tc>
      </w:tr>
      <w:tr w:rsidR="00657F8F" w:rsidRPr="00CD383A" w:rsidTr="00F52184">
        <w:trPr>
          <w:trHeight w:hRule="exact" w:val="571"/>
        </w:trPr>
        <w:tc>
          <w:tcPr>
            <w:tcW w:w="3678" w:type="dxa"/>
            <w:shd w:val="clear" w:color="auto" w:fill="FFFFFF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1037E6">
              <w:t>Пенсии, пособия, выплачиваемые организациями  сектора</w:t>
            </w:r>
          </w:p>
        </w:tc>
        <w:tc>
          <w:tcPr>
            <w:tcW w:w="72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01</w:t>
            </w:r>
          </w:p>
        </w:tc>
        <w:tc>
          <w:tcPr>
            <w:tcW w:w="108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1737601</w:t>
            </w:r>
          </w:p>
        </w:tc>
        <w:tc>
          <w:tcPr>
            <w:tcW w:w="560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1037E6">
              <w:t>312</w:t>
            </w:r>
          </w:p>
        </w:tc>
        <w:tc>
          <w:tcPr>
            <w:tcW w:w="1297" w:type="dxa"/>
            <w:shd w:val="clear" w:color="auto" w:fill="FFFFFF"/>
            <w:vAlign w:val="bottom"/>
          </w:tcPr>
          <w:p w:rsidR="00657F8F" w:rsidRPr="001037E6" w:rsidRDefault="00657F8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35,7</w:t>
            </w:r>
          </w:p>
        </w:tc>
        <w:tc>
          <w:tcPr>
            <w:tcW w:w="1275" w:type="dxa"/>
            <w:shd w:val="clear" w:color="auto" w:fill="FFFFFF"/>
            <w:vAlign w:val="bottom"/>
          </w:tcPr>
          <w:p w:rsidR="00657F8F" w:rsidRPr="001037E6" w:rsidRDefault="00657F8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657F8F" w:rsidRPr="001037E6" w:rsidRDefault="00657F8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</w:tbl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657F8F" w:rsidRPr="00CD383A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657F8F" w:rsidRDefault="00657F8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657F8F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F8F" w:rsidRDefault="00657F8F" w:rsidP="00AD0115">
      <w:r>
        <w:separator/>
      </w:r>
    </w:p>
  </w:endnote>
  <w:endnote w:type="continuationSeparator" w:id="1">
    <w:p w:rsidR="00657F8F" w:rsidRDefault="00657F8F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F8F" w:rsidRDefault="00657F8F" w:rsidP="00AD0115">
      <w:r>
        <w:separator/>
      </w:r>
    </w:p>
  </w:footnote>
  <w:footnote w:type="continuationSeparator" w:id="1">
    <w:p w:rsidR="00657F8F" w:rsidRDefault="00657F8F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F8F" w:rsidRDefault="00657F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488"/>
    <w:rsid w:val="000C00FC"/>
    <w:rsid w:val="000C06D2"/>
    <w:rsid w:val="000C5077"/>
    <w:rsid w:val="000D6E26"/>
    <w:rsid w:val="000E6BCA"/>
    <w:rsid w:val="0010022F"/>
    <w:rsid w:val="001037E6"/>
    <w:rsid w:val="00116BA9"/>
    <w:rsid w:val="00144F62"/>
    <w:rsid w:val="001643C7"/>
    <w:rsid w:val="001824FC"/>
    <w:rsid w:val="001A4E1A"/>
    <w:rsid w:val="001B53BA"/>
    <w:rsid w:val="001C552D"/>
    <w:rsid w:val="001D0F14"/>
    <w:rsid w:val="001E45C9"/>
    <w:rsid w:val="0020186A"/>
    <w:rsid w:val="00214AE5"/>
    <w:rsid w:val="002323B7"/>
    <w:rsid w:val="002653EF"/>
    <w:rsid w:val="00274E80"/>
    <w:rsid w:val="002A4262"/>
    <w:rsid w:val="002C331C"/>
    <w:rsid w:val="002D47F3"/>
    <w:rsid w:val="002E483F"/>
    <w:rsid w:val="002F34CE"/>
    <w:rsid w:val="002F4649"/>
    <w:rsid w:val="00345624"/>
    <w:rsid w:val="00371A08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D7647"/>
    <w:rsid w:val="003F5165"/>
    <w:rsid w:val="00411460"/>
    <w:rsid w:val="00432F5A"/>
    <w:rsid w:val="00454077"/>
    <w:rsid w:val="004A56A6"/>
    <w:rsid w:val="004C6621"/>
    <w:rsid w:val="004D3C9F"/>
    <w:rsid w:val="004E0516"/>
    <w:rsid w:val="004E137D"/>
    <w:rsid w:val="00511D52"/>
    <w:rsid w:val="005160E4"/>
    <w:rsid w:val="005257D5"/>
    <w:rsid w:val="005656A6"/>
    <w:rsid w:val="00565E19"/>
    <w:rsid w:val="005827A1"/>
    <w:rsid w:val="00593BBB"/>
    <w:rsid w:val="005A268A"/>
    <w:rsid w:val="005A46F3"/>
    <w:rsid w:val="005B648C"/>
    <w:rsid w:val="005B7AF0"/>
    <w:rsid w:val="005E08F5"/>
    <w:rsid w:val="005E5345"/>
    <w:rsid w:val="00657F8F"/>
    <w:rsid w:val="00660CCB"/>
    <w:rsid w:val="00664A1E"/>
    <w:rsid w:val="00667BAD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63C85"/>
    <w:rsid w:val="00776FCD"/>
    <w:rsid w:val="007A3CB3"/>
    <w:rsid w:val="007A3EB2"/>
    <w:rsid w:val="007A567E"/>
    <w:rsid w:val="007D25B2"/>
    <w:rsid w:val="007D4F4B"/>
    <w:rsid w:val="007D5682"/>
    <w:rsid w:val="00803429"/>
    <w:rsid w:val="008508E8"/>
    <w:rsid w:val="00884877"/>
    <w:rsid w:val="008968EC"/>
    <w:rsid w:val="00896E4E"/>
    <w:rsid w:val="008D5A5E"/>
    <w:rsid w:val="008E185D"/>
    <w:rsid w:val="008F26E5"/>
    <w:rsid w:val="008F6400"/>
    <w:rsid w:val="00902F7D"/>
    <w:rsid w:val="009255B5"/>
    <w:rsid w:val="00932371"/>
    <w:rsid w:val="00932C70"/>
    <w:rsid w:val="00950DEA"/>
    <w:rsid w:val="009C3A4D"/>
    <w:rsid w:val="009E3F6D"/>
    <w:rsid w:val="00A23F24"/>
    <w:rsid w:val="00A42001"/>
    <w:rsid w:val="00A4406C"/>
    <w:rsid w:val="00A449BD"/>
    <w:rsid w:val="00A750E4"/>
    <w:rsid w:val="00A9562E"/>
    <w:rsid w:val="00A973F7"/>
    <w:rsid w:val="00AC5928"/>
    <w:rsid w:val="00AD0115"/>
    <w:rsid w:val="00AD6B03"/>
    <w:rsid w:val="00AE7A45"/>
    <w:rsid w:val="00B20D26"/>
    <w:rsid w:val="00B44361"/>
    <w:rsid w:val="00B84CC3"/>
    <w:rsid w:val="00BA29A2"/>
    <w:rsid w:val="00BA340F"/>
    <w:rsid w:val="00BA5896"/>
    <w:rsid w:val="00BB1D01"/>
    <w:rsid w:val="00BC72AB"/>
    <w:rsid w:val="00BD618A"/>
    <w:rsid w:val="00C538E6"/>
    <w:rsid w:val="00C65700"/>
    <w:rsid w:val="00C675B0"/>
    <w:rsid w:val="00C878F6"/>
    <w:rsid w:val="00C94A2A"/>
    <w:rsid w:val="00CA4572"/>
    <w:rsid w:val="00CA7E67"/>
    <w:rsid w:val="00CB6E24"/>
    <w:rsid w:val="00CD383A"/>
    <w:rsid w:val="00CD4759"/>
    <w:rsid w:val="00D5291F"/>
    <w:rsid w:val="00D52AF6"/>
    <w:rsid w:val="00D54368"/>
    <w:rsid w:val="00D86062"/>
    <w:rsid w:val="00D905C1"/>
    <w:rsid w:val="00DC162B"/>
    <w:rsid w:val="00DC3F68"/>
    <w:rsid w:val="00DC49AC"/>
    <w:rsid w:val="00DD391B"/>
    <w:rsid w:val="00DF2656"/>
    <w:rsid w:val="00DF5CCE"/>
    <w:rsid w:val="00E00EDB"/>
    <w:rsid w:val="00E1445A"/>
    <w:rsid w:val="00E232F2"/>
    <w:rsid w:val="00E30A70"/>
    <w:rsid w:val="00E43422"/>
    <w:rsid w:val="00E62432"/>
    <w:rsid w:val="00EB1931"/>
    <w:rsid w:val="00ED3CB7"/>
    <w:rsid w:val="00ED7C46"/>
    <w:rsid w:val="00EE06AC"/>
    <w:rsid w:val="00F01A71"/>
    <w:rsid w:val="00F12D8D"/>
    <w:rsid w:val="00F16FCE"/>
    <w:rsid w:val="00F25FA1"/>
    <w:rsid w:val="00F52184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1393</TotalTime>
  <Pages>7</Pages>
  <Words>2279</Words>
  <Characters>12992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26</cp:revision>
  <cp:lastPrinted>2016-04-18T12:57:00Z</cp:lastPrinted>
  <dcterms:created xsi:type="dcterms:W3CDTF">2014-05-30T05:44:00Z</dcterms:created>
  <dcterms:modified xsi:type="dcterms:W3CDTF">2016-04-18T12:58:00Z</dcterms:modified>
</cp:coreProperties>
</file>