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1 кв. 2016 года</w:t>
      </w: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862"/>
      </w:tblGrid>
      <w:tr w:rsidR="00DB424F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DB424F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6061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470,3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27,4</w:t>
            </w:r>
          </w:p>
        </w:tc>
      </w:tr>
      <w:tr w:rsidR="00DB424F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22,7</w:t>
            </w:r>
          </w:p>
        </w:tc>
      </w:tr>
      <w:tr w:rsidR="00DB424F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DB424F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6B37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DB424F" w:rsidRPr="00CD383A" w:rsidTr="007D25B2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DB424F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DB424F" w:rsidRPr="00CD383A" w:rsidTr="007D25B2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DB424F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DB424F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7D25B2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</w:tr>
      <w:tr w:rsidR="00DB424F" w:rsidRPr="00CD383A">
        <w:trPr>
          <w:trHeight w:hRule="exact" w:val="27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0,3</w:t>
            </w:r>
          </w:p>
        </w:tc>
      </w:tr>
      <w:tr w:rsidR="00DB424F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0,3</w:t>
            </w:r>
          </w:p>
        </w:tc>
      </w:tr>
      <w:tr w:rsidR="00DB424F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5,7</w:t>
            </w:r>
          </w:p>
        </w:tc>
      </w:tr>
      <w:tr w:rsidR="00DB424F" w:rsidRPr="00CD383A" w:rsidTr="007D25B2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8,5</w:t>
            </w:r>
          </w:p>
        </w:tc>
      </w:tr>
      <w:tr w:rsidR="00DB424F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432F5A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15,4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 xml:space="preserve">     15,4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>100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1636,8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451,8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27,6</w:t>
            </w:r>
          </w:p>
        </w:tc>
      </w:tr>
      <w:tr w:rsidR="00DB424F" w:rsidRPr="00CD383A" w:rsidTr="00432F5A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444,7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24,5</w:t>
            </w:r>
          </w:p>
        </w:tc>
      </w:tr>
      <w:tr w:rsidR="00DB424F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</w:tr>
      <w:tr w:rsidR="00DB424F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>
              <w:t>02</w:t>
            </w:r>
            <w:r w:rsidRPr="00CD383A"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1035,9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312,4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30,2</w:t>
            </w:r>
          </w:p>
        </w:tc>
      </w:tr>
      <w:tr w:rsidR="00DB424F" w:rsidRPr="00CD383A" w:rsidTr="004C6621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t xml:space="preserve"> 2 02 0</w:t>
            </w:r>
            <w:r>
              <w:rPr>
                <w:noProof/>
              </w:rPr>
              <w:t>4</w:t>
            </w:r>
            <w:r w:rsidRPr="00CD383A">
              <w:rPr>
                <w:noProof/>
              </w:rPr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>
              <w:t>101,3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1A4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20   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19,7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1 кв. 2016 года</w:t>
      </w: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3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18"/>
        <w:gridCol w:w="567"/>
        <w:gridCol w:w="1134"/>
        <w:gridCol w:w="1275"/>
        <w:gridCol w:w="1134"/>
      </w:tblGrid>
      <w:tr w:rsidR="00DB424F" w:rsidRPr="00CD383A" w:rsidTr="008A67BD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8A67BD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8A67BD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451,3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26,3</w:t>
            </w:r>
          </w:p>
        </w:tc>
      </w:tr>
      <w:tr w:rsidR="00DB424F" w:rsidRPr="00CD383A" w:rsidTr="008A67BD">
        <w:trPr>
          <w:trHeight w:hRule="exact" w:val="33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Default="00DB424F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451,3</w:t>
            </w:r>
          </w:p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26,3</w:t>
            </w:r>
          </w:p>
        </w:tc>
      </w:tr>
      <w:tr w:rsidR="00DB424F" w:rsidRPr="00CD383A" w:rsidTr="008A67BD">
        <w:trPr>
          <w:trHeight w:hRule="exact" w:val="41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862,7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396,4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45,9</w:t>
            </w:r>
          </w:p>
        </w:tc>
      </w:tr>
      <w:tr w:rsidR="00DB424F" w:rsidRPr="00CD383A" w:rsidTr="008A67BD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263,5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46,8</w:t>
            </w:r>
          </w:p>
        </w:tc>
      </w:tr>
      <w:tr w:rsidR="00DB424F" w:rsidRPr="00CD383A" w:rsidTr="008A67BD">
        <w:trPr>
          <w:trHeight w:hRule="exact" w:val="115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123,3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66,6</w:t>
            </w:r>
          </w:p>
        </w:tc>
      </w:tr>
      <w:tr w:rsidR="00DB424F" w:rsidRPr="00CD383A" w:rsidTr="008A67BD">
        <w:trPr>
          <w:trHeight w:hRule="exact" w:val="133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786D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 123,3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</w:t>
            </w:r>
          </w:p>
        </w:tc>
      </w:tr>
      <w:tr w:rsidR="00DB424F" w:rsidRPr="00CD383A" w:rsidTr="008A67BD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100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5D586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77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77</w:t>
            </w:r>
          </w:p>
        </w:tc>
      </w:tr>
      <w:tr w:rsidR="00DB424F" w:rsidRPr="00CD383A" w:rsidTr="00A90130">
        <w:trPr>
          <w:trHeight w:hRule="exact" w:val="153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19,8</w:t>
            </w:r>
          </w:p>
        </w:tc>
      </w:tr>
      <w:tr w:rsidR="00DB424F" w:rsidRPr="00CD383A" w:rsidTr="008A67BD">
        <w:trPr>
          <w:trHeight w:hRule="exact" w:val="118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78,5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37,6</w:t>
            </w:r>
          </w:p>
        </w:tc>
      </w:tr>
      <w:tr w:rsidR="00DB424F" w:rsidRPr="00CD383A" w:rsidTr="008A67BD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78,5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DB424F">
            <w:r>
              <w:t xml:space="preserve">      29,5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DB424F">
            <w:r>
              <w:t xml:space="preserve">     37,6</w:t>
            </w:r>
          </w:p>
          <w:p w:rsidR="00DB424F" w:rsidRDefault="00DB424F"/>
          <w:p w:rsidR="00DB424F" w:rsidRDefault="00DB424F"/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7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78,5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37,6</w:t>
            </w:r>
          </w:p>
        </w:tc>
      </w:tr>
      <w:tr w:rsidR="00DB424F" w:rsidRPr="00CD383A" w:rsidTr="008A67BD">
        <w:trPr>
          <w:trHeight w:hRule="exact" w:val="98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78,5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37,6</w:t>
            </w:r>
          </w:p>
        </w:tc>
      </w:tr>
      <w:tr w:rsidR="00DB424F" w:rsidRPr="00CD383A" w:rsidTr="008A67BD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599,2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273,1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45,6</w:t>
            </w:r>
          </w:p>
        </w:tc>
      </w:tr>
      <w:tr w:rsidR="00DB424F" w:rsidRPr="00CD383A" w:rsidTr="008A67BD">
        <w:trPr>
          <w:trHeight w:hRule="exact" w:val="83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229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28,6</w:t>
            </w:r>
          </w:p>
        </w:tc>
      </w:tr>
      <w:tr w:rsidR="00DB424F" w:rsidRPr="00CD383A" w:rsidTr="008A67BD">
        <w:trPr>
          <w:trHeight w:hRule="exact" w:val="141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28,6</w:t>
            </w:r>
          </w:p>
        </w:tc>
      </w:tr>
      <w:tr w:rsidR="00DB424F" w:rsidRPr="00CD383A" w:rsidTr="008A67BD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113,6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38,2</w:t>
            </w:r>
          </w:p>
        </w:tc>
      </w:tr>
      <w:tr w:rsidR="00DB424F" w:rsidRPr="00CD383A" w:rsidTr="008A67BD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Default="00DB424F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115,4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19,1</w:t>
            </w:r>
          </w:p>
        </w:tc>
      </w:tr>
      <w:tr w:rsidR="00DB424F" w:rsidRPr="00CD383A" w:rsidTr="008A67BD">
        <w:trPr>
          <w:trHeight w:hRule="exact" w:val="618"/>
        </w:trPr>
        <w:tc>
          <w:tcPr>
            <w:tcW w:w="348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66,2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1037E6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35,4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1037E6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53,5</w:t>
            </w:r>
          </w:p>
        </w:tc>
      </w:tr>
      <w:tr w:rsidR="00DB424F" w:rsidRPr="00CD383A" w:rsidTr="008A67BD">
        <w:trPr>
          <w:trHeight w:hRule="exact" w:val="64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53,5</w:t>
            </w:r>
          </w:p>
        </w:tc>
      </w:tr>
      <w:tr w:rsidR="00DB424F" w:rsidRPr="00CD383A" w:rsidTr="008A67BD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53,5</w:t>
            </w:r>
          </w:p>
        </w:tc>
      </w:tr>
      <w:tr w:rsidR="00DB424F" w:rsidRPr="00CD383A" w:rsidTr="00A90130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52184">
              <w:rPr>
                <w:b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6520041120</w:t>
            </w:r>
          </w:p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F52184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853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2323B7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2323B7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DB424F" w:rsidRPr="00CD383A" w:rsidTr="008A67BD">
        <w:trPr>
          <w:trHeight w:hRule="exact" w:val="11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302,9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56,8</w:t>
            </w:r>
          </w:p>
        </w:tc>
      </w:tr>
      <w:tr w:rsidR="00DB424F" w:rsidRPr="00CD383A" w:rsidTr="008A67BD">
        <w:trPr>
          <w:trHeight w:hRule="exact" w:val="144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248,8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145,3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58,4</w:t>
            </w:r>
          </w:p>
        </w:tc>
      </w:tr>
      <w:tr w:rsidR="00DB424F" w:rsidRPr="00CD383A" w:rsidTr="008A67BD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1C49D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248,8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145,3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58,4</w:t>
            </w:r>
          </w:p>
        </w:tc>
      </w:tr>
      <w:tr w:rsidR="00DB424F" w:rsidRPr="00CD383A" w:rsidTr="008A67BD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168,2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72,4</w:t>
            </w:r>
          </w:p>
        </w:tc>
      </w:tr>
      <w:tr w:rsidR="00DB424F" w:rsidRPr="00CD383A" w:rsidTr="008A67BD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Default="00DB424F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80,6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29,2</w:t>
            </w:r>
          </w:p>
        </w:tc>
      </w:tr>
      <w:tr w:rsidR="00DB424F" w:rsidRPr="00CD383A" w:rsidTr="008A67BD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26,8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B424F" w:rsidRPr="00CD383A" w:rsidTr="008A67BD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B424F" w:rsidRPr="00CD383A" w:rsidTr="008A67BD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1C49DF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B424F" w:rsidRPr="00CD383A" w:rsidTr="008A67BD">
        <w:trPr>
          <w:trHeight w:hRule="exact" w:val="857"/>
        </w:trPr>
        <w:tc>
          <w:tcPr>
            <w:tcW w:w="3480" w:type="dxa"/>
            <w:shd w:val="clear" w:color="auto" w:fill="FFFFFF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8A67BD">
        <w:trPr>
          <w:trHeight w:hRule="exact" w:val="6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8A67BD">
        <w:trPr>
          <w:trHeight w:hRule="exact" w:val="63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</w:tr>
      <w:tr w:rsidR="00DB424F" w:rsidRPr="00CD383A" w:rsidTr="008A67BD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</w:tr>
      <w:tr w:rsidR="00DB424F" w:rsidRPr="00CD383A" w:rsidTr="008A67BD">
        <w:trPr>
          <w:trHeight w:hRule="exact" w:val="78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ED3CB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</w:tr>
      <w:tr w:rsidR="00DB424F" w:rsidRPr="00CD383A" w:rsidTr="008A67BD">
        <w:trPr>
          <w:trHeight w:hRule="exact" w:val="61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19</w:t>
            </w:r>
          </w:p>
        </w:tc>
      </w:tr>
      <w:tr w:rsidR="00DB424F" w:rsidRPr="00CD383A" w:rsidTr="008A67BD">
        <w:trPr>
          <w:trHeight w:hRule="exact" w:val="37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24,9</w:t>
            </w:r>
          </w:p>
        </w:tc>
      </w:tr>
      <w:tr w:rsidR="00DB424F" w:rsidRPr="00CD383A" w:rsidTr="008A67BD">
        <w:trPr>
          <w:trHeight w:hRule="exact" w:val="33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</w:tr>
      <w:tr w:rsidR="00DB424F" w:rsidRPr="00CD383A" w:rsidTr="00D16360">
        <w:trPr>
          <w:trHeight w:hRule="exact" w:val="94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24,7</w:t>
            </w:r>
          </w:p>
        </w:tc>
      </w:tr>
      <w:tr w:rsidR="00DB424F" w:rsidRPr="00CD383A" w:rsidTr="008A67BD">
        <w:trPr>
          <w:trHeight w:hRule="exact" w:val="5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55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8A67BD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25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6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3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A35E26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A35E26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79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2A42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58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F969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124,5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53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D16360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28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82796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460,6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3,5</w:t>
            </w:r>
          </w:p>
        </w:tc>
      </w:tr>
      <w:tr w:rsidR="00DB424F" w:rsidRPr="00CD383A" w:rsidTr="008A67BD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460,6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3,5</w:t>
            </w:r>
          </w:p>
        </w:tc>
      </w:tr>
      <w:tr w:rsidR="00DB424F" w:rsidRPr="00CD383A" w:rsidTr="008A67BD">
        <w:trPr>
          <w:trHeight w:hRule="exact" w:val="28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58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25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56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113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230,5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6,9</w:t>
            </w:r>
          </w:p>
        </w:tc>
      </w:tr>
      <w:tr w:rsidR="00DB424F" w:rsidRPr="00CD383A" w:rsidTr="008A67BD">
        <w:trPr>
          <w:trHeight w:hRule="exact" w:val="55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230,5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A973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6,9</w:t>
            </w:r>
          </w:p>
        </w:tc>
      </w:tr>
      <w:tr w:rsidR="00DB424F" w:rsidRPr="00CD383A" w:rsidTr="008A67BD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2D5A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230,5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6,9</w:t>
            </w:r>
          </w:p>
        </w:tc>
      </w:tr>
      <w:tr w:rsidR="00DB424F" w:rsidRPr="00CD383A" w:rsidTr="008A67BD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230,5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6,9</w:t>
            </w:r>
          </w:p>
        </w:tc>
      </w:tr>
      <w:tr w:rsidR="00DB424F" w:rsidRPr="00CD383A" w:rsidTr="008A67BD">
        <w:trPr>
          <w:trHeight w:hRule="exact" w:val="25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8A67BD">
        <w:trPr>
          <w:trHeight w:hRule="exact" w:val="31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67BD">
        <w:trPr>
          <w:trHeight w:hRule="exact" w:val="56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8A67BD">
        <w:trPr>
          <w:trHeight w:hRule="exact" w:val="63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100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5D586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8A67BD">
        <w:trPr>
          <w:trHeight w:hRule="exact" w:val="5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100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8A67BD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24,9</w:t>
            </w:r>
          </w:p>
        </w:tc>
      </w:tr>
      <w:tr w:rsidR="00DB424F" w:rsidRPr="00CD383A" w:rsidTr="008A67BD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24,9</w:t>
            </w:r>
          </w:p>
        </w:tc>
      </w:tr>
      <w:tr w:rsidR="00DB424F" w:rsidRPr="00CD383A" w:rsidTr="008A67BD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28,5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144F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24,9</w:t>
            </w:r>
          </w:p>
        </w:tc>
      </w:tr>
      <w:tr w:rsidR="00DB424F" w:rsidRPr="00CD383A" w:rsidTr="008A67BD">
        <w:trPr>
          <w:trHeight w:hRule="exact" w:val="6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24,9</w:t>
            </w:r>
          </w:p>
        </w:tc>
      </w:tr>
      <w:tr w:rsidR="00DB424F" w:rsidRPr="00CD383A" w:rsidTr="008A67BD">
        <w:trPr>
          <w:trHeight w:hRule="exact" w:val="42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24,9</w:t>
            </w:r>
          </w:p>
        </w:tc>
      </w:tr>
      <w:tr w:rsidR="00DB424F" w:rsidRPr="00CD383A" w:rsidTr="00D16360">
        <w:trPr>
          <w:trHeight w:hRule="exact" w:val="65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28,5</w:t>
            </w:r>
          </w:p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24,9</w:t>
            </w:r>
          </w:p>
        </w:tc>
      </w:tr>
      <w:tr w:rsidR="00DB424F" w:rsidRPr="00CD383A" w:rsidTr="008A67BD">
        <w:trPr>
          <w:trHeight w:hRule="exact" w:val="28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24,9</w:t>
            </w:r>
          </w:p>
        </w:tc>
      </w:tr>
      <w:tr w:rsidR="00DB424F" w:rsidRPr="00CD383A" w:rsidTr="008A67BD">
        <w:trPr>
          <w:trHeight w:hRule="exact" w:val="67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24,9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DB424F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24F" w:rsidRDefault="00DB424F" w:rsidP="00AD0115">
      <w:r>
        <w:separator/>
      </w:r>
    </w:p>
  </w:endnote>
  <w:endnote w:type="continuationSeparator" w:id="1">
    <w:p w:rsidR="00DB424F" w:rsidRDefault="00DB424F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24F" w:rsidRDefault="00DB424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24F" w:rsidRDefault="00DB424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24F" w:rsidRDefault="00DB424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24F" w:rsidRDefault="00DB424F" w:rsidP="00AD0115">
      <w:r>
        <w:separator/>
      </w:r>
    </w:p>
  </w:footnote>
  <w:footnote w:type="continuationSeparator" w:id="1">
    <w:p w:rsidR="00DB424F" w:rsidRDefault="00DB424F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24F" w:rsidRDefault="00DB424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24F" w:rsidRDefault="00DB424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24F" w:rsidRDefault="00DB424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802D8"/>
    <w:rsid w:val="00084B68"/>
    <w:rsid w:val="00087488"/>
    <w:rsid w:val="000C00FC"/>
    <w:rsid w:val="000C06D2"/>
    <w:rsid w:val="000C5077"/>
    <w:rsid w:val="000D6E26"/>
    <w:rsid w:val="000E6BCA"/>
    <w:rsid w:val="0010022F"/>
    <w:rsid w:val="001037E6"/>
    <w:rsid w:val="00116BA9"/>
    <w:rsid w:val="00144F62"/>
    <w:rsid w:val="001643C7"/>
    <w:rsid w:val="001824FC"/>
    <w:rsid w:val="001A4E1A"/>
    <w:rsid w:val="001B53BA"/>
    <w:rsid w:val="001C49DF"/>
    <w:rsid w:val="001C552D"/>
    <w:rsid w:val="001D0F14"/>
    <w:rsid w:val="001E45C9"/>
    <w:rsid w:val="0020186A"/>
    <w:rsid w:val="00214AE5"/>
    <w:rsid w:val="002323B7"/>
    <w:rsid w:val="00274E80"/>
    <w:rsid w:val="002A4262"/>
    <w:rsid w:val="002C331C"/>
    <w:rsid w:val="002D47F3"/>
    <w:rsid w:val="002D5A39"/>
    <w:rsid w:val="002E483F"/>
    <w:rsid w:val="002F34CE"/>
    <w:rsid w:val="002F4649"/>
    <w:rsid w:val="0034049E"/>
    <w:rsid w:val="00345624"/>
    <w:rsid w:val="00371A08"/>
    <w:rsid w:val="003723D2"/>
    <w:rsid w:val="003730CC"/>
    <w:rsid w:val="00381790"/>
    <w:rsid w:val="00385008"/>
    <w:rsid w:val="00391629"/>
    <w:rsid w:val="00393EF1"/>
    <w:rsid w:val="003A1C80"/>
    <w:rsid w:val="003A2175"/>
    <w:rsid w:val="003A23DA"/>
    <w:rsid w:val="003B1408"/>
    <w:rsid w:val="003B4CD3"/>
    <w:rsid w:val="003C26A6"/>
    <w:rsid w:val="003D7647"/>
    <w:rsid w:val="003F5165"/>
    <w:rsid w:val="00411460"/>
    <w:rsid w:val="00432F5A"/>
    <w:rsid w:val="00454077"/>
    <w:rsid w:val="004A56A6"/>
    <w:rsid w:val="004C6621"/>
    <w:rsid w:val="004D3C9F"/>
    <w:rsid w:val="004E0516"/>
    <w:rsid w:val="004E137D"/>
    <w:rsid w:val="00511D52"/>
    <w:rsid w:val="005160E4"/>
    <w:rsid w:val="005257D5"/>
    <w:rsid w:val="005656A6"/>
    <w:rsid w:val="00565E19"/>
    <w:rsid w:val="005827A1"/>
    <w:rsid w:val="00593BBB"/>
    <w:rsid w:val="005A268A"/>
    <w:rsid w:val="005A46F3"/>
    <w:rsid w:val="005B648C"/>
    <w:rsid w:val="005B7AF0"/>
    <w:rsid w:val="005D586E"/>
    <w:rsid w:val="005E08F5"/>
    <w:rsid w:val="005E5345"/>
    <w:rsid w:val="0060618E"/>
    <w:rsid w:val="00660CCB"/>
    <w:rsid w:val="00664A1E"/>
    <w:rsid w:val="00667BAD"/>
    <w:rsid w:val="006B379C"/>
    <w:rsid w:val="006C1F6E"/>
    <w:rsid w:val="006E1145"/>
    <w:rsid w:val="006E6C5D"/>
    <w:rsid w:val="006F0DE6"/>
    <w:rsid w:val="00703D64"/>
    <w:rsid w:val="00707036"/>
    <w:rsid w:val="00716E05"/>
    <w:rsid w:val="00726E69"/>
    <w:rsid w:val="00742C44"/>
    <w:rsid w:val="0075395B"/>
    <w:rsid w:val="00763C85"/>
    <w:rsid w:val="00776FCD"/>
    <w:rsid w:val="00786DF2"/>
    <w:rsid w:val="007A3CB3"/>
    <w:rsid w:val="007A3EB2"/>
    <w:rsid w:val="007A567E"/>
    <w:rsid w:val="007D25B2"/>
    <w:rsid w:val="007D4F4B"/>
    <w:rsid w:val="007D5682"/>
    <w:rsid w:val="00803429"/>
    <w:rsid w:val="00827969"/>
    <w:rsid w:val="008508E8"/>
    <w:rsid w:val="00884877"/>
    <w:rsid w:val="008968EC"/>
    <w:rsid w:val="00896E4E"/>
    <w:rsid w:val="008A67BD"/>
    <w:rsid w:val="008D5A5E"/>
    <w:rsid w:val="008E185D"/>
    <w:rsid w:val="008F26E5"/>
    <w:rsid w:val="008F6400"/>
    <w:rsid w:val="00902F7D"/>
    <w:rsid w:val="00922860"/>
    <w:rsid w:val="009255B5"/>
    <w:rsid w:val="00932371"/>
    <w:rsid w:val="00950DEA"/>
    <w:rsid w:val="009C3A4D"/>
    <w:rsid w:val="009E3F6D"/>
    <w:rsid w:val="00A23F24"/>
    <w:rsid w:val="00A35E26"/>
    <w:rsid w:val="00A42001"/>
    <w:rsid w:val="00A4406C"/>
    <w:rsid w:val="00A449BD"/>
    <w:rsid w:val="00A750E4"/>
    <w:rsid w:val="00A90130"/>
    <w:rsid w:val="00A9562E"/>
    <w:rsid w:val="00A973F7"/>
    <w:rsid w:val="00AC5928"/>
    <w:rsid w:val="00AD0115"/>
    <w:rsid w:val="00AD6B03"/>
    <w:rsid w:val="00AE7A45"/>
    <w:rsid w:val="00B20D26"/>
    <w:rsid w:val="00B33C52"/>
    <w:rsid w:val="00B44361"/>
    <w:rsid w:val="00B84CC3"/>
    <w:rsid w:val="00BA29A2"/>
    <w:rsid w:val="00BA340F"/>
    <w:rsid w:val="00BA5896"/>
    <w:rsid w:val="00BB1D01"/>
    <w:rsid w:val="00BC72AB"/>
    <w:rsid w:val="00BD4582"/>
    <w:rsid w:val="00BD618A"/>
    <w:rsid w:val="00C007B2"/>
    <w:rsid w:val="00C276D5"/>
    <w:rsid w:val="00C32DC2"/>
    <w:rsid w:val="00C538E6"/>
    <w:rsid w:val="00C65700"/>
    <w:rsid w:val="00C675B0"/>
    <w:rsid w:val="00C878F6"/>
    <w:rsid w:val="00C94A2A"/>
    <w:rsid w:val="00CA4572"/>
    <w:rsid w:val="00CA7E67"/>
    <w:rsid w:val="00CB6E24"/>
    <w:rsid w:val="00CD383A"/>
    <w:rsid w:val="00CD4759"/>
    <w:rsid w:val="00CF5E2E"/>
    <w:rsid w:val="00D16360"/>
    <w:rsid w:val="00D5291F"/>
    <w:rsid w:val="00D52AF6"/>
    <w:rsid w:val="00D54368"/>
    <w:rsid w:val="00D86062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232F2"/>
    <w:rsid w:val="00E30A70"/>
    <w:rsid w:val="00E43422"/>
    <w:rsid w:val="00E62432"/>
    <w:rsid w:val="00EB1931"/>
    <w:rsid w:val="00EB479B"/>
    <w:rsid w:val="00ED3CB7"/>
    <w:rsid w:val="00ED7C46"/>
    <w:rsid w:val="00EE06AC"/>
    <w:rsid w:val="00F01A71"/>
    <w:rsid w:val="00F12D8D"/>
    <w:rsid w:val="00F16FCE"/>
    <w:rsid w:val="00F25FA1"/>
    <w:rsid w:val="00F52184"/>
    <w:rsid w:val="00F64290"/>
    <w:rsid w:val="00F763D8"/>
    <w:rsid w:val="00F770AC"/>
    <w:rsid w:val="00F86E42"/>
    <w:rsid w:val="00F91B6F"/>
    <w:rsid w:val="00F969A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rFonts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1539</TotalTime>
  <Pages>6</Pages>
  <Words>2090</Words>
  <Characters>11916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29</cp:revision>
  <cp:lastPrinted>2016-04-19T13:02:00Z</cp:lastPrinted>
  <dcterms:created xsi:type="dcterms:W3CDTF">2014-05-30T05:44:00Z</dcterms:created>
  <dcterms:modified xsi:type="dcterms:W3CDTF">2016-04-19T13:08:00Z</dcterms:modified>
</cp:coreProperties>
</file>