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53" w:rsidRDefault="00C02D53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C02D53" w:rsidRDefault="00C02D53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2016 года</w:t>
      </w: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Pr="00CD383A" w:rsidRDefault="00C02D53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C02D53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C02D53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6061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830,9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48,4</w:t>
            </w:r>
          </w:p>
        </w:tc>
      </w:tr>
      <w:tr w:rsidR="00C02D53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48,4</w:t>
            </w:r>
          </w:p>
        </w:tc>
      </w:tr>
      <w:tr w:rsidR="00C02D53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11,6</w:t>
            </w:r>
          </w:p>
        </w:tc>
      </w:tr>
      <w:tr w:rsidR="00C02D53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11,6</w:t>
            </w:r>
          </w:p>
        </w:tc>
      </w:tr>
      <w:tr w:rsidR="00C02D53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02D53" w:rsidRPr="00CD383A" w:rsidRDefault="00C02D53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</w:tr>
      <w:tr w:rsidR="00C02D53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</w:t>
            </w:r>
            <w:r>
              <w:t>ого кодекса Российской Федерации</w:t>
            </w:r>
            <w:r w:rsidRPr="00CD383A">
              <w:t>, за исключением доходов, полученных физическими лицами, зарегистрированными в качестве индивидуальных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D53" w:rsidRPr="00CD383A" w:rsidRDefault="00C02D53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</w:tr>
      <w:tr w:rsidR="00C02D53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53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C02D53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C02D53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F91B6F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F91B6F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F91B6F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F91B6F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0,7</w:t>
            </w:r>
          </w:p>
        </w:tc>
      </w:tr>
      <w:tr w:rsidR="00C02D53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C02D53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15,4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Default="00C02D53"/>
          <w:p w:rsidR="00C02D53" w:rsidRDefault="00C02D53">
            <w:r>
              <w:t xml:space="preserve">     15,4</w:t>
            </w:r>
          </w:p>
          <w:p w:rsidR="00C02D53" w:rsidRDefault="00C02D53"/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Default="00C02D53"/>
          <w:p w:rsidR="00C02D53" w:rsidRDefault="00C02D53">
            <w:r>
              <w:t>100</w:t>
            </w:r>
          </w:p>
          <w:p w:rsidR="00C02D53" w:rsidRDefault="00C02D53"/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811,3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49,6</w:t>
            </w:r>
          </w:p>
        </w:tc>
      </w:tr>
      <w:tr w:rsidR="00C02D53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444,7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49,3</w:t>
            </w:r>
          </w:p>
        </w:tc>
      </w:tr>
      <w:tr w:rsidR="00C02D53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</w:tr>
      <w:tr w:rsidR="00C02D53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C02D53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1035,9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534,6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51,6</w:t>
            </w:r>
          </w:p>
        </w:tc>
      </w:tr>
      <w:tr w:rsidR="00C02D53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D53" w:rsidRPr="00CD383A" w:rsidRDefault="00C02D53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35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34,6</w:t>
            </w:r>
          </w:p>
        </w:tc>
      </w:tr>
    </w:tbl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Default="00C02D53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C02D53" w:rsidRDefault="00C02D53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C02D53" w:rsidRDefault="00C02D53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2016 года</w:t>
      </w:r>
    </w:p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C02D53" w:rsidRPr="00CD383A" w:rsidRDefault="00C02D53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3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134"/>
      </w:tblGrid>
      <w:tr w:rsidR="00C02D53" w:rsidRPr="00CD383A" w:rsidTr="00AA1C31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02D53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C02D53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AA1C31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AA1C31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827,4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48,2</w:t>
            </w:r>
          </w:p>
        </w:tc>
      </w:tr>
      <w:tr w:rsidR="00C02D53" w:rsidRPr="00CD383A" w:rsidTr="00AA1C31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827,4</w:t>
            </w:r>
          </w:p>
          <w:p w:rsidR="00C02D53" w:rsidRPr="00CD383A" w:rsidRDefault="00C02D53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48,2</w:t>
            </w:r>
          </w:p>
        </w:tc>
      </w:tr>
      <w:tr w:rsidR="00C02D53" w:rsidRPr="00CD383A" w:rsidTr="00AA1C31">
        <w:trPr>
          <w:trHeight w:hRule="exact" w:val="414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887,7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679,8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76,6</w:t>
            </w:r>
          </w:p>
        </w:tc>
      </w:tr>
      <w:tr w:rsidR="00C02D53" w:rsidRPr="00CD383A" w:rsidTr="00AA1C31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273,5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209,3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76,5</w:t>
            </w:r>
          </w:p>
        </w:tc>
      </w:tr>
      <w:tr w:rsidR="00C02D53" w:rsidRPr="00CD383A" w:rsidTr="00AA1C31">
        <w:trPr>
          <w:trHeight w:hRule="exact" w:val="115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77,4</w:t>
            </w:r>
          </w:p>
        </w:tc>
      </w:tr>
      <w:tr w:rsidR="00C02D53" w:rsidRPr="00CD383A" w:rsidTr="00AA1C31">
        <w:trPr>
          <w:trHeight w:hRule="exact" w:val="133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143,2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77,4</w:t>
            </w:r>
          </w:p>
        </w:tc>
      </w:tr>
      <w:tr w:rsidR="00C02D53" w:rsidRPr="00CD383A" w:rsidTr="00AA1C31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113,5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D9029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94,6</w:t>
            </w:r>
          </w:p>
        </w:tc>
      </w:tr>
      <w:tr w:rsidR="00C02D53" w:rsidRPr="00CD383A" w:rsidTr="00AA1C31">
        <w:trPr>
          <w:trHeight w:hRule="exact" w:val="153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45,7</w:t>
            </w:r>
          </w:p>
        </w:tc>
      </w:tr>
      <w:tr w:rsidR="00C02D53" w:rsidRPr="00CD383A" w:rsidTr="00AA1C31">
        <w:trPr>
          <w:trHeight w:hRule="exact" w:val="118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74,7</w:t>
            </w:r>
          </w:p>
        </w:tc>
      </w:tr>
      <w:tr w:rsidR="00C02D53" w:rsidRPr="00CD383A" w:rsidTr="00AA1C31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/>
          <w:p w:rsidR="00C02D53" w:rsidRDefault="00C02D53"/>
          <w:p w:rsidR="00C02D53" w:rsidRDefault="00C02D53"/>
          <w:p w:rsidR="00C02D53" w:rsidRDefault="00C02D53">
            <w:r>
              <w:t xml:space="preserve">      66,1</w:t>
            </w:r>
          </w:p>
          <w:p w:rsidR="00C02D53" w:rsidRDefault="00C02D53"/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Default="00C02D53"/>
          <w:p w:rsidR="00C02D53" w:rsidRDefault="00C02D53"/>
          <w:p w:rsidR="00C02D53" w:rsidRDefault="00C02D53"/>
          <w:p w:rsidR="00C02D53" w:rsidRDefault="00C02D53">
            <w:r>
              <w:t xml:space="preserve">     74,7</w:t>
            </w:r>
          </w:p>
          <w:p w:rsidR="00C02D53" w:rsidRDefault="00C02D53"/>
          <w:p w:rsidR="00C02D53" w:rsidRDefault="00C02D53"/>
          <w:p w:rsidR="00C02D53" w:rsidRDefault="00C02D53"/>
          <w:p w:rsidR="00C02D53" w:rsidRDefault="00C02D53"/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104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74,7</w:t>
            </w:r>
          </w:p>
        </w:tc>
      </w:tr>
      <w:tr w:rsidR="00C02D53" w:rsidRPr="00CD383A" w:rsidTr="00AA1C31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78,5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D9029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76,6</w:t>
            </w:r>
          </w:p>
        </w:tc>
      </w:tr>
      <w:tr w:rsidR="00C02D53" w:rsidRPr="00CD383A" w:rsidTr="00AA1C31">
        <w:trPr>
          <w:trHeight w:hRule="exact" w:val="224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Default="00C02D53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60</w:t>
            </w:r>
          </w:p>
        </w:tc>
      </w:tr>
      <w:tr w:rsidR="00C02D53" w:rsidRPr="00CD383A" w:rsidTr="00AA1C31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614,2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470,5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76,6</w:t>
            </w:r>
          </w:p>
        </w:tc>
      </w:tr>
      <w:tr w:rsidR="00C02D53" w:rsidRPr="00CD383A" w:rsidTr="00AA1C31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219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66,4</w:t>
            </w:r>
          </w:p>
        </w:tc>
      </w:tr>
      <w:tr w:rsidR="00C02D53" w:rsidRPr="00CD383A" w:rsidTr="00AA1C31">
        <w:trPr>
          <w:trHeight w:hRule="exact" w:val="1413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145,5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C02D53" w:rsidRPr="00CD383A" w:rsidTr="00AA1C31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107,5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94,6</w:t>
            </w:r>
          </w:p>
        </w:tc>
      </w:tr>
      <w:tr w:rsidR="00C02D53" w:rsidRPr="00CD383A" w:rsidTr="00AA1C31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Default="00C02D53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36,1</w:t>
            </w:r>
          </w:p>
        </w:tc>
      </w:tr>
      <w:tr w:rsidR="00C02D53" w:rsidRPr="00CD383A" w:rsidTr="00AA1C31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C02D53" w:rsidRPr="001037E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1037E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1037E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1037E6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C02D53" w:rsidRPr="001037E6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C02D53" w:rsidRPr="001037E6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C02D53" w:rsidRPr="001037E6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1037E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1037E6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1037E6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63,1</w:t>
            </w:r>
          </w:p>
        </w:tc>
      </w:tr>
      <w:tr w:rsidR="00C02D53" w:rsidRPr="00CD383A" w:rsidTr="00AA1C31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63,1</w:t>
            </w:r>
          </w:p>
        </w:tc>
      </w:tr>
      <w:tr w:rsidR="00C02D53" w:rsidRPr="00CD383A" w:rsidTr="00AA1C31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63,1</w:t>
            </w:r>
          </w:p>
        </w:tc>
      </w:tr>
      <w:tr w:rsidR="00C02D53" w:rsidRPr="00CD383A" w:rsidTr="00AA1C31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52184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6520041120</w:t>
            </w:r>
          </w:p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C02D53" w:rsidRPr="00F52184" w:rsidRDefault="00C02D5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F52184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2323B7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2323B7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C02D53" w:rsidRPr="00CD383A" w:rsidTr="00AA1C31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AA1C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327,9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283,1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86,3</w:t>
            </w:r>
          </w:p>
        </w:tc>
      </w:tr>
      <w:tr w:rsidR="00C02D53" w:rsidRPr="00CD383A" w:rsidTr="00AA1C31">
        <w:trPr>
          <w:trHeight w:hRule="exact" w:val="1443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87,6</w:t>
            </w:r>
          </w:p>
        </w:tc>
      </w:tr>
      <w:tr w:rsidR="00C02D53" w:rsidRPr="00CD383A" w:rsidTr="00AA1C31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87,6</w:t>
            </w:r>
          </w:p>
        </w:tc>
      </w:tr>
      <w:tr w:rsidR="00C02D53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188,2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94,4</w:t>
            </w:r>
          </w:p>
        </w:tc>
      </w:tr>
      <w:tr w:rsidR="00C02D53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80,6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71,8</w:t>
            </w:r>
          </w:p>
        </w:tc>
      </w:tr>
      <w:tr w:rsidR="00C02D53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45,1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C02D53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C02D53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C02D53" w:rsidRPr="00CD383A" w:rsidTr="00AA1C31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C02D53" w:rsidRPr="00C65700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65700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65700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65700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AA1C31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AA1C31">
        <w:trPr>
          <w:trHeight w:hRule="exact" w:val="63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75266">
              <w:rPr>
                <w:b/>
              </w:rPr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75266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75266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2,5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75266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50</w:t>
            </w:r>
          </w:p>
        </w:tc>
      </w:tr>
      <w:tr w:rsidR="00C02D53" w:rsidRPr="00CD383A" w:rsidTr="00AA1C31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41,2</w:t>
            </w:r>
          </w:p>
        </w:tc>
      </w:tr>
      <w:tr w:rsidR="00C02D53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</w:tr>
      <w:tr w:rsidR="00C02D53" w:rsidRPr="00CD383A" w:rsidTr="00AA1C31">
        <w:trPr>
          <w:trHeight w:hRule="exact" w:val="78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22,6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</w:tr>
      <w:tr w:rsidR="00C02D53" w:rsidRPr="00CD383A" w:rsidTr="00AA1C31">
        <w:trPr>
          <w:trHeight w:hRule="exact" w:val="61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D9029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41,2</w:t>
            </w:r>
          </w:p>
        </w:tc>
      </w:tr>
      <w:tr w:rsidR="00C02D53" w:rsidRPr="00CD383A" w:rsidTr="00AA1C31">
        <w:trPr>
          <w:trHeight w:hRule="exact" w:val="37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49,4</w:t>
            </w:r>
          </w:p>
        </w:tc>
      </w:tr>
      <w:tr w:rsidR="00C02D53" w:rsidRPr="00CD383A" w:rsidTr="00AA1C31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C02D53" w:rsidRPr="00CD383A" w:rsidTr="00AA1C31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C02D53" w:rsidRPr="00CD383A" w:rsidTr="00AA1C31">
        <w:trPr>
          <w:trHeight w:hRule="exact" w:val="57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13,7</w:t>
            </w:r>
          </w:p>
        </w:tc>
      </w:tr>
      <w:tr w:rsidR="00C02D53" w:rsidRPr="00CD383A" w:rsidTr="00AA1C31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13,7</w:t>
            </w:r>
          </w:p>
        </w:tc>
      </w:tr>
      <w:tr w:rsidR="00C02D53" w:rsidRPr="00CD383A" w:rsidTr="00AA1C31">
        <w:trPr>
          <w:trHeight w:hRule="exact" w:val="553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13,7</w:t>
            </w:r>
          </w:p>
        </w:tc>
      </w:tr>
      <w:tr w:rsidR="00C02D53" w:rsidRPr="00CD383A" w:rsidTr="00AA1C31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19,3</w:t>
            </w:r>
          </w:p>
        </w:tc>
      </w:tr>
      <w:tr w:rsidR="00C02D53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19,3</w:t>
            </w:r>
          </w:p>
        </w:tc>
      </w:tr>
      <w:tr w:rsidR="00C02D53" w:rsidRPr="00CD383A" w:rsidTr="00AA1C31">
        <w:trPr>
          <w:trHeight w:hRule="exact" w:val="25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19,3</w:t>
            </w:r>
          </w:p>
        </w:tc>
      </w:tr>
      <w:tr w:rsidR="00C02D53" w:rsidRPr="00CD383A" w:rsidTr="00AA1C31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19,3</w:t>
            </w:r>
          </w:p>
        </w:tc>
      </w:tr>
      <w:tr w:rsidR="00C02D53" w:rsidRPr="00CD383A" w:rsidTr="00AA1C31">
        <w:trPr>
          <w:trHeight w:hRule="exact" w:val="31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19,3</w:t>
            </w:r>
          </w:p>
        </w:tc>
      </w:tr>
      <w:tr w:rsidR="00C02D53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19,3</w:t>
            </w:r>
          </w:p>
        </w:tc>
      </w:tr>
      <w:tr w:rsidR="00C02D53" w:rsidRPr="00CD383A" w:rsidTr="00AA1C31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17,7</w:t>
            </w:r>
          </w:p>
        </w:tc>
      </w:tr>
      <w:tr w:rsidR="00C02D53" w:rsidRPr="00CD383A" w:rsidTr="00AA1C31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17,7</w:t>
            </w:r>
          </w:p>
        </w:tc>
      </w:tr>
      <w:tr w:rsidR="00C02D53" w:rsidRPr="00CD383A" w:rsidTr="00AA1C31">
        <w:trPr>
          <w:trHeight w:hRule="exact" w:val="79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9845E8" w:rsidRDefault="00C02D53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17,7</w:t>
            </w:r>
          </w:p>
        </w:tc>
      </w:tr>
      <w:tr w:rsidR="00C02D53" w:rsidRPr="00CD383A" w:rsidTr="00AA1C31">
        <w:trPr>
          <w:trHeight w:hRule="exact" w:val="582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9845E8" w:rsidRDefault="00C02D53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845E8">
              <w:rPr>
                <w:b/>
              </w:rPr>
              <w:t xml:space="preserve">    </w:t>
            </w:r>
            <w:r>
              <w:rPr>
                <w:b/>
              </w:rPr>
              <w:t xml:space="preserve"> 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17,7</w:t>
            </w:r>
          </w:p>
        </w:tc>
      </w:tr>
      <w:tr w:rsidR="00C02D53" w:rsidRPr="00CD383A" w:rsidTr="00AA1C31">
        <w:trPr>
          <w:trHeight w:hRule="exact" w:val="53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17,7</w:t>
            </w:r>
          </w:p>
        </w:tc>
      </w:tr>
      <w:tr w:rsidR="00C02D53" w:rsidRPr="00CD383A" w:rsidTr="00AA1C31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17,7</w:t>
            </w:r>
          </w:p>
        </w:tc>
      </w:tr>
      <w:tr w:rsidR="00C02D53" w:rsidRPr="00CD383A" w:rsidTr="00AA1C31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8279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11,3</w:t>
            </w:r>
          </w:p>
        </w:tc>
      </w:tr>
      <w:tr w:rsidR="00C02D53" w:rsidRPr="00CD383A" w:rsidTr="00AA1C31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11,3</w:t>
            </w:r>
          </w:p>
        </w:tc>
      </w:tr>
      <w:tr w:rsidR="00C02D53" w:rsidRPr="00CD383A" w:rsidTr="00AA1C31">
        <w:trPr>
          <w:trHeight w:hRule="exact" w:val="28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58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561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1134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</w:tr>
      <w:tr w:rsidR="00C02D53" w:rsidRPr="00CD383A" w:rsidTr="00AA1C31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C02D53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A973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22,6</w:t>
            </w:r>
          </w:p>
        </w:tc>
      </w:tr>
      <w:tr w:rsidR="00C02D53" w:rsidRPr="00CD383A" w:rsidTr="00AA1C31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</w:tr>
      <w:tr w:rsidR="00C02D53" w:rsidRPr="00CD383A" w:rsidTr="00AA1C31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</w:pPr>
          </w:p>
          <w:p w:rsidR="00C02D53" w:rsidRPr="00CD383A" w:rsidRDefault="00C02D53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22,6</w:t>
            </w:r>
          </w:p>
        </w:tc>
      </w:tr>
      <w:tr w:rsidR="00C02D53" w:rsidRPr="00CD383A" w:rsidTr="00AA1C31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C02D53" w:rsidRPr="00CD383A" w:rsidTr="00AA1C31">
        <w:trPr>
          <w:trHeight w:hRule="exact" w:val="319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02D53" w:rsidRPr="00CD383A" w:rsidTr="00AA1C31">
        <w:trPr>
          <w:trHeight w:hRule="exact" w:val="564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C02D53" w:rsidRPr="00CD383A" w:rsidTr="00AA1C31">
        <w:trPr>
          <w:trHeight w:hRule="exact" w:val="63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C02D53" w:rsidRPr="00CD383A" w:rsidTr="00AA1C31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C02D53" w:rsidRPr="00CD383A" w:rsidTr="00AA1C31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31,3</w:t>
            </w:r>
          </w:p>
        </w:tc>
      </w:tr>
      <w:tr w:rsidR="00C02D53" w:rsidRPr="00CD383A" w:rsidTr="00AA1C31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31,3</w:t>
            </w:r>
          </w:p>
        </w:tc>
      </w:tr>
      <w:tr w:rsidR="00C02D53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31,3</w:t>
            </w:r>
          </w:p>
        </w:tc>
      </w:tr>
      <w:tr w:rsidR="00C02D53" w:rsidRPr="00CD383A" w:rsidTr="00AA1C31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</w:t>
            </w:r>
          </w:p>
        </w:tc>
      </w:tr>
      <w:tr w:rsidR="00C02D53" w:rsidRPr="00CD383A" w:rsidTr="00AA1C31">
        <w:trPr>
          <w:trHeight w:hRule="exact" w:val="42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</w:t>
            </w:r>
          </w:p>
        </w:tc>
      </w:tr>
      <w:tr w:rsidR="00C02D53" w:rsidRPr="00CD383A" w:rsidTr="00AA1C31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</w:t>
            </w:r>
          </w:p>
        </w:tc>
      </w:tr>
      <w:tr w:rsidR="00C02D53" w:rsidRPr="00CD383A" w:rsidTr="00AA1C31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31,3</w:t>
            </w:r>
          </w:p>
        </w:tc>
      </w:tr>
      <w:tr w:rsidR="00C02D53" w:rsidRPr="00CD383A" w:rsidTr="00AA1C31">
        <w:trPr>
          <w:trHeight w:hRule="exact" w:val="675"/>
        </w:trPr>
        <w:tc>
          <w:tcPr>
            <w:tcW w:w="3480" w:type="dxa"/>
            <w:shd w:val="clear" w:color="auto" w:fill="FFFFFF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02D53" w:rsidRPr="00CD383A" w:rsidRDefault="00C02D5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02D53" w:rsidRPr="00CD383A" w:rsidRDefault="00C02D5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C02D53" w:rsidRPr="00CD383A" w:rsidRDefault="00C02D5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31,3</w:t>
            </w:r>
          </w:p>
        </w:tc>
      </w:tr>
    </w:tbl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C02D53" w:rsidRPr="00CD383A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C02D53" w:rsidRDefault="00C02D53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C02D53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D53" w:rsidRDefault="00C02D53" w:rsidP="00AD0115">
      <w:r>
        <w:separator/>
      </w:r>
    </w:p>
  </w:endnote>
  <w:endnote w:type="continuationSeparator" w:id="1">
    <w:p w:rsidR="00C02D53" w:rsidRDefault="00C02D53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D53" w:rsidRDefault="00C02D53" w:rsidP="00AD0115">
      <w:r>
        <w:separator/>
      </w:r>
    </w:p>
  </w:footnote>
  <w:footnote w:type="continuationSeparator" w:id="1">
    <w:p w:rsidR="00C02D53" w:rsidRDefault="00C02D53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53" w:rsidRDefault="00C02D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23C"/>
    <w:rsid w:val="00087488"/>
    <w:rsid w:val="000A30F7"/>
    <w:rsid w:val="000C00FC"/>
    <w:rsid w:val="000C06D2"/>
    <w:rsid w:val="000C5077"/>
    <w:rsid w:val="000D6E26"/>
    <w:rsid w:val="000E6BCA"/>
    <w:rsid w:val="0010022F"/>
    <w:rsid w:val="001037E6"/>
    <w:rsid w:val="00116BA9"/>
    <w:rsid w:val="00144F62"/>
    <w:rsid w:val="001643C7"/>
    <w:rsid w:val="001824FC"/>
    <w:rsid w:val="001A4E1A"/>
    <w:rsid w:val="001B53BA"/>
    <w:rsid w:val="001C49DF"/>
    <w:rsid w:val="001C552D"/>
    <w:rsid w:val="001D0F14"/>
    <w:rsid w:val="001E45C9"/>
    <w:rsid w:val="0020186A"/>
    <w:rsid w:val="00214AE5"/>
    <w:rsid w:val="002323B7"/>
    <w:rsid w:val="00274E80"/>
    <w:rsid w:val="002A4262"/>
    <w:rsid w:val="002C331C"/>
    <w:rsid w:val="002C74C0"/>
    <w:rsid w:val="002D47F3"/>
    <w:rsid w:val="002D5A39"/>
    <w:rsid w:val="002E483F"/>
    <w:rsid w:val="002F34CE"/>
    <w:rsid w:val="002F4649"/>
    <w:rsid w:val="003323A6"/>
    <w:rsid w:val="0034049E"/>
    <w:rsid w:val="00345624"/>
    <w:rsid w:val="00371A08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D7647"/>
    <w:rsid w:val="003F5165"/>
    <w:rsid w:val="00411460"/>
    <w:rsid w:val="00423BB4"/>
    <w:rsid w:val="00432F5A"/>
    <w:rsid w:val="00454077"/>
    <w:rsid w:val="004A56A6"/>
    <w:rsid w:val="004C6621"/>
    <w:rsid w:val="004D3C9F"/>
    <w:rsid w:val="004E0516"/>
    <w:rsid w:val="004E137D"/>
    <w:rsid w:val="00511D52"/>
    <w:rsid w:val="005160E4"/>
    <w:rsid w:val="00520382"/>
    <w:rsid w:val="005257D5"/>
    <w:rsid w:val="005656A6"/>
    <w:rsid w:val="00565E19"/>
    <w:rsid w:val="005827A1"/>
    <w:rsid w:val="00593BBB"/>
    <w:rsid w:val="005A268A"/>
    <w:rsid w:val="005A46F3"/>
    <w:rsid w:val="005B648C"/>
    <w:rsid w:val="005B7AF0"/>
    <w:rsid w:val="005D586E"/>
    <w:rsid w:val="005E08F5"/>
    <w:rsid w:val="005E5345"/>
    <w:rsid w:val="0060618E"/>
    <w:rsid w:val="00660CCB"/>
    <w:rsid w:val="00664A1E"/>
    <w:rsid w:val="00667BAD"/>
    <w:rsid w:val="00691607"/>
    <w:rsid w:val="00695D58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6FCD"/>
    <w:rsid w:val="00786DF2"/>
    <w:rsid w:val="007A2D6D"/>
    <w:rsid w:val="007A3CB3"/>
    <w:rsid w:val="007A3EB2"/>
    <w:rsid w:val="007A567E"/>
    <w:rsid w:val="007D25B2"/>
    <w:rsid w:val="007D4F4B"/>
    <w:rsid w:val="007D5682"/>
    <w:rsid w:val="00803429"/>
    <w:rsid w:val="00827969"/>
    <w:rsid w:val="008508E8"/>
    <w:rsid w:val="00884877"/>
    <w:rsid w:val="008968EC"/>
    <w:rsid w:val="00896E4E"/>
    <w:rsid w:val="008A67BD"/>
    <w:rsid w:val="008D5A5E"/>
    <w:rsid w:val="008E185D"/>
    <w:rsid w:val="008F26E5"/>
    <w:rsid w:val="008F6400"/>
    <w:rsid w:val="00902F7D"/>
    <w:rsid w:val="00922860"/>
    <w:rsid w:val="009255B5"/>
    <w:rsid w:val="00926F8D"/>
    <w:rsid w:val="00932371"/>
    <w:rsid w:val="00950DEA"/>
    <w:rsid w:val="009845E8"/>
    <w:rsid w:val="00986E02"/>
    <w:rsid w:val="009C3A4D"/>
    <w:rsid w:val="009E3F6D"/>
    <w:rsid w:val="009F707F"/>
    <w:rsid w:val="00A23F24"/>
    <w:rsid w:val="00A30F00"/>
    <w:rsid w:val="00A35E26"/>
    <w:rsid w:val="00A42001"/>
    <w:rsid w:val="00A4406C"/>
    <w:rsid w:val="00A449BD"/>
    <w:rsid w:val="00A750E4"/>
    <w:rsid w:val="00A90130"/>
    <w:rsid w:val="00A9562E"/>
    <w:rsid w:val="00A973F7"/>
    <w:rsid w:val="00AA1C31"/>
    <w:rsid w:val="00AC5928"/>
    <w:rsid w:val="00AD0115"/>
    <w:rsid w:val="00AD6B03"/>
    <w:rsid w:val="00AE7A45"/>
    <w:rsid w:val="00B20D26"/>
    <w:rsid w:val="00B33C52"/>
    <w:rsid w:val="00B44361"/>
    <w:rsid w:val="00B84CC3"/>
    <w:rsid w:val="00BA29A2"/>
    <w:rsid w:val="00BA340F"/>
    <w:rsid w:val="00BA5896"/>
    <w:rsid w:val="00BB1D01"/>
    <w:rsid w:val="00BC72AB"/>
    <w:rsid w:val="00BD4582"/>
    <w:rsid w:val="00BD618A"/>
    <w:rsid w:val="00C007B2"/>
    <w:rsid w:val="00C02D53"/>
    <w:rsid w:val="00C276D5"/>
    <w:rsid w:val="00C32DC2"/>
    <w:rsid w:val="00C538E6"/>
    <w:rsid w:val="00C65700"/>
    <w:rsid w:val="00C675B0"/>
    <w:rsid w:val="00C75266"/>
    <w:rsid w:val="00C878F6"/>
    <w:rsid w:val="00C94A2A"/>
    <w:rsid w:val="00CA4572"/>
    <w:rsid w:val="00CA7E67"/>
    <w:rsid w:val="00CB6E24"/>
    <w:rsid w:val="00CD383A"/>
    <w:rsid w:val="00CD4759"/>
    <w:rsid w:val="00CF5E2E"/>
    <w:rsid w:val="00D16360"/>
    <w:rsid w:val="00D23385"/>
    <w:rsid w:val="00D5291F"/>
    <w:rsid w:val="00D52AF6"/>
    <w:rsid w:val="00D54368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43422"/>
    <w:rsid w:val="00E62432"/>
    <w:rsid w:val="00EB1931"/>
    <w:rsid w:val="00EB479B"/>
    <w:rsid w:val="00ED3CB7"/>
    <w:rsid w:val="00ED7C46"/>
    <w:rsid w:val="00EE06AC"/>
    <w:rsid w:val="00F01A71"/>
    <w:rsid w:val="00F12D8D"/>
    <w:rsid w:val="00F16FCE"/>
    <w:rsid w:val="00F25FA1"/>
    <w:rsid w:val="00F52184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1880</TotalTime>
  <Pages>7</Pages>
  <Words>2151</Words>
  <Characters>12263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34</cp:revision>
  <cp:lastPrinted>2016-08-29T11:16:00Z</cp:lastPrinted>
  <dcterms:created xsi:type="dcterms:W3CDTF">2014-05-30T05:44:00Z</dcterms:created>
  <dcterms:modified xsi:type="dcterms:W3CDTF">2016-08-29T13:10:00Z</dcterms:modified>
</cp:coreProperties>
</file>